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33" w:rsidRPr="00650733" w:rsidRDefault="00CE2BEC" w:rsidP="00650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733">
        <w:rPr>
          <w:rFonts w:ascii="Times New Roman" w:hAnsi="Times New Roman" w:cs="Times New Roman"/>
          <w:b/>
          <w:sz w:val="28"/>
          <w:szCs w:val="28"/>
        </w:rPr>
        <w:t>PAS</w:t>
      </w:r>
      <w:r w:rsidR="00650733" w:rsidRPr="00650733">
        <w:rPr>
          <w:rFonts w:ascii="Times New Roman" w:hAnsi="Times New Roman" w:cs="Times New Roman"/>
          <w:b/>
          <w:sz w:val="28"/>
          <w:szCs w:val="28"/>
        </w:rPr>
        <w:t>T PERFORMANCE INFORMATION (PPI)</w:t>
      </w:r>
    </w:p>
    <w:p w:rsidR="00C418E1" w:rsidRDefault="00530EDE" w:rsidP="00650733">
      <w:pPr>
        <w:jc w:val="center"/>
        <w:rPr>
          <w:rFonts w:ascii="Times New Roman" w:hAnsi="Times New Roman" w:cs="Times New Roman"/>
          <w:b/>
          <w:bCs/>
          <w:color w:val="1A1A1A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1A1A1A"/>
          <w:sz w:val="23"/>
          <w:szCs w:val="23"/>
        </w:rPr>
        <w:t>RFA: 72067418RFA00008</w:t>
      </w:r>
      <w:r w:rsidR="00650733" w:rsidRPr="00650733">
        <w:rPr>
          <w:rFonts w:ascii="Times New Roman" w:hAnsi="Times New Roman" w:cs="Times New Roman"/>
          <w:b/>
          <w:bCs/>
          <w:color w:val="1A1A1A"/>
          <w:sz w:val="23"/>
          <w:szCs w:val="23"/>
        </w:rPr>
        <w:t xml:space="preserve"> </w:t>
      </w:r>
    </w:p>
    <w:p w:rsidR="00650733" w:rsidRDefault="00530EDE" w:rsidP="00650733">
      <w:pPr>
        <w:jc w:val="center"/>
        <w:rPr>
          <w:rFonts w:ascii="Times New Roman" w:hAnsi="Times New Roman" w:cs="Times New Roman"/>
          <w:b/>
          <w:bCs/>
          <w:color w:val="1A1A1A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1A1A1A"/>
          <w:sz w:val="23"/>
          <w:szCs w:val="23"/>
        </w:rPr>
        <w:t>Community-Based Violence Prevention and Linkages to Response</w:t>
      </w:r>
    </w:p>
    <w:p w:rsidR="00650733" w:rsidRPr="00650733" w:rsidRDefault="00650733" w:rsidP="00650733">
      <w:pPr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6480"/>
      </w:tblGrid>
      <w:tr w:rsidR="00466ECE" w:rsidRPr="00466ECE" w:rsidTr="00466ECE">
        <w:trPr>
          <w:jc w:val="center"/>
        </w:trPr>
        <w:tc>
          <w:tcPr>
            <w:tcW w:w="2700" w:type="dxa"/>
          </w:tcPr>
          <w:p w:rsidR="00466ECE" w:rsidRPr="00466ECE" w:rsidRDefault="00466ECE" w:rsidP="00466EC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A</w:t>
            </w:r>
            <w:r w:rsidRPr="00466ECE">
              <w:rPr>
                <w:rFonts w:ascii="Times New Roman" w:hAnsi="Times New Roman" w:cs="Times New Roman"/>
                <w:bCs/>
                <w:szCs w:val="28"/>
              </w:rPr>
              <w:t>ward Number: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466ECE" w:rsidRPr="00466ECE" w:rsidTr="00466ECE">
        <w:trPr>
          <w:jc w:val="center"/>
        </w:trPr>
        <w:tc>
          <w:tcPr>
            <w:tcW w:w="2700" w:type="dxa"/>
          </w:tcPr>
          <w:p w:rsidR="00466ECE" w:rsidRPr="00466ECE" w:rsidRDefault="00466ECE" w:rsidP="00466ECE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Performance Location: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466ECE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bCs/>
                <w:szCs w:val="28"/>
              </w:rPr>
              <w:t xml:space="preserve">Award Dollar Value: 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466ECE">
        <w:trPr>
          <w:jc w:val="center"/>
        </w:trPr>
        <w:tc>
          <w:tcPr>
            <w:tcW w:w="2700" w:type="dxa"/>
          </w:tcPr>
          <w:p w:rsidR="00466ECE" w:rsidRPr="00466ECE" w:rsidRDefault="00466ECE" w:rsidP="00466EC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Period of Award: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466ECE">
        <w:trPr>
          <w:trHeight w:hRule="exact" w:val="2160"/>
          <w:jc w:val="center"/>
        </w:trPr>
        <w:tc>
          <w:tcPr>
            <w:tcW w:w="9180" w:type="dxa"/>
            <w:gridSpan w:val="2"/>
            <w:tcBorders>
              <w:right w:val="single" w:sz="4" w:space="0" w:color="auto"/>
            </w:tcBorders>
          </w:tcPr>
          <w:p w:rsidR="00466ECE" w:rsidRPr="00466ECE" w:rsidRDefault="00466ECE" w:rsidP="00466ECE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Brief Description of the work performed:</w:t>
            </w:r>
          </w:p>
        </w:tc>
      </w:tr>
      <w:tr w:rsidR="00466ECE" w:rsidRPr="00466ECE" w:rsidTr="00466ECE">
        <w:trPr>
          <w:trHeight w:val="584"/>
          <w:jc w:val="center"/>
        </w:trPr>
        <w:tc>
          <w:tcPr>
            <w:tcW w:w="2700" w:type="dxa"/>
          </w:tcPr>
          <w:p w:rsidR="00466ECE" w:rsidRPr="00466ECE" w:rsidRDefault="00466ECE" w:rsidP="00466EC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Past Performance Reference Point of Contact: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3199" w:rsidRDefault="00530EDE" w:rsidP="00466ECE">
      <w:pPr>
        <w:rPr>
          <w:sz w:val="18"/>
        </w:rPr>
      </w:pP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6480"/>
      </w:tblGrid>
      <w:tr w:rsidR="00466ECE" w:rsidRPr="00466ECE" w:rsidTr="00466ECE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A</w:t>
            </w:r>
            <w:r w:rsidRPr="00466ECE">
              <w:rPr>
                <w:rFonts w:ascii="Times New Roman" w:hAnsi="Times New Roman" w:cs="Times New Roman"/>
                <w:bCs/>
                <w:szCs w:val="28"/>
              </w:rPr>
              <w:t>ward Number: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466ECE" w:rsidRPr="00466ECE" w:rsidTr="00466ECE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Performance Location: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466ECE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bCs/>
                <w:szCs w:val="28"/>
              </w:rPr>
              <w:t xml:space="preserve">Award Dollar Value: 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466ECE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Period of Award: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466ECE">
        <w:trPr>
          <w:trHeight w:hRule="exact" w:val="2160"/>
          <w:jc w:val="center"/>
        </w:trPr>
        <w:tc>
          <w:tcPr>
            <w:tcW w:w="9180" w:type="dxa"/>
            <w:gridSpan w:val="2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Brief Description of the work performed:</w:t>
            </w:r>
          </w:p>
        </w:tc>
      </w:tr>
      <w:tr w:rsidR="00466ECE" w:rsidRPr="00466ECE" w:rsidTr="00466ECE">
        <w:trPr>
          <w:trHeight w:val="584"/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Past Performance Reference Point of Contact: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66ECE" w:rsidRDefault="00466ECE" w:rsidP="00466ECE">
      <w:pPr>
        <w:rPr>
          <w:sz w:val="18"/>
        </w:rPr>
      </w:pPr>
    </w:p>
    <w:p w:rsidR="00650733" w:rsidRDefault="00650733">
      <w:pPr>
        <w:rPr>
          <w:sz w:val="18"/>
        </w:rPr>
      </w:pPr>
      <w:r>
        <w:rPr>
          <w:sz w:val="18"/>
        </w:rPr>
        <w:br w:type="page"/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6480"/>
      </w:tblGrid>
      <w:tr w:rsidR="00466ECE" w:rsidRPr="00466ECE" w:rsidTr="00A73259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lastRenderedPageBreak/>
              <w:t>A</w:t>
            </w:r>
            <w:r w:rsidRPr="00466ECE">
              <w:rPr>
                <w:rFonts w:ascii="Times New Roman" w:hAnsi="Times New Roman" w:cs="Times New Roman"/>
                <w:bCs/>
                <w:szCs w:val="28"/>
              </w:rPr>
              <w:t>ward Number: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466ECE" w:rsidRPr="00466ECE" w:rsidTr="00A73259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Performance Location: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A73259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bCs/>
                <w:szCs w:val="28"/>
              </w:rPr>
              <w:t xml:space="preserve">Award Dollar Value: 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A73259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Period of Award: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A73259">
        <w:trPr>
          <w:trHeight w:hRule="exact" w:val="2160"/>
          <w:jc w:val="center"/>
        </w:trPr>
        <w:tc>
          <w:tcPr>
            <w:tcW w:w="9180" w:type="dxa"/>
            <w:gridSpan w:val="2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Brief Description of the work performed:</w:t>
            </w:r>
          </w:p>
        </w:tc>
      </w:tr>
      <w:tr w:rsidR="00466ECE" w:rsidRPr="00466ECE" w:rsidTr="00A73259">
        <w:trPr>
          <w:trHeight w:val="584"/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Past Performance Reference Point of Contact: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66ECE" w:rsidRDefault="00466ECE" w:rsidP="00466ECE">
      <w:pPr>
        <w:rPr>
          <w:sz w:val="18"/>
        </w:rPr>
      </w:pP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6480"/>
      </w:tblGrid>
      <w:tr w:rsidR="00466ECE" w:rsidRPr="00466ECE" w:rsidTr="00A73259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A</w:t>
            </w:r>
            <w:r w:rsidRPr="00466ECE">
              <w:rPr>
                <w:rFonts w:ascii="Times New Roman" w:hAnsi="Times New Roman" w:cs="Times New Roman"/>
                <w:bCs/>
                <w:szCs w:val="28"/>
              </w:rPr>
              <w:t>ward Number: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466ECE" w:rsidRPr="00466ECE" w:rsidTr="00A73259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Performance Location: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A73259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bCs/>
                <w:szCs w:val="28"/>
              </w:rPr>
              <w:t xml:space="preserve">Award Dollar Value: 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A73259">
        <w:trPr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Period of Award: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6ECE" w:rsidRPr="00466ECE" w:rsidTr="00A73259">
        <w:trPr>
          <w:trHeight w:hRule="exact" w:val="2160"/>
          <w:jc w:val="center"/>
        </w:trPr>
        <w:tc>
          <w:tcPr>
            <w:tcW w:w="9180" w:type="dxa"/>
            <w:gridSpan w:val="2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Brief Description of the work performed:</w:t>
            </w:r>
          </w:p>
        </w:tc>
      </w:tr>
      <w:tr w:rsidR="00466ECE" w:rsidRPr="00466ECE" w:rsidTr="00A73259">
        <w:trPr>
          <w:trHeight w:val="584"/>
          <w:jc w:val="center"/>
        </w:trPr>
        <w:tc>
          <w:tcPr>
            <w:tcW w:w="2700" w:type="dxa"/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Past Performance Reference Point of Contact: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466ECE" w:rsidRPr="00466ECE" w:rsidRDefault="00466ECE" w:rsidP="00A7325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66ECE" w:rsidRDefault="00466ECE" w:rsidP="00466ECE">
      <w:pPr>
        <w:rPr>
          <w:sz w:val="18"/>
        </w:rPr>
      </w:pP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6480"/>
      </w:tblGrid>
      <w:tr w:rsidR="00650733" w:rsidRPr="00466ECE" w:rsidTr="00F36754">
        <w:trPr>
          <w:jc w:val="center"/>
        </w:trPr>
        <w:tc>
          <w:tcPr>
            <w:tcW w:w="2700" w:type="dxa"/>
          </w:tcPr>
          <w:p w:rsidR="00650733" w:rsidRPr="00466ECE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A</w:t>
            </w:r>
            <w:r w:rsidRPr="00466ECE">
              <w:rPr>
                <w:rFonts w:ascii="Times New Roman" w:hAnsi="Times New Roman" w:cs="Times New Roman"/>
                <w:bCs/>
                <w:szCs w:val="28"/>
              </w:rPr>
              <w:t>ward Number: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650733" w:rsidRPr="00466ECE" w:rsidRDefault="00650733" w:rsidP="00F36754">
            <w:pPr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650733" w:rsidRPr="00466ECE" w:rsidTr="00F36754">
        <w:trPr>
          <w:jc w:val="center"/>
        </w:trPr>
        <w:tc>
          <w:tcPr>
            <w:tcW w:w="2700" w:type="dxa"/>
          </w:tcPr>
          <w:p w:rsidR="00650733" w:rsidRPr="00466ECE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Performance Location: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650733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50733" w:rsidRPr="00466ECE" w:rsidTr="00F36754">
        <w:trPr>
          <w:jc w:val="center"/>
        </w:trPr>
        <w:tc>
          <w:tcPr>
            <w:tcW w:w="2700" w:type="dxa"/>
          </w:tcPr>
          <w:p w:rsidR="00650733" w:rsidRPr="00466ECE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bCs/>
                <w:szCs w:val="28"/>
              </w:rPr>
              <w:t xml:space="preserve">Award Dollar Value: 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650733" w:rsidRPr="00466ECE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50733" w:rsidRPr="00466ECE" w:rsidTr="00F36754">
        <w:trPr>
          <w:jc w:val="center"/>
        </w:trPr>
        <w:tc>
          <w:tcPr>
            <w:tcW w:w="2700" w:type="dxa"/>
          </w:tcPr>
          <w:p w:rsidR="00650733" w:rsidRPr="00466ECE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Period of Award: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650733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650733" w:rsidRPr="00466ECE" w:rsidTr="00F36754">
        <w:trPr>
          <w:trHeight w:hRule="exact" w:val="2160"/>
          <w:jc w:val="center"/>
        </w:trPr>
        <w:tc>
          <w:tcPr>
            <w:tcW w:w="9180" w:type="dxa"/>
            <w:gridSpan w:val="2"/>
            <w:tcBorders>
              <w:right w:val="single" w:sz="4" w:space="0" w:color="auto"/>
            </w:tcBorders>
          </w:tcPr>
          <w:p w:rsidR="00650733" w:rsidRPr="00466ECE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  <w:r w:rsidRPr="00466ECE">
              <w:rPr>
                <w:rFonts w:ascii="Times New Roman" w:hAnsi="Times New Roman" w:cs="Times New Roman"/>
                <w:szCs w:val="28"/>
              </w:rPr>
              <w:t>Brief Description of the work performed:</w:t>
            </w:r>
          </w:p>
        </w:tc>
      </w:tr>
      <w:tr w:rsidR="00650733" w:rsidRPr="00466ECE" w:rsidTr="00F36754">
        <w:trPr>
          <w:trHeight w:val="584"/>
          <w:jc w:val="center"/>
        </w:trPr>
        <w:tc>
          <w:tcPr>
            <w:tcW w:w="2700" w:type="dxa"/>
          </w:tcPr>
          <w:p w:rsidR="00650733" w:rsidRPr="00466ECE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Past Performance Reference Point of Contact: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650733" w:rsidRPr="00466ECE" w:rsidRDefault="00650733" w:rsidP="00F36754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650733" w:rsidRPr="00466ECE" w:rsidRDefault="00650733" w:rsidP="00466ECE">
      <w:pPr>
        <w:rPr>
          <w:sz w:val="18"/>
        </w:rPr>
      </w:pPr>
    </w:p>
    <w:sectPr w:rsidR="00650733" w:rsidRPr="00466ECE" w:rsidSect="00A06FBA">
      <w:head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8D1" w:rsidRDefault="004328D1" w:rsidP="004328D1">
      <w:pPr>
        <w:spacing w:after="0" w:line="240" w:lineRule="auto"/>
      </w:pPr>
      <w:r>
        <w:separator/>
      </w:r>
    </w:p>
  </w:endnote>
  <w:endnote w:type="continuationSeparator" w:id="0">
    <w:p w:rsidR="004328D1" w:rsidRDefault="004328D1" w:rsidP="0043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8D1" w:rsidRDefault="004328D1" w:rsidP="004328D1">
      <w:pPr>
        <w:spacing w:after="0" w:line="240" w:lineRule="auto"/>
      </w:pPr>
      <w:r>
        <w:separator/>
      </w:r>
    </w:p>
  </w:footnote>
  <w:footnote w:type="continuationSeparator" w:id="0">
    <w:p w:rsidR="004328D1" w:rsidRDefault="004328D1" w:rsidP="00432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8D1" w:rsidRDefault="004328D1" w:rsidP="004328D1">
    <w:pPr>
      <w:pStyle w:val="Header"/>
      <w:jc w:val="right"/>
    </w:pPr>
    <w:r>
      <w:rPr>
        <w:rFonts w:ascii="Times New Roman" w:hAnsi="Times New Roman" w:cs="Times New Roman"/>
        <w:b/>
        <w:bCs/>
        <w:color w:val="1A1A1A"/>
        <w:sz w:val="23"/>
        <w:szCs w:val="23"/>
      </w:rPr>
      <w:t>ATTACHMENT.0</w:t>
    </w:r>
    <w:r w:rsidR="00C418E1">
      <w:rPr>
        <w:rFonts w:ascii="Times New Roman" w:hAnsi="Times New Roman" w:cs="Times New Roman"/>
        <w:b/>
        <w:bCs/>
        <w:color w:val="1A1A1A"/>
        <w:sz w:val="23"/>
        <w:szCs w:val="23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BA"/>
    <w:rsid w:val="002248DC"/>
    <w:rsid w:val="004328D1"/>
    <w:rsid w:val="00466ECE"/>
    <w:rsid w:val="00530EDE"/>
    <w:rsid w:val="005343D9"/>
    <w:rsid w:val="00650733"/>
    <w:rsid w:val="006D7BDA"/>
    <w:rsid w:val="00A06FBA"/>
    <w:rsid w:val="00B90FF0"/>
    <w:rsid w:val="00BD0C7A"/>
    <w:rsid w:val="00C418E1"/>
    <w:rsid w:val="00CE2BEC"/>
    <w:rsid w:val="00CE4135"/>
    <w:rsid w:val="00CE6242"/>
    <w:rsid w:val="00F545C3"/>
    <w:rsid w:val="00FD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6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B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0FF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CE6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24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6242"/>
    <w:rPr>
      <w:sz w:val="16"/>
      <w:szCs w:val="16"/>
    </w:rPr>
  </w:style>
  <w:style w:type="paragraph" w:customStyle="1" w:styleId="Default">
    <w:name w:val="Default"/>
    <w:rsid w:val="00650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2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8D1"/>
  </w:style>
  <w:style w:type="paragraph" w:styleId="Footer">
    <w:name w:val="footer"/>
    <w:basedOn w:val="Normal"/>
    <w:link w:val="FooterChar"/>
    <w:uiPriority w:val="99"/>
    <w:unhideWhenUsed/>
    <w:rsid w:val="00432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6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B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0FF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CE6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24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6242"/>
    <w:rPr>
      <w:sz w:val="16"/>
      <w:szCs w:val="16"/>
    </w:rPr>
  </w:style>
  <w:style w:type="paragraph" w:customStyle="1" w:styleId="Default">
    <w:name w:val="Default"/>
    <w:rsid w:val="00650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2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8D1"/>
  </w:style>
  <w:style w:type="paragraph" w:styleId="Footer">
    <w:name w:val="footer"/>
    <w:basedOn w:val="Normal"/>
    <w:link w:val="FooterChar"/>
    <w:uiPriority w:val="99"/>
    <w:unhideWhenUsed/>
    <w:rsid w:val="00432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44E25FD8.dotm</Template>
  <TotalTime>1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Habulembe, Yvonne (PRETORIA/OAA)</dc:creator>
  <cp:lastModifiedBy>Mpumi</cp:lastModifiedBy>
  <cp:revision>3</cp:revision>
  <dcterms:created xsi:type="dcterms:W3CDTF">2018-04-25T11:31:00Z</dcterms:created>
  <dcterms:modified xsi:type="dcterms:W3CDTF">2018-04-25T11:32:00Z</dcterms:modified>
</cp:coreProperties>
</file>