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b/>
          <w:bCs/>
        </w:rPr>
      </w:pPr>
      <w:bookmarkStart w:id="0" w:name="_GoBack"/>
      <w:bookmarkEnd w:id="0"/>
      <w:r w:rsidRPr="00EC4D1F">
        <w:rPr>
          <w:rFonts w:ascii="Arial" w:eastAsia="Times New Roman" w:hAnsi="Arial" w:cs="Arial"/>
          <w:b/>
          <w:bCs/>
        </w:rPr>
        <w:t>REQUIRED REPRESENTATIONS AND CERTIFICATIONS (ADS 303.3.8)</w:t>
      </w:r>
    </w:p>
    <w:p w:rsidR="00EC4D1F" w:rsidRPr="00EC4D1F" w:rsidRDefault="00EC4D1F" w:rsidP="00EC4D1F">
      <w:pPr>
        <w:widowControl w:val="0"/>
        <w:autoSpaceDE w:val="0"/>
        <w:autoSpaceDN w:val="0"/>
        <w:adjustRightInd w:val="0"/>
        <w:spacing w:after="0" w:line="240" w:lineRule="auto"/>
        <w:rPr>
          <w:rFonts w:ascii="Arial" w:eastAsia="Times New Roman" w:hAnsi="Arial" w:cs="Arial"/>
          <w:b/>
          <w:bCs/>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NOTE: When these Certifications, Assurances, and Other Statements of Recipient are used for cooperative agreements, the term "Grant" means "Cooperative Agreement".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u w:val="single"/>
        </w:rPr>
      </w:pPr>
      <w:r w:rsidRPr="00EC4D1F">
        <w:rPr>
          <w:rFonts w:ascii="Arial" w:eastAsia="Times New Roman" w:hAnsi="Arial" w:cs="Arial"/>
          <w:u w:val="single"/>
        </w:rPr>
        <w:t>PART I - CERTIFICATIONS AND ASSURANCES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1.  ASSURANCE OF COMPLIANCE WITH LAWS AND REGULATIONS GOVERNING NON-DISCRIMINATION IN FEDERALLY ASSISTED PROGRAMS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Note: This certification applies to Non-U.S. organizations if any part of the program will be undertaken in the United States.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(a)   The recipient hereby assures that no person in the United States shall, on the bases set forth below, be excluded from participation in, be denied the benefits of, or be otherwise subjected to discrimination under, any program or activity receiving financial assistance from USAID, and that with respect to the Cooperative Agreement for which application is being made, it will comply with the requirements of:</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(1)  Title VI of the Civil Rights Act of 1964 (Pub. L. 88-352, 42 U.S.C. 2000-d), which prohibits discrimination on the basis of race, color or national origin, in programs and activities receiving Federal financial assistance;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(2)  Section 504 of the Rehabilitation Act of 1973 (29 U.S.C. 794), which prohibits discrimination on the basis of handicap in programs and activities receiving Federal financial assistance;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(3)  The Age Discrimination Act of 1975, as amended (Pub. L. 95-478), which prohibits discrimination based on age in the delivery of services and benefits supported with Federal funds;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(4)  Title IX of the Education Amendments of 1972 (20 U.S.C. 1681, et seq.), which prohibits discrimination on the basis of sex in education programs and activities receiving Federal financial assistance (whether or not the programs or activities are offered or sponsored by an educational institution); and</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(5)  USAID regulations implementing the above nondiscrimination </w:t>
      </w:r>
      <w:proofErr w:type="gramStart"/>
      <w:r w:rsidRPr="00EC4D1F">
        <w:rPr>
          <w:rFonts w:ascii="Arial" w:eastAsia="Times New Roman" w:hAnsi="Arial" w:cs="Arial"/>
        </w:rPr>
        <w:t>laws,</w:t>
      </w:r>
      <w:proofErr w:type="gramEnd"/>
      <w:r w:rsidRPr="00EC4D1F">
        <w:rPr>
          <w:rFonts w:ascii="Arial" w:eastAsia="Times New Roman" w:hAnsi="Arial" w:cs="Arial"/>
        </w:rPr>
        <w:t xml:space="preserve"> set forth in Chapter II of Title 22 of the Code of Federal Regulations.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(b)  If the recipient is an institution of higher education, the Assurances given herein extend to admission practices and to all other practices relating to the treatment of students or clients of the institution, or relating to the opportunity to participate in the provision of services or other benefits to such individuals, and shall be applicable to the entire institution unless the recipient establishes to the satisfaction of the USAID Administrator that the institution's practices in designated parts or programs of the institution will in no way affect its practices in the program of the institution for which financial assistance is sought, or the beneficiaries of, or participants in, such programs.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(c)  This assurance is given in consideration of and for the purpose of obtaining any and all Federal grants, loans, contracts, property, discounts, or other Federal financial assistance extended after the date hereof to the recipient by the Agency, including installment payments after such date on account of applications for Federal financial assistance which was approved before such date.  The recipient recognizes and agrees that such Federal financial assistance will be extended in reliance on the representations and agreements made in this Assurance, </w:t>
      </w:r>
      <w:r w:rsidRPr="00EC4D1F">
        <w:rPr>
          <w:rFonts w:ascii="Arial" w:eastAsia="Times New Roman" w:hAnsi="Arial" w:cs="Arial"/>
        </w:rPr>
        <w:lastRenderedPageBreak/>
        <w:t>and that the United States shall have the right to seek judicial enforcement of this Assurance.  This Assurance is binding on the recipient, its successors, transferees, and assignees, and the person or persons whose signatures appear below are authorized to sign this Assurance on behalf of the recipient.</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2.  CERTIFICATION REGARDING LOBBYING</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The undersigned certifies, to the best of his or her knowledge and belief, that:</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Cooperative Agreement, the making of any Federal loan, the entering into of any cooperative agreement, and the extension, continuation, renewal, amendment or modification of any Federal contract, grant, loan, or cooperative agreement.</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(3)  The undersigned shall require that the language of this certification be included in the award documents for all </w:t>
      </w:r>
      <w:proofErr w:type="spellStart"/>
      <w:r w:rsidRPr="00EC4D1F">
        <w:rPr>
          <w:rFonts w:ascii="Arial" w:eastAsia="Times New Roman" w:hAnsi="Arial" w:cs="Arial"/>
        </w:rPr>
        <w:t>subawards</w:t>
      </w:r>
      <w:proofErr w:type="spellEnd"/>
      <w:r w:rsidRPr="00EC4D1F">
        <w:rPr>
          <w:rFonts w:ascii="Arial" w:eastAsia="Times New Roman" w:hAnsi="Arial" w:cs="Arial"/>
        </w:rPr>
        <w:t xml:space="preserve"> at all tiers (including subcontracts, </w:t>
      </w:r>
      <w:proofErr w:type="spellStart"/>
      <w:r w:rsidRPr="00EC4D1F">
        <w:rPr>
          <w:rFonts w:ascii="Arial" w:eastAsia="Times New Roman" w:hAnsi="Arial" w:cs="Arial"/>
        </w:rPr>
        <w:t>subgrants</w:t>
      </w:r>
      <w:proofErr w:type="spellEnd"/>
      <w:r w:rsidRPr="00EC4D1F">
        <w:rPr>
          <w:rFonts w:ascii="Arial" w:eastAsia="Times New Roman" w:hAnsi="Arial" w:cs="Arial"/>
        </w:rPr>
        <w:t xml:space="preserve">, and contracts under grants, loans, and cooperative agreements) and that all </w:t>
      </w:r>
      <w:proofErr w:type="spellStart"/>
      <w:r w:rsidRPr="00EC4D1F">
        <w:rPr>
          <w:rFonts w:ascii="Arial" w:eastAsia="Times New Roman" w:hAnsi="Arial" w:cs="Arial"/>
        </w:rPr>
        <w:t>subrecipients</w:t>
      </w:r>
      <w:proofErr w:type="spellEnd"/>
      <w:r w:rsidRPr="00EC4D1F">
        <w:rPr>
          <w:rFonts w:ascii="Arial" w:eastAsia="Times New Roman" w:hAnsi="Arial" w:cs="Arial"/>
        </w:rPr>
        <w:t xml:space="preserve"> shall certify and disclose accordingly.</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This certification is a material representation of fact upon which reliance was placed when this transaction was made or entered into. Submission of this certification is a prerequisite for making or entering into this transaction imposed by section 1352, title 31, United States Code.  Any person who fails to file the required certification shall be subject to a civil penalty of not less than $10,000 and not more than $100,000 for each such failure.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Statement for Loan Guarantees and Loan Insurance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The undersigned states, to the best of his or her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3. PROHIBITION ON ASSISTANCE TO DRUG TRAFFICKERS FOR COVERED COUNTRIES AND INDIVIDUALS (ADS 206)</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lastRenderedPageBreak/>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USAID reserves the right to terminate this Agreement, to demand a refund or take other appropriate measures if the Grantee is found to have been  convicted of a narcotics offense or to have been engaged in drug trafficking as defined in 22 CFR Part 140. The undersigned shall review USAID ADS 206 to determine if any certifications are required for Key Individuals or Covered Participants.</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If there are COVERED PARTICIPANTS: USAID reserves the right to terminate assistance to or take other appropriate measures with respect to, any participant approved by USAID who is found to have been convicted of a narcotics offense or to have been engaged in drug trafficking as  defined in 22 CFR Part 140.</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4. CERTIFICATION REGARDING TERRORIST FINANCING IMPLEMENTING EXECUTIVE ORDER 13224</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By signing and submitting this application, the prospective recipient provides the certification set out below:</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1. The Recipient, to the best of its current knowledge, did not provide, within the 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2. The following steps may enable the Recipient to comply with its obligations under paragraph 1:</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a. Before providing any material support or resources to an individual or entity, the Recipient will verify that the individual or entity does not (</w:t>
      </w:r>
      <w:proofErr w:type="spellStart"/>
      <w:r w:rsidRPr="00EC4D1F">
        <w:rPr>
          <w:rFonts w:ascii="Arial" w:eastAsia="Times New Roman" w:hAnsi="Arial" w:cs="Arial"/>
        </w:rPr>
        <w:t>i</w:t>
      </w:r>
      <w:proofErr w:type="spellEnd"/>
      <w:r w:rsidRPr="00EC4D1F">
        <w:rPr>
          <w:rFonts w:ascii="Arial" w:eastAsia="Times New Roman" w:hAnsi="Arial" w:cs="Arial"/>
        </w:rPr>
        <w:t xml:space="preserve">) appear on the master list of Specially Designated Nationals and Blocked Persons, which list is maintained by the U.S. Treasury’s Office of Foreign Assets Control (OFAC) and is available online at OFAC’s website: </w:t>
      </w:r>
      <w:hyperlink r:id="rId7" w:history="1">
        <w:r w:rsidRPr="00EC4D1F">
          <w:rPr>
            <w:rFonts w:ascii="Arial" w:eastAsia="Times New Roman" w:hAnsi="Arial" w:cs="Arial"/>
            <w:color w:val="0000FF"/>
            <w:u w:val="single"/>
          </w:rPr>
          <w:t>http://www.treas.gov/offices/eotffc/ofac/sdn/t11sdn.pdf</w:t>
        </w:r>
      </w:hyperlink>
      <w:r w:rsidRPr="00EC4D1F">
        <w:rPr>
          <w:rFonts w:ascii="Arial" w:eastAsia="Times New Roman" w:hAnsi="Arial" w:cs="Arial"/>
        </w:rPr>
        <w:t>, or (ii) is not included in any supplementary information concerning prohibited individuals or entities that may be provided by USAID to the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b. Before providing any material support or resources to an individual or entity, the Recipient also will verify that the individual or entity has not been designated by the United Nations Security (UNSC) sanctions committee established under UNSC Resolution 1267 (1999) (the “1267 Committee”) [individuals and entities linked to the Taliban, </w:t>
      </w:r>
      <w:proofErr w:type="spellStart"/>
      <w:r w:rsidRPr="00EC4D1F">
        <w:rPr>
          <w:rFonts w:ascii="Arial" w:eastAsia="Times New Roman" w:hAnsi="Arial" w:cs="Arial"/>
        </w:rPr>
        <w:t>Usama</w:t>
      </w:r>
      <w:proofErr w:type="spellEnd"/>
      <w:r w:rsidRPr="00EC4D1F">
        <w:rPr>
          <w:rFonts w:ascii="Arial" w:eastAsia="Times New Roman" w:hAnsi="Arial" w:cs="Arial"/>
        </w:rPr>
        <w:t xml:space="preserve"> bin Laden, or the Al Qaida Organization]. To determine whether there has been a published designation of an individual or entity by the 1267 Committee, the Recipient should refer to the consolidated list available online at the Committee’s website: </w:t>
      </w:r>
    </w:p>
    <w:p w:rsidR="00EC4D1F" w:rsidRPr="00EC4D1F" w:rsidRDefault="00680BD9" w:rsidP="00EC4D1F">
      <w:pPr>
        <w:widowControl w:val="0"/>
        <w:autoSpaceDE w:val="0"/>
        <w:autoSpaceDN w:val="0"/>
        <w:adjustRightInd w:val="0"/>
        <w:spacing w:after="0" w:line="240" w:lineRule="auto"/>
        <w:jc w:val="both"/>
        <w:rPr>
          <w:rFonts w:ascii="Arial" w:eastAsia="Times New Roman" w:hAnsi="Arial" w:cs="Arial"/>
        </w:rPr>
      </w:pPr>
      <w:hyperlink r:id="rId8" w:history="1">
        <w:r w:rsidR="00EC4D1F" w:rsidRPr="00EC4D1F">
          <w:rPr>
            <w:rFonts w:ascii="Arial" w:eastAsia="Times New Roman" w:hAnsi="Arial" w:cs="Arial"/>
            <w:color w:val="0000FF"/>
            <w:u w:val="single"/>
          </w:rPr>
          <w:t>http://www.un.org/Docs/sc/committees/1267/1267ListEng.htm</w:t>
        </w:r>
      </w:hyperlink>
      <w:r w:rsidR="00EC4D1F"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c. Before providing any material support or resources to an individual or entity, the Recipient will consider all information about that individual or entity of which it is aware and all public information that is reasonably available to it or of which it should be aware.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d. The Recipient also will implement reasonable monitoring and oversight procedures to safeguard against assistance being diverted to support terrorist activity.</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3. </w:t>
      </w:r>
      <w:proofErr w:type="gramStart"/>
      <w:r w:rsidRPr="00EC4D1F">
        <w:rPr>
          <w:rFonts w:ascii="Arial" w:eastAsia="Times New Roman" w:hAnsi="Arial" w:cs="Arial"/>
        </w:rPr>
        <w:t>For</w:t>
      </w:r>
      <w:proofErr w:type="gramEnd"/>
      <w:r w:rsidRPr="00EC4D1F">
        <w:rPr>
          <w:rFonts w:ascii="Arial" w:eastAsia="Times New Roman" w:hAnsi="Arial" w:cs="Arial"/>
        </w:rPr>
        <w:t xml:space="preserve"> purposes of this Certification-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a. “Material support and resources” means currency or monetary instruments or financial securities, financial services, lodging, training, expert advice or assistance, </w:t>
      </w:r>
      <w:proofErr w:type="spellStart"/>
      <w:r w:rsidRPr="00EC4D1F">
        <w:rPr>
          <w:rFonts w:ascii="Arial" w:eastAsia="Times New Roman" w:hAnsi="Arial" w:cs="Arial"/>
        </w:rPr>
        <w:t>safehouses</w:t>
      </w:r>
      <w:proofErr w:type="spellEnd"/>
      <w:r w:rsidRPr="00EC4D1F">
        <w:rPr>
          <w:rFonts w:ascii="Arial" w:eastAsia="Times New Roman" w:hAnsi="Arial" w:cs="Arial"/>
        </w:rPr>
        <w:t>, false documentation or identification, communications equipment, facilities, weapons, lethal substances, explosives, personnel, transportation, and other physical assets, except medicine or religious materials.”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b. “Terrorist act” means-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w:t>
      </w:r>
      <w:proofErr w:type="spellStart"/>
      <w:r w:rsidRPr="00EC4D1F">
        <w:rPr>
          <w:rFonts w:ascii="Arial" w:eastAsia="Times New Roman" w:hAnsi="Arial" w:cs="Arial"/>
        </w:rPr>
        <w:t>i</w:t>
      </w:r>
      <w:proofErr w:type="spellEnd"/>
      <w:r w:rsidRPr="00EC4D1F">
        <w:rPr>
          <w:rFonts w:ascii="Arial" w:eastAsia="Times New Roman" w:hAnsi="Arial" w:cs="Arial"/>
        </w:rPr>
        <w:t xml:space="preserve">) </w:t>
      </w:r>
      <w:proofErr w:type="gramStart"/>
      <w:r w:rsidRPr="00EC4D1F">
        <w:rPr>
          <w:rFonts w:ascii="Arial" w:eastAsia="Times New Roman" w:hAnsi="Arial" w:cs="Arial"/>
        </w:rPr>
        <w:t>an</w:t>
      </w:r>
      <w:proofErr w:type="gramEnd"/>
      <w:r w:rsidRPr="00EC4D1F">
        <w:rPr>
          <w:rFonts w:ascii="Arial" w:eastAsia="Times New Roman" w:hAnsi="Arial" w:cs="Arial"/>
        </w:rPr>
        <w:t xml:space="preserve"> act prohibited pursuant to one of the 12 United Nations Conventions and Protocols related to terrorism (see UN terrorism conventions Internet site: </w:t>
      </w:r>
    </w:p>
    <w:p w:rsidR="00EC4D1F" w:rsidRPr="00EC4D1F" w:rsidRDefault="00680BD9" w:rsidP="00EC4D1F">
      <w:pPr>
        <w:widowControl w:val="0"/>
        <w:autoSpaceDE w:val="0"/>
        <w:autoSpaceDN w:val="0"/>
        <w:adjustRightInd w:val="0"/>
        <w:spacing w:after="0" w:line="240" w:lineRule="auto"/>
        <w:jc w:val="both"/>
        <w:rPr>
          <w:rFonts w:ascii="Arial" w:eastAsia="Times New Roman" w:hAnsi="Arial" w:cs="Arial"/>
        </w:rPr>
      </w:pPr>
      <w:hyperlink r:id="rId9" w:history="1">
        <w:r w:rsidR="00EC4D1F" w:rsidRPr="00EC4D1F">
          <w:rPr>
            <w:rFonts w:ascii="Arial" w:eastAsia="Times New Roman" w:hAnsi="Arial" w:cs="Arial"/>
            <w:color w:val="0000FF"/>
            <w:u w:val="single"/>
          </w:rPr>
          <w:t>http://untreaty.un.org/English/Terrorism.asp</w:t>
        </w:r>
      </w:hyperlink>
      <w:r w:rsidR="00EC4D1F" w:rsidRPr="00EC4D1F">
        <w:rPr>
          <w:rFonts w:ascii="Arial" w:eastAsia="Times New Roman" w:hAnsi="Arial" w:cs="Arial"/>
        </w:rPr>
        <w:t>); or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(ii) </w:t>
      </w:r>
      <w:proofErr w:type="gramStart"/>
      <w:r w:rsidRPr="00EC4D1F">
        <w:rPr>
          <w:rFonts w:ascii="Arial" w:eastAsia="Times New Roman" w:hAnsi="Arial" w:cs="Arial"/>
        </w:rPr>
        <w:t>an</w:t>
      </w:r>
      <w:proofErr w:type="gramEnd"/>
      <w:r w:rsidRPr="00EC4D1F">
        <w:rPr>
          <w:rFonts w:ascii="Arial" w:eastAsia="Times New Roman" w:hAnsi="Arial" w:cs="Arial"/>
        </w:rPr>
        <w:t xml:space="preserve"> act of premeditated, politically motivated violence perpetrated against noncombatant targets by subnational groups or clandestine agents; or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(iii) 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c. “Entity” means a partnership, association, corporation, or other organization, group or subgroup.</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d. References in this Certification to the provision of material support and resources shall not be deemed to include the furnishing of USAID funds or USAID-financed commodities to the ultimate beneficiaries of USAID assistance, such as recipients of food, medical care, micro-enterprise loans, shelter, etc., unless the Recipient has reason to believe that one or more of these beneficiaries commits, attempts to commit, advocates, facilitates, or participates in terrorist acts, or has committed, attempted to commit, facilitated or participated in terrorist acts.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e. The Recipient’s obligations under paragraph 1 are not applicable to the procurement of goods and/or services by the Recipient that are acquired in the ordinary course of business through contract or purchase, e.g., utilities, rents, office supplies, gasoline, etc., unless the Recipient has reason to believe that a vendor or supplier of such goods and services commits, attempts to commit, advocates, facilitates, or participates in terrorist acts, or has committed, attempted to commit, facilitated or participated in terrorist acts.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This Certification is an express term and condition of any agreement issued as a result of this application, and any violation of it shall be grounds for unilateral termination of the agreement by USAID prior to the end of its term.</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5.  CERTIFICATION OF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By signing below the recipient provides certifications and assurances for (1) the Assurance of Compliance with Laws and Regulations Governing Non-Discrimination in Federally Assisted Programs, (2) the Certification Regarding Lobbying, and (3) the Certification Regarding Terrorist Financing Implementing Executive Order 13224 above.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roofErr w:type="gramStart"/>
      <w:r w:rsidRPr="00EC4D1F">
        <w:rPr>
          <w:rFonts w:ascii="Arial" w:eastAsia="Times New Roman" w:hAnsi="Arial" w:cs="Arial"/>
        </w:rPr>
        <w:t>RFA/APS No.</w:t>
      </w:r>
      <w:proofErr w:type="gramEnd"/>
      <w:r w:rsidRPr="00EC4D1F">
        <w:rPr>
          <w:rFonts w:ascii="Arial" w:eastAsia="Times New Roman" w:hAnsi="Arial" w:cs="Arial"/>
        </w:rPr>
        <w:t xml:space="preserv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roofErr w:type="gramStart"/>
      <w:r w:rsidRPr="00EC4D1F">
        <w:rPr>
          <w:rFonts w:ascii="Arial" w:eastAsia="Times New Roman" w:hAnsi="Arial" w:cs="Arial"/>
        </w:rPr>
        <w:t>Application No.</w:t>
      </w:r>
      <w:proofErr w:type="gramEnd"/>
      <w:r w:rsidRPr="00EC4D1F">
        <w:rPr>
          <w:rFonts w:ascii="Arial" w:eastAsia="Times New Roman" w:hAnsi="Arial" w:cs="Arial"/>
        </w:rPr>
        <w:t xml:space="preserv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Date of Application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Name of Recipient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Typed Name and Title</w:t>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Signature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Date                   </w:t>
      </w:r>
      <w:r w:rsidRPr="00EC4D1F">
        <w:rPr>
          <w:rFonts w:ascii="Arial" w:eastAsia="Times New Roman" w:hAnsi="Arial" w:cs="Arial"/>
        </w:rPr>
        <w:tab/>
      </w:r>
      <w:r w:rsidRPr="00EC4D1F">
        <w:rPr>
          <w:rFonts w:ascii="Arial" w:eastAsia="Times New Roman" w:hAnsi="Arial" w:cs="Arial"/>
        </w:rPr>
        <w:tab/>
        <w:t>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b/>
        </w:rPr>
        <w:sectPr w:rsidR="00EC4D1F" w:rsidRPr="00EC4D1F" w:rsidSect="004A106A">
          <w:headerReference w:type="default" r:id="rId10"/>
          <w:footerReference w:type="default" r:id="rId11"/>
          <w:pgSz w:w="12240" w:h="15840"/>
          <w:pgMar w:top="1080" w:right="1440" w:bottom="1080" w:left="1440" w:header="720" w:footer="720" w:gutter="0"/>
          <w:pgNumType w:start="1"/>
          <w:cols w:space="720"/>
          <w:noEndnote/>
          <w:titlePg/>
          <w:docGrid w:linePitch="272"/>
        </w:sect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u w:val="single"/>
        </w:rPr>
      </w:pPr>
      <w:r w:rsidRPr="00EC4D1F">
        <w:rPr>
          <w:rFonts w:ascii="Arial" w:eastAsia="Times New Roman" w:hAnsi="Arial" w:cs="Arial"/>
          <w:u w:val="single"/>
        </w:rPr>
        <w:lastRenderedPageBreak/>
        <w:t>PART II - KEY INDIVIDUAL CERTIFICATION NARCOTICS OFFENSES AND DRUG TRAFFICKING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I hereby certify that within the last ten years: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I have not been convicted of a violation of, or a conspiracy to violate, any law or regulation of the United States or any other country concerning narcotic or psychotropic drugs or other controlled substances.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 am not and have not been an illicit trafficker in any such drug or controlled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3. I am not and have not been a knowing assistor, abettor, conspirator, or colluder with others in the illicit trafficking in any such drug or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Signature: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Date: </w:t>
      </w: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Name: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Title/Position: </w:t>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Organization:</w:t>
      </w:r>
      <w:r w:rsidRPr="00EC4D1F">
        <w:rPr>
          <w:rFonts w:ascii="Arial" w:eastAsia="Times New Roman" w:hAnsi="Arial" w:cs="Arial"/>
        </w:rPr>
        <w:tab/>
        <w:t xml:space="preserve"> </w:t>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Address: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Date of Birth: </w:t>
      </w:r>
      <w:r w:rsidRPr="00EC4D1F">
        <w:rPr>
          <w:rFonts w:ascii="Arial" w:eastAsia="Times New Roman" w:hAnsi="Arial" w:cs="Arial"/>
        </w:rPr>
        <w:tab/>
      </w:r>
      <w:r w:rsidRPr="00EC4D1F">
        <w:rPr>
          <w:rFonts w:ascii="Arial" w:eastAsia="Times New Roman" w:hAnsi="Arial" w:cs="Arial"/>
        </w:rPr>
        <w:tab/>
        <w:t>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NOTICE: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You are required to sign this Certification under the provisions of 22 CFR Part 140, Prohibition on Assistance to Drug Traffickers. These regulations were issued by the Department of State and require that certain key individuals of organizations must sign this Certification.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If you make a false Certification you are subject to U.S. criminal prosecution under 18 U.S.C. 1001.</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sectPr w:rsidR="00EC4D1F" w:rsidRPr="00EC4D1F" w:rsidSect="00D45CA0">
          <w:pgSz w:w="12240" w:h="15840"/>
          <w:pgMar w:top="1080" w:right="1440" w:bottom="1080" w:left="1440" w:header="720" w:footer="720" w:gutter="0"/>
          <w:cols w:space="720"/>
          <w:noEndnote/>
        </w:sect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u w:val="single"/>
        </w:rPr>
        <w:lastRenderedPageBreak/>
        <w:t>PART III - PARTICIPANT CERTIFICATION NARCOTICS OFFENSES AND DRUG TRAFFICKING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I hereby certify that within the last ten years: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I have not been convicted of a violation of, or a conspiracy to violate, any law or regulation of the United States or any other country concerning narcotic or psychotropic drugs or other controlled substances.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I am not and have not been an illicit trafficker in any such drug or controlled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c. I am not or have not been a knowing assistor, abettor, conspirator, or colluder with others in the illicit trafficking in any such drug or substance.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 understand that USAID may terminate my training if it is determined that I engaged in the above conduct during the last ten years or during my USAID training.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Signature: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Name: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Date: </w:t>
      </w: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Address: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ab/>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Date of Birth: </w:t>
      </w:r>
      <w:r w:rsidRPr="00EC4D1F">
        <w:rPr>
          <w:rFonts w:ascii="Arial" w:eastAsia="Times New Roman" w:hAnsi="Arial" w:cs="Arial"/>
        </w:rPr>
        <w:tab/>
      </w:r>
      <w:r w:rsidRPr="00EC4D1F">
        <w:rPr>
          <w:rFonts w:ascii="Arial" w:eastAsia="Times New Roman" w:hAnsi="Arial" w:cs="Arial"/>
        </w:rPr>
        <w:tab/>
        <w:t>___________________________________</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NOTICE: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1. You are required to sign this Certification under the provisions of 22 CFR Part 140</w:t>
      </w:r>
      <w:proofErr w:type="gramStart"/>
      <w:r w:rsidRPr="00EC4D1F">
        <w:rPr>
          <w:rFonts w:ascii="Arial" w:eastAsia="Times New Roman" w:hAnsi="Arial" w:cs="Arial"/>
        </w:rPr>
        <w:t>,Prohibition</w:t>
      </w:r>
      <w:proofErr w:type="gramEnd"/>
      <w:r w:rsidRPr="00EC4D1F">
        <w:rPr>
          <w:rFonts w:ascii="Arial" w:eastAsia="Times New Roman" w:hAnsi="Arial" w:cs="Arial"/>
        </w:rPr>
        <w:t xml:space="preserve"> on Assistance to Drug Traffickers. These regulations were issued by the Department of State and require that certain participants must sign this Certification.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If you make a false Certification you are subject to U.S. criminal prosecution under 18 U.S.C. 1001.</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sectPr w:rsidR="00EC4D1F" w:rsidRPr="00EC4D1F" w:rsidSect="00D45CA0">
          <w:pgSz w:w="12240" w:h="15840"/>
          <w:pgMar w:top="1080" w:right="1440" w:bottom="1080" w:left="1440" w:header="720" w:footer="720" w:gutter="0"/>
          <w:cols w:space="720"/>
          <w:noEndnote/>
        </w:sect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u w:val="single"/>
        </w:rPr>
      </w:pPr>
      <w:r w:rsidRPr="00EC4D1F">
        <w:rPr>
          <w:rFonts w:ascii="Arial" w:eastAsia="Times New Roman" w:hAnsi="Arial" w:cs="Arial"/>
          <w:u w:val="single"/>
        </w:rPr>
        <w:lastRenderedPageBreak/>
        <w:t>PART V - SURVEY ON ENSURING EQUAL OPPORTUNITY FOR APPLICANTS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Applicability:  All RFA’s must include the attached Survey on Ensuring Equal Opportunity for Applicants as an attachment to the RFA package. Applicants under unsolicited applications are also to be provided the survey. (While inclusion of the survey by Agreement Officers in RFA packages is required, the applicant’s completion of the survey is voluntary, and must not be a requirement of the RFA. The absence of a completed survey in an application may not be a basis upon which the application is determined incomplete or non-responsive. Applicants who volunteer to complete and submit the survey under a competitive or non-competitive action are instructed within the text of the survey to submit it as part of the application process.)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680BD9" w:rsidP="00EC4D1F">
      <w:pPr>
        <w:widowControl w:val="0"/>
        <w:autoSpaceDE w:val="0"/>
        <w:autoSpaceDN w:val="0"/>
        <w:adjustRightInd w:val="0"/>
        <w:spacing w:after="0" w:line="240" w:lineRule="auto"/>
        <w:jc w:val="both"/>
        <w:rPr>
          <w:rFonts w:ascii="Arial" w:eastAsia="Times New Roman" w:hAnsi="Arial" w:cs="Arial"/>
        </w:rPr>
      </w:pPr>
      <w:hyperlink r:id="rId12" w:history="1">
        <w:r w:rsidR="00EC4D1F" w:rsidRPr="00EC4D1F">
          <w:rPr>
            <w:rFonts w:ascii="Arial" w:eastAsia="Times New Roman" w:hAnsi="Arial" w:cs="Arial"/>
            <w:color w:val="0000FF"/>
            <w:u w:val="single"/>
          </w:rPr>
          <w:t>http://www2.ed.gov/fund/grant/apply/appforms/surveyeo.pdf</w:t>
        </w:r>
      </w:hyperlink>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u w:val="single"/>
        </w:rPr>
      </w:pPr>
      <w:r w:rsidRPr="00EC4D1F">
        <w:rPr>
          <w:rFonts w:ascii="Arial" w:eastAsia="Times New Roman" w:hAnsi="Arial" w:cs="Arial"/>
          <w:u w:val="single"/>
        </w:rPr>
        <w:t>PART VI - OTHER STATEMENTS OF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1.  AUTHORIZED INDIVIDUALS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The recipient represents that the following persons are authorized to negotiate on its behalf with the Government and to bind the recipient in connection with this application or grant: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roofErr w:type="gramStart"/>
      <w:r w:rsidRPr="00EC4D1F">
        <w:rPr>
          <w:rFonts w:ascii="Arial" w:eastAsia="Times New Roman" w:hAnsi="Arial" w:cs="Arial"/>
        </w:rPr>
        <w:t>Name               Title               Telephone No.</w:t>
      </w:r>
      <w:proofErr w:type="gramEnd"/>
      <w:r w:rsidRPr="00EC4D1F">
        <w:rPr>
          <w:rFonts w:ascii="Arial" w:eastAsia="Times New Roman" w:hAnsi="Arial" w:cs="Arial"/>
        </w:rPr>
        <w:t xml:space="preserve">      </w:t>
      </w:r>
      <w:proofErr w:type="gramStart"/>
      <w:r w:rsidRPr="00EC4D1F">
        <w:rPr>
          <w:rFonts w:ascii="Arial" w:eastAsia="Times New Roman" w:hAnsi="Arial" w:cs="Arial"/>
        </w:rPr>
        <w:t>Facsimile No.</w:t>
      </w:r>
      <w:proofErr w:type="gramEnd"/>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2.  TAXPAYER IDENTIFICATION NUMBER (TIN)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If the recipient is a U.S. organization, or a foreign organization which has income effectively connected with the conduct of activities in the U.S. or has an office or a place of business or a fiscal paying agent in the U.S., please indicate the recipient's TIN: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TIN: 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3.  DATA UNIVERSAL NUMBERING SYSTEM (DUNS)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In the space provided at the end of this provision, the recipient should supply the Data Universal Numbering System (DUNS) number applicable to that name and address.  Recipients should take care to report the number that identifies the recipient's name and address exactly as stated in the proposal.</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The DUNS is a 9-digit number assigned by Dun and Bradstreet Information Services.  If the recipient does not have a DUNS number, the recipient should call Dun and Bradstreet directly at 1-800-333-0505. A DUNS number will be provided immediately by telephone at no charge to the recipient.  The recipient should be prepared to provide the following information: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lastRenderedPageBreak/>
        <w:t xml:space="preserve">       (1) Recipient's name.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(2) Recipient's address.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(3) Recipient's telephone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(4) Line of business.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(5) Chief executive officer/key manager.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(6) Date the organization was started.</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(7) Number of people employed by the recipient.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(8) Company affiliation.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(c)  Recipients located outside the United States may obtain the location and phone number of the local Dun and Bradstreet Information Services office from the Internet Home Page at </w:t>
      </w:r>
      <w:hyperlink r:id="rId13" w:history="1">
        <w:r w:rsidRPr="00EC4D1F">
          <w:rPr>
            <w:rFonts w:ascii="Arial" w:eastAsia="Times New Roman" w:hAnsi="Arial" w:cs="Arial"/>
            <w:color w:val="0000FF"/>
            <w:u w:val="single"/>
          </w:rPr>
          <w:t>http://www.dbisna.com/dbis/customer/custlist.htm</w:t>
        </w:r>
      </w:hyperlink>
      <w:r w:rsidRPr="00EC4D1F">
        <w:rPr>
          <w:rFonts w:ascii="Arial" w:eastAsia="Times New Roman" w:hAnsi="Arial" w:cs="Arial"/>
        </w:rPr>
        <w:t xml:space="preserve">. If an </w:t>
      </w:r>
      <w:proofErr w:type="spellStart"/>
      <w:r w:rsidRPr="00EC4D1F">
        <w:rPr>
          <w:rFonts w:ascii="Arial" w:eastAsia="Times New Roman" w:hAnsi="Arial" w:cs="Arial"/>
        </w:rPr>
        <w:t>offeror</w:t>
      </w:r>
      <w:proofErr w:type="spellEnd"/>
      <w:r w:rsidRPr="00EC4D1F">
        <w:rPr>
          <w:rFonts w:ascii="Arial" w:eastAsia="Times New Roman" w:hAnsi="Arial" w:cs="Arial"/>
        </w:rPr>
        <w:t xml:space="preserve"> is unable to locate a local service center, it may send an e-mail to Dun and Bradstreet at </w:t>
      </w:r>
      <w:hyperlink r:id="rId14" w:history="1">
        <w:r w:rsidRPr="00EC4D1F">
          <w:rPr>
            <w:rFonts w:ascii="Arial" w:eastAsia="Times New Roman" w:hAnsi="Arial" w:cs="Arial"/>
            <w:color w:val="0000FF"/>
            <w:u w:val="single"/>
          </w:rPr>
          <w:t>globalinfo@dbisma.com</w:t>
        </w:r>
      </w:hyperlink>
      <w:r w:rsidRPr="00EC4D1F">
        <w:rPr>
          <w:rFonts w:ascii="Arial" w:eastAsia="Times New Roman" w:hAnsi="Arial" w:cs="Arial"/>
        </w:rPr>
        <w: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The DUNS system is distinct from the Federal Taxpayer Identification Number (TIN) system.</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DUNS: 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4.  LETTER OF CREDIT (LOC)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If the recipient has an existing Letter of Credit (LOC) with USAID, please indicate the LOC number: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LOC:  _________________________________________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5.  PROCUREMENT INFORMATION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Applicability.  This applies to the procurement of goods and services planned by the recipient (i.e., contracts, purchase orders, etc.) from a supplier of goods or services for the direct use or benefit of the recipient in conducting the program supported by the grant, and not to assistance provided by the recipient (i.e., a </w:t>
      </w:r>
      <w:proofErr w:type="spellStart"/>
      <w:r w:rsidRPr="00EC4D1F">
        <w:rPr>
          <w:rFonts w:ascii="Arial" w:eastAsia="Times New Roman" w:hAnsi="Arial" w:cs="Arial"/>
        </w:rPr>
        <w:t>subgrant</w:t>
      </w:r>
      <w:proofErr w:type="spellEnd"/>
      <w:r w:rsidRPr="00EC4D1F">
        <w:rPr>
          <w:rFonts w:ascii="Arial" w:eastAsia="Times New Roman" w:hAnsi="Arial" w:cs="Arial"/>
        </w:rPr>
        <w:t xml:space="preserve"> or </w:t>
      </w:r>
      <w:proofErr w:type="spellStart"/>
      <w:r w:rsidRPr="00EC4D1F">
        <w:rPr>
          <w:rFonts w:ascii="Arial" w:eastAsia="Times New Roman" w:hAnsi="Arial" w:cs="Arial"/>
        </w:rPr>
        <w:t>subagreement</w:t>
      </w:r>
      <w:proofErr w:type="spellEnd"/>
      <w:r w:rsidRPr="00EC4D1F">
        <w:rPr>
          <w:rFonts w:ascii="Arial" w:eastAsia="Times New Roman" w:hAnsi="Arial" w:cs="Arial"/>
        </w:rPr>
        <w:t xml:space="preserve">) to a </w:t>
      </w:r>
      <w:proofErr w:type="spellStart"/>
      <w:r w:rsidRPr="00EC4D1F">
        <w:rPr>
          <w:rFonts w:ascii="Arial" w:eastAsia="Times New Roman" w:hAnsi="Arial" w:cs="Arial"/>
        </w:rPr>
        <w:t>subgrantee</w:t>
      </w:r>
      <w:proofErr w:type="spellEnd"/>
      <w:r w:rsidRPr="00EC4D1F">
        <w:rPr>
          <w:rFonts w:ascii="Arial" w:eastAsia="Times New Roman" w:hAnsi="Arial" w:cs="Arial"/>
        </w:rPr>
        <w:t xml:space="preserve"> or </w:t>
      </w:r>
      <w:proofErr w:type="spellStart"/>
      <w:r w:rsidRPr="00EC4D1F">
        <w:rPr>
          <w:rFonts w:ascii="Arial" w:eastAsia="Times New Roman" w:hAnsi="Arial" w:cs="Arial"/>
        </w:rPr>
        <w:t>subrecipient</w:t>
      </w:r>
      <w:proofErr w:type="spellEnd"/>
      <w:r w:rsidRPr="00EC4D1F">
        <w:rPr>
          <w:rFonts w:ascii="Arial" w:eastAsia="Times New Roman" w:hAnsi="Arial" w:cs="Arial"/>
        </w:rPr>
        <w:t xml:space="preserve"> in support of the </w:t>
      </w:r>
      <w:proofErr w:type="spellStart"/>
      <w:r w:rsidRPr="00EC4D1F">
        <w:rPr>
          <w:rFonts w:ascii="Arial" w:eastAsia="Times New Roman" w:hAnsi="Arial" w:cs="Arial"/>
        </w:rPr>
        <w:t>subgrantee's</w:t>
      </w:r>
      <w:proofErr w:type="spellEnd"/>
      <w:r w:rsidRPr="00EC4D1F">
        <w:rPr>
          <w:rFonts w:ascii="Arial" w:eastAsia="Times New Roman" w:hAnsi="Arial" w:cs="Arial"/>
        </w:rPr>
        <w:t xml:space="preserve"> or </w:t>
      </w:r>
      <w:proofErr w:type="spellStart"/>
      <w:r w:rsidRPr="00EC4D1F">
        <w:rPr>
          <w:rFonts w:ascii="Arial" w:eastAsia="Times New Roman" w:hAnsi="Arial" w:cs="Arial"/>
        </w:rPr>
        <w:t>subrecipient's</w:t>
      </w:r>
      <w:proofErr w:type="spellEnd"/>
      <w:r w:rsidRPr="00EC4D1F">
        <w:rPr>
          <w:rFonts w:ascii="Arial" w:eastAsia="Times New Roman" w:hAnsi="Arial" w:cs="Arial"/>
        </w:rPr>
        <w:t xml:space="preserve"> program.  Provision by the recipient of the requested information does not, in and of itself, constitute USAID approval.</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Amount of Procurement.  Please indicate the total estimated dollar amount of goods and services which the recipient plans to purchase under the grant: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$__________________________</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(c) Nonexpendable Property. If the recipient plans to purchase nonexpendable equipment which would require the approval of the Agreement Officer, please indicate below (using a continuation page, as necessary) the types, quantities of each, and estimated unit costs. Nonexpendable equipment for which the Agreement Officer's approval to purchase is required is any article of nonexpendable tangible personal property charged directly to the grant, having a useful life of more than one year and an acquisition cost of $5,000 or more per unit.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QUANTITY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lastRenderedPageBreak/>
        <w:t>ESTIMATED UNIT COST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(d)  Source, Origin, and Componentry of Goods.  If the recipient plans to purchase any goods/commodities which are not of U.S. source and/or U.S. origin, and/or does not contain at least 50% componentry, which are not at least 50% U.S. source and origin, please indicate below (using a continuation page, as necessary) the types and quantities of each, estimated unit costs of each, and probable source and/or origin, to include the probable source and/or origin of the components if less than 50% U.S. components will be contained in the commodity.  "Source" means the country from which a commodity is shipped to the cooperating country or the cooperating country itself if the commodity is located therein at the time of purchase.  However, where a commodity is shipped from a free port or bonded warehouse in the form in which received therein, "source" means the country from which the commodity was shipped to the free port or bonded warehouse.  Any commodity whose source is a non-Free World country is ineligible for USAID financing.  The "origin" of a commodity is the country or area in which a commodity is mined, grown, or produced. A commodity is produced when, through manufacturing, processing, or substantial and major assembling of components, </w:t>
      </w:r>
      <w:proofErr w:type="gramStart"/>
      <w:r w:rsidRPr="00EC4D1F">
        <w:rPr>
          <w:rFonts w:ascii="Arial" w:eastAsia="Times New Roman" w:hAnsi="Arial" w:cs="Arial"/>
        </w:rPr>
        <w:t>a commercially recognized new commodity results</w:t>
      </w:r>
      <w:proofErr w:type="gramEnd"/>
      <w:r w:rsidRPr="00EC4D1F">
        <w:rPr>
          <w:rFonts w:ascii="Arial" w:eastAsia="Times New Roman" w:hAnsi="Arial" w:cs="Arial"/>
        </w:rPr>
        <w:t>, which is substantially different in basic characteristics or in purpose or utility from its components.  Merely packaging various items together for a particular procurement or relabeling items do not constitute production of a commodity.  Any commodity whose origin is a non-Free World country is ineligible for USAID financing.  "Components" are the goods, which go directly into the production of a produced commodity. Any component from a non-Free World country makes the commodity ineligible for USAID financing.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QUANTITY</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ESTIMATED GOODS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GOODS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UNIT COST</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COMPONENTS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SOURCE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COMPONENTS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ORIGIN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(e)  Restricted Goods. If the recipient plans to purchase any restricted goods, please indicate below (using a continuation page, as necessary) the types and quantities of each, estimated unit costs of each, intended use, and probable source and/or origin.  Restricted goods are Agricultural Commodities, Motor Vehicles, Pharmaceuticals, Pesticides, Rubber Compounding Chemicals and Plasticizers, Used Equipment, U.S. Government-Owned Excess Property, and Fertilizer.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QUANTITY</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ESTIMATED</w:t>
      </w:r>
      <w:r w:rsidRPr="00EC4D1F">
        <w:rPr>
          <w:rFonts w:ascii="Arial" w:eastAsia="Times New Roman" w:hAnsi="Arial" w:cs="Arial"/>
        </w:rPr>
        <w:tab/>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INTENDED </w:t>
      </w:r>
      <w:proofErr w:type="gramStart"/>
      <w:r w:rsidRPr="00EC4D1F">
        <w:rPr>
          <w:rFonts w:ascii="Arial" w:eastAsia="Times New Roman" w:hAnsi="Arial" w:cs="Arial"/>
        </w:rPr>
        <w:t>USE(</w:t>
      </w:r>
      <w:proofErr w:type="gramEnd"/>
      <w:r w:rsidRPr="00EC4D1F">
        <w:rPr>
          <w:rFonts w:ascii="Arial" w:eastAsia="Times New Roman" w:hAnsi="Arial" w:cs="Arial"/>
        </w:rPr>
        <w:t xml:space="preserve">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UNIT COST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SOURCE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ORIGIN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lastRenderedPageBreak/>
        <w:t xml:space="preserve">       (f)  Supplier Nationality. If the recipient plans to purchase any goods or services from suppliers of goods and services whose nationality is not in the U.S., please indicate below (using a continuation page, as necessary) the types and quantities of each good or service, estimated costs of each, probable nationality of each non-U.S. supplier of each good or service, and the rationale for purchasing from a non-U.S. supplier.  Any supplier whose nationality is a non-Free World country is ineligible for USAID financing.</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QUANTITY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ESTIMATED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PROBABLE SUPPLIER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NATIONALITY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RATIONALE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UNIT COST (Non-US Only)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roofErr w:type="gramStart"/>
      <w:r w:rsidRPr="00EC4D1F">
        <w:rPr>
          <w:rFonts w:ascii="Arial" w:eastAsia="Times New Roman" w:hAnsi="Arial" w:cs="Arial"/>
        </w:rPr>
        <w:t>for</w:t>
      </w:r>
      <w:proofErr w:type="gramEnd"/>
      <w:r w:rsidRPr="00EC4D1F">
        <w:rPr>
          <w:rFonts w:ascii="Arial" w:eastAsia="Times New Roman" w:hAnsi="Arial" w:cs="Arial"/>
        </w:rPr>
        <w:t xml:space="preserve"> NON-US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(g)  Proposed Disposition.  If the recipient plans to purchase any nonexpendable equipment with a unit acquisition cost of $5,000 or more, please indicate below (using a continuation page, as necessary) the proposed disposition of each such item.  Generally, the recipient may either retain the property for other uses and make compensation to USAID (computed by applying the percentage of federal participation in the cost of the original program to the current fair market value of the property), or sell the property and reimburse USAID an amount computed by applying to the sales proceeds the percentage of federal participation in the cost of the original program (except that the recipient may deduct from the federal share $500 or 10% of the proceeds, whichever is greater, for selling and handling expenses), or donate the property to a host country institution, or otherwise dispose of the property as instructed by USAID.</w:t>
      </w:r>
    </w:p>
    <w:p w:rsidR="00EC4D1F" w:rsidRPr="00EC4D1F" w:rsidRDefault="00EC4D1F" w:rsidP="00EC4D1F">
      <w:pPr>
        <w:widowControl w:val="0"/>
        <w:autoSpaceDE w:val="0"/>
        <w:autoSpaceDN w:val="0"/>
        <w:adjustRightInd w:val="0"/>
        <w:spacing w:after="0" w:line="240" w:lineRule="auto"/>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TYPE/DESCRIPTION (Generic)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QUANTITY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ESTIMATED UNIT COST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PROPOSED DISPOSITION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6.  PAST PERFORMANCE REFERENCES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On a continuation page, please provide past performance information requested in the RFA.</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7.  TYPE OF ORGANIZATION</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The recipient, by checking the applicable box, represents that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(a)  If the recipient is a U.S. entity, it operates as [  ] a corporation incorporated under the laws of the State of, [ ] an individual, [  ] a partnership, [  ] a nongovernmental nonprofit organization, [  ] a state or local governmental organization, [  ] a private college or university, [  ] a public college or university, [  ] an international organization, or [  ] a joint venture; or</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(b)  If the recipient is a non-U.S. entity, it operates as [  ] a corporation organized under the laws of _____________________________ (country), [  ] an individual, [  ] a partnership, [  ] a nongovernmental nonprofit organization, [  ] a nongovernmental educational institution, [ ] a governmental organization, [ ] an international organization, or [ ] a joint venture.</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lastRenderedPageBreak/>
        <w:t>8.  ESTIMATED COSTS OF COMMUNICATIONS PRODUCTS</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  </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r w:rsidRPr="00EC4D1F">
        <w:rPr>
          <w:rFonts w:ascii="Arial" w:eastAsia="Times New Roman" w:hAnsi="Arial" w:cs="Arial"/>
        </w:rPr>
        <w:t xml:space="preserve">The following are the estimate(s) of the cost of each separate communications product (i.e., any printed material [other than non- color photocopy material], photographic services, or video production services) which is anticipated under the grant.  Each estimate must include all the costs associated with preparation and execution of the product. </w:t>
      </w:r>
      <w:r w:rsidRPr="00EC4D1F">
        <w:rPr>
          <w:rFonts w:ascii="Arial" w:eastAsia="Times New Roman" w:hAnsi="Arial" w:cs="Arial"/>
          <w:lang w:val="fr-FR"/>
        </w:rPr>
        <w:t xml:space="preserve">Use a continuation page as </w:t>
      </w:r>
      <w:proofErr w:type="spellStart"/>
      <w:r w:rsidRPr="00EC4D1F">
        <w:rPr>
          <w:rFonts w:ascii="Arial" w:eastAsia="Times New Roman" w:hAnsi="Arial" w:cs="Arial"/>
          <w:lang w:val="fr-FR"/>
        </w:rPr>
        <w:t>necessary</w:t>
      </w:r>
      <w:proofErr w:type="spellEnd"/>
      <w:r w:rsidRPr="00EC4D1F">
        <w:rPr>
          <w:rFonts w:ascii="Arial" w:eastAsia="Times New Roman" w:hAnsi="Arial" w:cs="Arial"/>
          <w:lang w:val="fr-FR"/>
        </w:rPr>
        <w:t>.</w:t>
      </w:r>
    </w:p>
    <w:p w:rsidR="00EC4D1F" w:rsidRPr="00EC4D1F" w:rsidRDefault="00EC4D1F" w:rsidP="00EC4D1F">
      <w:pPr>
        <w:widowControl w:val="0"/>
        <w:autoSpaceDE w:val="0"/>
        <w:autoSpaceDN w:val="0"/>
        <w:adjustRightInd w:val="0"/>
        <w:spacing w:after="0" w:line="240" w:lineRule="auto"/>
        <w:jc w:val="both"/>
        <w:rPr>
          <w:rFonts w:ascii="Arial" w:eastAsia="Times New Roman" w:hAnsi="Arial" w:cs="Arial"/>
        </w:rPr>
      </w:pPr>
    </w:p>
    <w:p w:rsidR="00EB22F4" w:rsidRDefault="00680BD9"/>
    <w:sectPr w:rsidR="00EB22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3AB" w:rsidRDefault="006323C5">
      <w:pPr>
        <w:spacing w:after="0" w:line="240" w:lineRule="auto"/>
      </w:pPr>
      <w:r>
        <w:separator/>
      </w:r>
    </w:p>
  </w:endnote>
  <w:endnote w:type="continuationSeparator" w:id="0">
    <w:p w:rsidR="00A373AB" w:rsidRDefault="0063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708397"/>
      <w:docPartObj>
        <w:docPartGallery w:val="Page Numbers (Bottom of Page)"/>
        <w:docPartUnique/>
      </w:docPartObj>
    </w:sdtPr>
    <w:sdtEndPr>
      <w:rPr>
        <w:noProof/>
      </w:rPr>
    </w:sdtEndPr>
    <w:sdtContent>
      <w:p w:rsidR="00680BD9" w:rsidRDefault="00680BD9">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rsidR="00362F8D" w:rsidRDefault="00680B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3AB" w:rsidRDefault="006323C5">
      <w:pPr>
        <w:spacing w:after="0" w:line="240" w:lineRule="auto"/>
      </w:pPr>
      <w:r>
        <w:separator/>
      </w:r>
    </w:p>
  </w:footnote>
  <w:footnote w:type="continuationSeparator" w:id="0">
    <w:p w:rsidR="00A373AB" w:rsidRDefault="006323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D9" w:rsidRPr="00AB3BF4" w:rsidRDefault="00680BD9" w:rsidP="00680BD9">
    <w:pPr>
      <w:pStyle w:val="NoSpacing"/>
      <w:jc w:val="right"/>
      <w:rPr>
        <w:rFonts w:eastAsia="Times New Roman"/>
        <w:i/>
      </w:rPr>
    </w:pPr>
    <w:r w:rsidRPr="00AB3BF4">
      <w:rPr>
        <w:rFonts w:eastAsia="Times New Roman"/>
        <w:i/>
      </w:rPr>
      <w:t>USAID/Uganda Healthy Workforce</w:t>
    </w:r>
  </w:p>
  <w:p w:rsidR="00590184" w:rsidRPr="00680BD9" w:rsidRDefault="00590184" w:rsidP="00680BD9">
    <w:pPr>
      <w:pStyle w:val="NoSpacing"/>
      <w:jc w:val="right"/>
      <w:rPr>
        <w:rFonts w:eastAsia="Times New Roman"/>
        <w:i/>
      </w:rPr>
    </w:pPr>
    <w:r w:rsidRPr="00680BD9">
      <w:rPr>
        <w:rFonts w:eastAsia="Times New Roman"/>
        <w:i/>
      </w:rPr>
      <w:t>RFA-617-14-00000</w:t>
    </w:r>
  </w:p>
  <w:p w:rsidR="00590184" w:rsidRPr="00680BD9" w:rsidRDefault="00680BD9" w:rsidP="00680BD9">
    <w:pPr>
      <w:pStyle w:val="NoSpacing"/>
      <w:jc w:val="right"/>
      <w:rPr>
        <w:rFonts w:eastAsia="Times New Roman"/>
        <w:i/>
      </w:rPr>
    </w:pPr>
    <w:r w:rsidRPr="00680BD9">
      <w:rPr>
        <w:rFonts w:eastAsia="Times New Roman"/>
        <w:i/>
      </w:rPr>
      <w:t>June</w:t>
    </w:r>
    <w:r w:rsidR="00590184" w:rsidRPr="00680BD9">
      <w:rPr>
        <w:rFonts w:eastAsia="Times New Roman"/>
        <w:i/>
      </w:rPr>
      <w:t xml:space="preserve"> 2014</w:t>
    </w:r>
  </w:p>
  <w:p w:rsidR="00362F8D" w:rsidRPr="007358EE" w:rsidRDefault="00680BD9" w:rsidP="007358EE">
    <w:pPr>
      <w:pStyle w:val="Header"/>
      <w:jc w:val="right"/>
      <w:rPr>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D1F"/>
    <w:rsid w:val="000E4F8D"/>
    <w:rsid w:val="00125556"/>
    <w:rsid w:val="0034658C"/>
    <w:rsid w:val="004F2AEA"/>
    <w:rsid w:val="00590184"/>
    <w:rsid w:val="006323C5"/>
    <w:rsid w:val="00680BD9"/>
    <w:rsid w:val="00A373AB"/>
    <w:rsid w:val="00EC4D1F"/>
    <w:rsid w:val="00F13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D1F"/>
  </w:style>
  <w:style w:type="paragraph" w:styleId="Footer">
    <w:name w:val="footer"/>
    <w:basedOn w:val="Normal"/>
    <w:link w:val="FooterChar"/>
    <w:uiPriority w:val="99"/>
    <w:unhideWhenUsed/>
    <w:rsid w:val="00EC4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D1F"/>
  </w:style>
  <w:style w:type="paragraph" w:styleId="NoSpacing">
    <w:name w:val="No Spacing"/>
    <w:link w:val="NoSpacingChar"/>
    <w:uiPriority w:val="1"/>
    <w:qFormat/>
    <w:rsid w:val="00680BD9"/>
    <w:pPr>
      <w:spacing w:after="0" w:line="240" w:lineRule="auto"/>
    </w:pPr>
    <w:rPr>
      <w:rFonts w:eastAsiaTheme="minorEastAsia" w:cs="Times New Roman"/>
    </w:rPr>
  </w:style>
  <w:style w:type="character" w:customStyle="1" w:styleId="NoSpacingChar">
    <w:name w:val="No Spacing Char"/>
    <w:link w:val="NoSpacing"/>
    <w:uiPriority w:val="1"/>
    <w:locked/>
    <w:rsid w:val="00680BD9"/>
    <w:rPr>
      <w:rFonts w:eastAsiaTheme="minorEastAs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4D1F"/>
  </w:style>
  <w:style w:type="paragraph" w:styleId="Footer">
    <w:name w:val="footer"/>
    <w:basedOn w:val="Normal"/>
    <w:link w:val="FooterChar"/>
    <w:uiPriority w:val="99"/>
    <w:unhideWhenUsed/>
    <w:rsid w:val="00EC4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D1F"/>
  </w:style>
  <w:style w:type="paragraph" w:styleId="NoSpacing">
    <w:name w:val="No Spacing"/>
    <w:link w:val="NoSpacingChar"/>
    <w:uiPriority w:val="1"/>
    <w:qFormat/>
    <w:rsid w:val="00680BD9"/>
    <w:pPr>
      <w:spacing w:after="0" w:line="240" w:lineRule="auto"/>
    </w:pPr>
    <w:rPr>
      <w:rFonts w:eastAsiaTheme="minorEastAsia" w:cs="Times New Roman"/>
    </w:rPr>
  </w:style>
  <w:style w:type="character" w:customStyle="1" w:styleId="NoSpacingChar">
    <w:name w:val="No Spacing Char"/>
    <w:link w:val="NoSpacing"/>
    <w:uiPriority w:val="1"/>
    <w:locked/>
    <w:rsid w:val="00680BD9"/>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Docs/sc/committees/1267/1267ListEng.htm" TargetMode="External"/><Relationship Id="rId13" Type="http://schemas.openxmlformats.org/officeDocument/2006/relationships/hyperlink" Target="http://www.dbisna.com/dbis/customer/custlist.htm" TargetMode="External"/><Relationship Id="rId3" Type="http://schemas.openxmlformats.org/officeDocument/2006/relationships/settings" Target="settings.xml"/><Relationship Id="rId7" Type="http://schemas.openxmlformats.org/officeDocument/2006/relationships/hyperlink" Target="http://www.treas.gov/offices/eotffc/ofac/sdn/t11sdn.pdf" TargetMode="External"/><Relationship Id="rId12" Type="http://schemas.openxmlformats.org/officeDocument/2006/relationships/hyperlink" Target="http://www2.ed.gov/fund/grant/apply/appforms/surveyeo.pdf"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untreaty.un.org/English/Terrorism.asp" TargetMode="External"/><Relationship Id="rId14" Type="http://schemas.openxmlformats.org/officeDocument/2006/relationships/hyperlink" Target="mailto:globalinfo@dbis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27C3C7DC</Template>
  <TotalTime>2</TotalTime>
  <Pages>12</Pages>
  <Words>4044</Words>
  <Characters>23057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27047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USAID</cp:lastModifiedBy>
  <cp:revision>3</cp:revision>
  <dcterms:created xsi:type="dcterms:W3CDTF">2014-06-11T15:06:00Z</dcterms:created>
  <dcterms:modified xsi:type="dcterms:W3CDTF">2014-06-11T15:08:00Z</dcterms:modified>
</cp:coreProperties>
</file>