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AE2" w:rsidRDefault="00FD3CD8" w:rsidP="00E46A7F">
      <w:r>
        <w:rPr>
          <w:noProof/>
        </w:rPr>
        <w:drawing>
          <wp:anchor distT="0" distB="0" distL="114300" distR="114300" simplePos="0" relativeHeight="251658240" behindDoc="1" locked="0" layoutInCell="1" allowOverlap="1" wp14:anchorId="0D5AEF60" wp14:editId="749DE4A1">
            <wp:simplePos x="0" y="0"/>
            <wp:positionH relativeFrom="column">
              <wp:posOffset>-447675</wp:posOffset>
            </wp:positionH>
            <wp:positionV relativeFrom="paragraph">
              <wp:posOffset>-817245</wp:posOffset>
            </wp:positionV>
            <wp:extent cx="657225" cy="65722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-72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2340"/>
        <w:gridCol w:w="2407"/>
        <w:gridCol w:w="1841"/>
      </w:tblGrid>
      <w:tr w:rsidR="0072482A" w:rsidTr="00574B68">
        <w:trPr>
          <w:trHeight w:hRule="exact" w:val="662"/>
        </w:trPr>
        <w:tc>
          <w:tcPr>
            <w:tcW w:w="3060" w:type="dxa"/>
            <w:vAlign w:val="center"/>
          </w:tcPr>
          <w:p w:rsidR="0072482A" w:rsidRPr="00D533A4" w:rsidRDefault="0072482A" w:rsidP="00884406">
            <w:pPr>
              <w:tabs>
                <w:tab w:val="left" w:pos="5593"/>
              </w:tabs>
              <w:jc w:val="center"/>
              <w:rPr>
                <w:sz w:val="24"/>
              </w:rPr>
            </w:pPr>
            <w:r w:rsidRPr="00D533A4">
              <w:rPr>
                <w:sz w:val="24"/>
              </w:rPr>
              <w:t>Name of Organization/Business</w:t>
            </w:r>
          </w:p>
        </w:tc>
        <w:bookmarkStart w:id="0" w:name="Text12"/>
        <w:tc>
          <w:tcPr>
            <w:tcW w:w="6588" w:type="dxa"/>
            <w:gridSpan w:val="3"/>
            <w:vAlign w:val="center"/>
          </w:tcPr>
          <w:p w:rsidR="0072482A" w:rsidRDefault="00574B68" w:rsidP="003813B4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maxLength w:val="15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1" w:name="_GoBack"/>
            <w:bookmarkEnd w:id="1"/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>
              <w:fldChar w:fldCharType="end"/>
            </w:r>
            <w:bookmarkEnd w:id="0"/>
          </w:p>
        </w:tc>
      </w:tr>
      <w:tr w:rsidR="0072482A" w:rsidTr="00F71919">
        <w:trPr>
          <w:trHeight w:hRule="exact" w:val="576"/>
        </w:trPr>
        <w:tc>
          <w:tcPr>
            <w:tcW w:w="3060" w:type="dxa"/>
          </w:tcPr>
          <w:p w:rsidR="0072482A" w:rsidRPr="00D533A4" w:rsidRDefault="00FA0313" w:rsidP="00FA0313">
            <w:pPr>
              <w:tabs>
                <w:tab w:val="left" w:pos="5593"/>
              </w:tabs>
              <w:rPr>
                <w:sz w:val="24"/>
              </w:rPr>
            </w:pPr>
            <w:r>
              <w:rPr>
                <w:sz w:val="24"/>
              </w:rPr>
              <w:t xml:space="preserve">  M</w:t>
            </w:r>
            <w:r w:rsidR="0072482A" w:rsidRPr="00D533A4">
              <w:rPr>
                <w:sz w:val="24"/>
              </w:rPr>
              <w:t>ailing Address:</w:t>
            </w:r>
          </w:p>
          <w:p w:rsidR="00884406" w:rsidRPr="00D533A4" w:rsidRDefault="00884406" w:rsidP="00FA0313">
            <w:pPr>
              <w:tabs>
                <w:tab w:val="left" w:pos="5593"/>
              </w:tabs>
              <w:jc w:val="center"/>
              <w:rPr>
                <w:sz w:val="24"/>
              </w:rPr>
            </w:pPr>
          </w:p>
        </w:tc>
        <w:bookmarkStart w:id="2" w:name="Text17"/>
        <w:tc>
          <w:tcPr>
            <w:tcW w:w="6588" w:type="dxa"/>
            <w:gridSpan w:val="3"/>
          </w:tcPr>
          <w:p w:rsidR="003B4470" w:rsidRDefault="00460551" w:rsidP="00FA0313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762D92">
              <w:t> </w:t>
            </w:r>
            <w:r w:rsidR="00762D92">
              <w:t> </w:t>
            </w:r>
            <w:r w:rsidR="00762D92">
              <w:t> </w:t>
            </w:r>
            <w:r w:rsidR="00762D92">
              <w:t> </w:t>
            </w:r>
            <w:r w:rsidR="00762D92">
              <w:t> </w:t>
            </w:r>
            <w:r>
              <w:fldChar w:fldCharType="end"/>
            </w:r>
            <w:bookmarkEnd w:id="2"/>
          </w:p>
          <w:p w:rsidR="003B4470" w:rsidRDefault="003B4470" w:rsidP="00FA0313">
            <w:pPr>
              <w:tabs>
                <w:tab w:val="left" w:pos="5593"/>
              </w:tabs>
              <w:jc w:val="center"/>
            </w:pPr>
          </w:p>
        </w:tc>
      </w:tr>
      <w:tr w:rsidR="003B4470" w:rsidTr="00F71919">
        <w:trPr>
          <w:trHeight w:hRule="exact" w:val="792"/>
        </w:trPr>
        <w:tc>
          <w:tcPr>
            <w:tcW w:w="3060" w:type="dxa"/>
          </w:tcPr>
          <w:p w:rsidR="0072482A" w:rsidRPr="00D533A4" w:rsidRDefault="0072482A" w:rsidP="007F03EA">
            <w:pPr>
              <w:jc w:val="center"/>
              <w:rPr>
                <w:sz w:val="24"/>
              </w:rPr>
            </w:pPr>
            <w:r w:rsidRPr="00D533A4">
              <w:rPr>
                <w:sz w:val="24"/>
              </w:rPr>
              <w:t>Project Coordinator’s Name:</w:t>
            </w:r>
          </w:p>
          <w:bookmarkStart w:id="3" w:name="Text7"/>
          <w:p w:rsidR="003813B4" w:rsidRDefault="00460551" w:rsidP="003813B4">
            <w:pPr>
              <w:jc w:val="center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</w:p>
          <w:p w:rsidR="003813B4" w:rsidRDefault="003813B4" w:rsidP="003813B4">
            <w:pPr>
              <w:jc w:val="center"/>
            </w:pPr>
          </w:p>
          <w:p w:rsidR="003813B4" w:rsidRDefault="003813B4" w:rsidP="003813B4">
            <w:pPr>
              <w:jc w:val="center"/>
            </w:pPr>
          </w:p>
          <w:p w:rsidR="0072482A" w:rsidRPr="00D533A4" w:rsidRDefault="00460551" w:rsidP="003813B4">
            <w:pPr>
              <w:jc w:val="center"/>
              <w:rPr>
                <w:sz w:val="24"/>
              </w:rPr>
            </w:pPr>
            <w:r>
              <w:fldChar w:fldCharType="end"/>
            </w:r>
            <w:bookmarkEnd w:id="3"/>
          </w:p>
        </w:tc>
        <w:tc>
          <w:tcPr>
            <w:tcW w:w="2340" w:type="dxa"/>
          </w:tcPr>
          <w:p w:rsidR="0072482A" w:rsidRPr="00D533A4" w:rsidRDefault="0072482A" w:rsidP="007F03EA">
            <w:pPr>
              <w:jc w:val="center"/>
              <w:rPr>
                <w:sz w:val="24"/>
              </w:rPr>
            </w:pPr>
            <w:r w:rsidRPr="00D533A4">
              <w:rPr>
                <w:sz w:val="24"/>
              </w:rPr>
              <w:t>Email address:</w:t>
            </w:r>
          </w:p>
          <w:bookmarkStart w:id="4" w:name="Text6"/>
          <w:p w:rsidR="0072482A" w:rsidRDefault="00460551" w:rsidP="003813B4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>
              <w:fldChar w:fldCharType="end"/>
            </w:r>
            <w:bookmarkEnd w:id="4"/>
          </w:p>
          <w:p w:rsidR="006710CE" w:rsidRDefault="006710CE" w:rsidP="006710CE">
            <w:pPr>
              <w:tabs>
                <w:tab w:val="left" w:pos="5593"/>
              </w:tabs>
              <w:jc w:val="center"/>
            </w:pPr>
          </w:p>
          <w:p w:rsidR="006710CE" w:rsidRDefault="006710CE" w:rsidP="006710CE">
            <w:pPr>
              <w:tabs>
                <w:tab w:val="left" w:pos="5593"/>
              </w:tabs>
              <w:jc w:val="center"/>
            </w:pPr>
          </w:p>
        </w:tc>
        <w:tc>
          <w:tcPr>
            <w:tcW w:w="2407" w:type="dxa"/>
          </w:tcPr>
          <w:p w:rsidR="0072482A" w:rsidRDefault="0072482A" w:rsidP="007F03EA">
            <w:pPr>
              <w:tabs>
                <w:tab w:val="left" w:pos="5593"/>
              </w:tabs>
              <w:jc w:val="center"/>
            </w:pPr>
            <w:r w:rsidRPr="00D533A4">
              <w:rPr>
                <w:sz w:val="24"/>
              </w:rPr>
              <w:t>Office Phone</w:t>
            </w:r>
            <w:r>
              <w:t>:</w:t>
            </w:r>
          </w:p>
          <w:p w:rsidR="0072482A" w:rsidRDefault="00624E54" w:rsidP="003813B4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>
              <w:fldChar w:fldCharType="end"/>
            </w:r>
          </w:p>
        </w:tc>
        <w:tc>
          <w:tcPr>
            <w:tcW w:w="1841" w:type="dxa"/>
          </w:tcPr>
          <w:p w:rsidR="0072482A" w:rsidRDefault="0072482A" w:rsidP="007F03EA">
            <w:pPr>
              <w:tabs>
                <w:tab w:val="left" w:pos="5593"/>
              </w:tabs>
              <w:jc w:val="center"/>
            </w:pPr>
            <w:r w:rsidRPr="00D533A4">
              <w:rPr>
                <w:sz w:val="24"/>
              </w:rPr>
              <w:t>Cell Phone</w:t>
            </w:r>
            <w:r>
              <w:t>:</w:t>
            </w:r>
          </w:p>
          <w:bookmarkStart w:id="5" w:name="Text9"/>
          <w:p w:rsidR="0072482A" w:rsidRDefault="00624E54" w:rsidP="003813B4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Text9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>
              <w:fldChar w:fldCharType="end"/>
            </w:r>
            <w:bookmarkEnd w:id="5"/>
          </w:p>
        </w:tc>
      </w:tr>
      <w:tr w:rsidR="003B4470" w:rsidTr="00250BB1">
        <w:trPr>
          <w:trHeight w:hRule="exact" w:val="590"/>
        </w:trPr>
        <w:tc>
          <w:tcPr>
            <w:tcW w:w="3060" w:type="dxa"/>
          </w:tcPr>
          <w:p w:rsidR="00D533A4" w:rsidRDefault="00D533A4" w:rsidP="00D533A4">
            <w:pPr>
              <w:tabs>
                <w:tab w:val="left" w:pos="5593"/>
              </w:tabs>
              <w:jc w:val="center"/>
              <w:rPr>
                <w:sz w:val="24"/>
              </w:rPr>
            </w:pPr>
          </w:p>
          <w:p w:rsidR="00941505" w:rsidRPr="00D533A4" w:rsidRDefault="00941505" w:rsidP="00D533A4">
            <w:pPr>
              <w:tabs>
                <w:tab w:val="left" w:pos="5593"/>
              </w:tabs>
              <w:jc w:val="center"/>
              <w:rPr>
                <w:sz w:val="24"/>
              </w:rPr>
            </w:pPr>
            <w:r w:rsidRPr="00D533A4">
              <w:rPr>
                <w:sz w:val="24"/>
              </w:rPr>
              <w:t>Am</w:t>
            </w:r>
            <w:r w:rsidR="00D533A4">
              <w:rPr>
                <w:sz w:val="24"/>
              </w:rPr>
              <w:t>ount Requested:</w:t>
            </w:r>
          </w:p>
        </w:tc>
        <w:tc>
          <w:tcPr>
            <w:tcW w:w="2340" w:type="dxa"/>
            <w:vAlign w:val="center"/>
          </w:tcPr>
          <w:p w:rsidR="00941505" w:rsidRDefault="00365F3D" w:rsidP="003813B4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$#,##0.00;($#,##0.00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>
              <w:fldChar w:fldCharType="end"/>
            </w:r>
          </w:p>
        </w:tc>
        <w:tc>
          <w:tcPr>
            <w:tcW w:w="2407" w:type="dxa"/>
            <w:vAlign w:val="center"/>
          </w:tcPr>
          <w:p w:rsidR="00941505" w:rsidRDefault="00941505" w:rsidP="007F03EA">
            <w:pPr>
              <w:jc w:val="center"/>
            </w:pPr>
            <w:r w:rsidRPr="000D5D3A">
              <w:t>Non-Federal Matched Funds:</w:t>
            </w:r>
          </w:p>
          <w:p w:rsidR="00941505" w:rsidRDefault="00941505" w:rsidP="007F03EA">
            <w:pPr>
              <w:tabs>
                <w:tab w:val="left" w:pos="5593"/>
              </w:tabs>
              <w:jc w:val="center"/>
            </w:pPr>
          </w:p>
        </w:tc>
        <w:tc>
          <w:tcPr>
            <w:tcW w:w="1841" w:type="dxa"/>
            <w:vAlign w:val="center"/>
          </w:tcPr>
          <w:p w:rsidR="00941505" w:rsidRDefault="00365F3D" w:rsidP="003813B4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$#,##0.00;($#,##0.00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>
              <w:fldChar w:fldCharType="end"/>
            </w:r>
          </w:p>
        </w:tc>
      </w:tr>
      <w:tr w:rsidR="00884406" w:rsidTr="00F71919">
        <w:trPr>
          <w:trHeight w:hRule="exact" w:val="576"/>
        </w:trPr>
        <w:tc>
          <w:tcPr>
            <w:tcW w:w="3060" w:type="dxa"/>
            <w:vAlign w:val="center"/>
          </w:tcPr>
          <w:p w:rsidR="00884406" w:rsidRPr="00D533A4" w:rsidRDefault="00884406" w:rsidP="00884406">
            <w:pPr>
              <w:tabs>
                <w:tab w:val="left" w:pos="5593"/>
              </w:tabs>
              <w:jc w:val="center"/>
              <w:rPr>
                <w:sz w:val="24"/>
              </w:rPr>
            </w:pPr>
            <w:r w:rsidRPr="00D533A4">
              <w:rPr>
                <w:sz w:val="24"/>
              </w:rPr>
              <w:t>Project Title:</w:t>
            </w:r>
          </w:p>
        </w:tc>
        <w:bookmarkStart w:id="6" w:name="Text13"/>
        <w:tc>
          <w:tcPr>
            <w:tcW w:w="6588" w:type="dxa"/>
            <w:gridSpan w:val="3"/>
            <w:vAlign w:val="center"/>
          </w:tcPr>
          <w:p w:rsidR="00884406" w:rsidRDefault="006710CE" w:rsidP="003813B4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Text13"/>
                  <w:enabled/>
                  <w:calcOnExit w:val="0"/>
                  <w:textInput>
                    <w:maxLength w:val="150"/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 w:rsidR="003813B4">
              <w:t> </w:t>
            </w:r>
            <w:r>
              <w:fldChar w:fldCharType="end"/>
            </w:r>
            <w:bookmarkEnd w:id="6"/>
          </w:p>
        </w:tc>
      </w:tr>
      <w:tr w:rsidR="00551FE2" w:rsidTr="00F71919">
        <w:trPr>
          <w:trHeight w:hRule="exact" w:val="504"/>
        </w:trPr>
        <w:tc>
          <w:tcPr>
            <w:tcW w:w="3060" w:type="dxa"/>
            <w:vAlign w:val="center"/>
          </w:tcPr>
          <w:p w:rsidR="00551FE2" w:rsidRPr="00D533A4" w:rsidRDefault="00551FE2" w:rsidP="00884406">
            <w:pPr>
              <w:tabs>
                <w:tab w:val="left" w:pos="5593"/>
              </w:tabs>
              <w:jc w:val="center"/>
              <w:rPr>
                <w:sz w:val="24"/>
              </w:rPr>
            </w:pPr>
            <w:r w:rsidRPr="00D533A4">
              <w:rPr>
                <w:sz w:val="24"/>
              </w:rPr>
              <w:t>Project Location:</w:t>
            </w:r>
          </w:p>
        </w:tc>
        <w:bookmarkStart w:id="7" w:name="Text18"/>
        <w:tc>
          <w:tcPr>
            <w:tcW w:w="6588" w:type="dxa"/>
            <w:gridSpan w:val="3"/>
            <w:vAlign w:val="center"/>
          </w:tcPr>
          <w:p w:rsidR="00551FE2" w:rsidRDefault="006710CE" w:rsidP="00365F3D">
            <w:pPr>
              <w:tabs>
                <w:tab w:val="left" w:pos="5593"/>
              </w:tabs>
              <w:jc w:val="center"/>
            </w:pPr>
            <w:r>
              <w:fldChar w:fldCharType="begin">
                <w:ffData>
                  <w:name w:val="Text18"/>
                  <w:enabled/>
                  <w:calcOnExit w:val="0"/>
                  <w:textInput>
                    <w:maxLength w:val="14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65F3D">
              <w:t> </w:t>
            </w:r>
            <w:r w:rsidR="00365F3D">
              <w:t> </w:t>
            </w:r>
            <w:r w:rsidR="00365F3D">
              <w:t> </w:t>
            </w:r>
            <w:r w:rsidR="00365F3D">
              <w:t> </w:t>
            </w:r>
            <w:r w:rsidR="00365F3D">
              <w:t> </w:t>
            </w:r>
            <w:r>
              <w:fldChar w:fldCharType="end"/>
            </w:r>
            <w:bookmarkEnd w:id="7"/>
          </w:p>
        </w:tc>
      </w:tr>
      <w:tr w:rsidR="00941505" w:rsidTr="00F71919">
        <w:trPr>
          <w:trHeight w:hRule="exact" w:val="446"/>
        </w:trPr>
        <w:tc>
          <w:tcPr>
            <w:tcW w:w="3060" w:type="dxa"/>
            <w:vAlign w:val="center"/>
          </w:tcPr>
          <w:p w:rsidR="00941505" w:rsidRPr="00D533A4" w:rsidRDefault="00941505" w:rsidP="00884406">
            <w:pPr>
              <w:tabs>
                <w:tab w:val="left" w:pos="5593"/>
              </w:tabs>
              <w:jc w:val="center"/>
              <w:rPr>
                <w:sz w:val="24"/>
              </w:rPr>
            </w:pPr>
            <w:r w:rsidRPr="00D533A4">
              <w:rPr>
                <w:sz w:val="24"/>
              </w:rPr>
              <w:t>Project Category:</w:t>
            </w:r>
          </w:p>
        </w:tc>
        <w:sdt>
          <w:sdtPr>
            <w:alias w:val="Project Category"/>
            <w:tag w:val="Project Category"/>
            <w:id w:val="-624226575"/>
            <w:lock w:val="sdtLocked"/>
            <w:placeholder>
              <w:docPart w:val="1B6827F7D7214D579727B5FFB92C4279"/>
            </w:placeholder>
            <w:showingPlcHdr/>
            <w:dropDownList>
              <w:listItem w:value="Choose an item."/>
              <w:listItem w:displayText="Planning" w:value="Planning"/>
              <w:listItem w:displayText="Implementation" w:value="Implementation"/>
              <w:listItem w:displayText="Utlization" w:value="Utlization"/>
            </w:dropDownList>
          </w:sdtPr>
          <w:sdtEndPr/>
          <w:sdtContent>
            <w:tc>
              <w:tcPr>
                <w:tcW w:w="6588" w:type="dxa"/>
                <w:gridSpan w:val="3"/>
                <w:vAlign w:val="center"/>
              </w:tcPr>
              <w:p w:rsidR="00941505" w:rsidRDefault="005B7672" w:rsidP="000D02CA">
                <w:pPr>
                  <w:tabs>
                    <w:tab w:val="left" w:pos="5593"/>
                  </w:tabs>
                  <w:jc w:val="center"/>
                </w:pPr>
                <w:r w:rsidRPr="00365F3D">
                  <w:rPr>
                    <w:rStyle w:val="PlaceholderText"/>
                  </w:rPr>
                  <w:t>Choose a Project Category</w:t>
                </w:r>
              </w:p>
            </w:tc>
          </w:sdtContent>
        </w:sdt>
      </w:tr>
      <w:tr w:rsidR="009E5610" w:rsidTr="00B7290C">
        <w:trPr>
          <w:cantSplit/>
          <w:trHeight w:hRule="exact" w:val="8083"/>
        </w:trPr>
        <w:tc>
          <w:tcPr>
            <w:tcW w:w="9648" w:type="dxa"/>
            <w:gridSpan w:val="4"/>
          </w:tcPr>
          <w:p w:rsidR="009E5610" w:rsidRPr="00D533A4" w:rsidRDefault="00A01231" w:rsidP="00BC703A">
            <w:pPr>
              <w:tabs>
                <w:tab w:val="left" w:pos="5593"/>
              </w:tabs>
              <w:rPr>
                <w:b/>
                <w:sz w:val="24"/>
              </w:rPr>
            </w:pPr>
            <w:r w:rsidRPr="00D533A4">
              <w:rPr>
                <w:b/>
                <w:sz w:val="24"/>
              </w:rPr>
              <w:t>Executive Summary</w:t>
            </w:r>
          </w:p>
          <w:p w:rsidR="00D533A4" w:rsidRDefault="00D533A4" w:rsidP="00BC703A">
            <w:pPr>
              <w:tabs>
                <w:tab w:val="left" w:pos="5593"/>
              </w:tabs>
              <w:jc w:val="both"/>
            </w:pPr>
          </w:p>
          <w:bookmarkStart w:id="8" w:name="Text38"/>
          <w:p w:rsidR="00E46A7F" w:rsidRDefault="00EC59FC" w:rsidP="003857DA">
            <w:pPr>
              <w:tabs>
                <w:tab w:val="left" w:pos="2595"/>
              </w:tabs>
            </w:pPr>
            <w:r>
              <w:fldChar w:fldCharType="begin">
                <w:ffData>
                  <w:name w:val="Text38"/>
                  <w:enabled/>
                  <w:calcOnExit w:val="0"/>
                  <w:textInput>
                    <w:maxLength w:val="26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 w:rsidR="00A01231">
              <w:tab/>
            </w: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D533A4" w:rsidRDefault="00D533A4" w:rsidP="00A01231">
            <w:pPr>
              <w:tabs>
                <w:tab w:val="left" w:pos="2595"/>
              </w:tabs>
            </w:pPr>
          </w:p>
          <w:p w:rsidR="00156B86" w:rsidRDefault="00156B86" w:rsidP="00A01231">
            <w:pPr>
              <w:tabs>
                <w:tab w:val="left" w:pos="2595"/>
              </w:tabs>
            </w:pPr>
          </w:p>
          <w:p w:rsidR="00156B86" w:rsidRDefault="00156B86" w:rsidP="00A01231">
            <w:pPr>
              <w:tabs>
                <w:tab w:val="left" w:pos="2595"/>
              </w:tabs>
            </w:pPr>
          </w:p>
          <w:p w:rsidR="00D533A4" w:rsidRPr="00C04422" w:rsidRDefault="00D533A4" w:rsidP="00A01231">
            <w:pPr>
              <w:tabs>
                <w:tab w:val="left" w:pos="2595"/>
              </w:tabs>
            </w:pPr>
          </w:p>
        </w:tc>
      </w:tr>
    </w:tbl>
    <w:p w:rsidR="00402AA7" w:rsidRDefault="00402AA7">
      <w:bookmarkStart w:id="9" w:name="_Hlk332207505"/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6"/>
      </w:tblGrid>
      <w:tr w:rsidR="00402AA7" w:rsidTr="00CF1FEC">
        <w:trPr>
          <w:trHeight w:val="151"/>
          <w:tblHeader/>
        </w:trPr>
        <w:tc>
          <w:tcPr>
            <w:tcW w:w="9996" w:type="dxa"/>
          </w:tcPr>
          <w:p w:rsidR="00402AA7" w:rsidRPr="004C4FCC" w:rsidRDefault="004C4FCC" w:rsidP="004C4FCC">
            <w:pPr>
              <w:jc w:val="center"/>
              <w:rPr>
                <w:b/>
              </w:rPr>
            </w:pPr>
            <w:r w:rsidRPr="004C4FCC">
              <w:rPr>
                <w:b/>
                <w:sz w:val="24"/>
              </w:rPr>
              <w:lastRenderedPageBreak/>
              <w:t>Statement of Need</w:t>
            </w:r>
          </w:p>
        </w:tc>
      </w:tr>
      <w:tr w:rsidR="00402AA7" w:rsidTr="00CF1FEC">
        <w:trPr>
          <w:trHeight w:val="812"/>
        </w:trPr>
        <w:tc>
          <w:tcPr>
            <w:tcW w:w="9996" w:type="dxa"/>
          </w:tcPr>
          <w:p w:rsidR="00402AA7" w:rsidRDefault="00402AA7"/>
          <w:p w:rsidR="004C4FCC" w:rsidRPr="00CD54F4" w:rsidRDefault="00296E9F" w:rsidP="00FD3CD8">
            <w:pPr>
              <w:rPr>
                <w:b/>
              </w:rPr>
            </w:pPr>
            <w:r w:rsidRPr="00CD54F4">
              <w:rPr>
                <w:b/>
              </w:rPr>
              <w:t xml:space="preserve">Narrative: </w:t>
            </w:r>
            <w:r w:rsidR="008C5B0F" w:rsidRPr="00CD54F4"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0" w:name="Text102"/>
            <w:r w:rsidR="008C5B0F" w:rsidRPr="00CD54F4">
              <w:instrText xml:space="preserve"> FORMTEXT </w:instrText>
            </w:r>
            <w:r w:rsidR="008C5B0F" w:rsidRPr="00CD54F4">
              <w:fldChar w:fldCharType="separate"/>
            </w:r>
            <w:r w:rsidR="008C5B0F" w:rsidRPr="00CD54F4">
              <w:t xml:space="preserve">        </w:t>
            </w:r>
            <w:r w:rsidR="008C5B0F" w:rsidRPr="00CD54F4">
              <w:fldChar w:fldCharType="end"/>
            </w:r>
            <w:bookmarkEnd w:id="10"/>
          </w:p>
        </w:tc>
      </w:tr>
    </w:tbl>
    <w:p w:rsidR="004C4FCC" w:rsidRDefault="004C4FCC"/>
    <w:p w:rsidR="004C4FCC" w:rsidRDefault="004C4FCC"/>
    <w:p w:rsidR="004C4FCC" w:rsidRDefault="004C4FCC"/>
    <w:p w:rsidR="004C4FCC" w:rsidRDefault="004C4FCC"/>
    <w:p w:rsidR="004C4FCC" w:rsidRDefault="004C4FCC"/>
    <w:p w:rsidR="004C4FCC" w:rsidRDefault="004C4FCC"/>
    <w:p w:rsidR="004C4FCC" w:rsidRDefault="004C4FCC"/>
    <w:p w:rsidR="004C4FCC" w:rsidRDefault="004C4FCC"/>
    <w:p w:rsidR="004C4FCC" w:rsidRDefault="004C4FCC"/>
    <w:p w:rsidR="004C4FCC" w:rsidRPr="004C4FCC" w:rsidRDefault="00296E9F">
      <w:pPr>
        <w:rPr>
          <w:b/>
        </w:rPr>
      </w:pPr>
      <w:r>
        <w:rPr>
          <w:b/>
        </w:rPr>
        <w:br w:type="page"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6"/>
      </w:tblGrid>
      <w:tr w:rsidR="004C4FCC" w:rsidRPr="004C4FCC" w:rsidTr="00CF1FEC">
        <w:trPr>
          <w:trHeight w:val="175"/>
          <w:tblHeader/>
        </w:trPr>
        <w:tc>
          <w:tcPr>
            <w:tcW w:w="9996" w:type="dxa"/>
            <w:tcBorders>
              <w:bottom w:val="single" w:sz="4" w:space="0" w:color="auto"/>
            </w:tcBorders>
          </w:tcPr>
          <w:p w:rsidR="004C4FCC" w:rsidRPr="004C4FCC" w:rsidRDefault="004C4FCC" w:rsidP="004C4FCC">
            <w:pPr>
              <w:jc w:val="center"/>
              <w:rPr>
                <w:b/>
              </w:rPr>
            </w:pPr>
            <w:r w:rsidRPr="00296E9F">
              <w:rPr>
                <w:b/>
                <w:sz w:val="24"/>
              </w:rPr>
              <w:lastRenderedPageBreak/>
              <w:t>Project History</w:t>
            </w:r>
          </w:p>
        </w:tc>
      </w:tr>
      <w:tr w:rsidR="004C4FCC" w:rsidTr="00CF1FEC">
        <w:trPr>
          <w:trHeight w:val="976"/>
        </w:trPr>
        <w:tc>
          <w:tcPr>
            <w:tcW w:w="9996" w:type="dxa"/>
            <w:tcBorders>
              <w:bottom w:val="nil"/>
            </w:tcBorders>
          </w:tcPr>
          <w:p w:rsidR="004C4FCC" w:rsidRDefault="004C4FCC" w:rsidP="004C4FCC">
            <w:pPr>
              <w:rPr>
                <w:b/>
              </w:rPr>
            </w:pPr>
          </w:p>
          <w:p w:rsidR="00296E9F" w:rsidRDefault="00296E9F" w:rsidP="004C4FCC">
            <w:pPr>
              <w:rPr>
                <w:b/>
              </w:rPr>
            </w:pPr>
            <w:r>
              <w:rPr>
                <w:b/>
              </w:rPr>
              <w:t xml:space="preserve">Narrative: </w:t>
            </w:r>
            <w:r w:rsidRPr="00CD54F4"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1" w:name="Text101"/>
            <w:r w:rsidRPr="00CD54F4">
              <w:instrText xml:space="preserve"> FORMTEXT </w:instrText>
            </w:r>
            <w:r w:rsidRPr="00CD54F4">
              <w:fldChar w:fldCharType="separate"/>
            </w:r>
            <w:r w:rsidR="008C5B0F" w:rsidRPr="00CD54F4">
              <w:t xml:space="preserve">      </w:t>
            </w:r>
            <w:r w:rsidRPr="00CD54F4">
              <w:fldChar w:fldCharType="end"/>
            </w:r>
            <w:bookmarkEnd w:id="11"/>
          </w:p>
          <w:p w:rsidR="004C4FCC" w:rsidRPr="004C4FCC" w:rsidRDefault="004C4FCC" w:rsidP="00CF1FEC">
            <w:pPr>
              <w:rPr>
                <w:b/>
              </w:rPr>
            </w:pPr>
          </w:p>
        </w:tc>
      </w:tr>
    </w:tbl>
    <w:p w:rsidR="00F71919" w:rsidRDefault="00F71919">
      <w:r>
        <w:br w:type="page"/>
      </w:r>
    </w:p>
    <w:tbl>
      <w:tblPr>
        <w:tblStyle w:val="TableGrid"/>
        <w:tblW w:w="0" w:type="auto"/>
        <w:tblInd w:w="-72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7"/>
      </w:tblGrid>
      <w:tr w:rsidR="004031A3" w:rsidTr="00F71919">
        <w:trPr>
          <w:trHeight w:val="378"/>
        </w:trPr>
        <w:tc>
          <w:tcPr>
            <w:tcW w:w="9797" w:type="dxa"/>
          </w:tcPr>
          <w:p w:rsidR="004031A3" w:rsidRPr="00D533A4" w:rsidRDefault="00296E9F" w:rsidP="00A50F0A">
            <w:pPr>
              <w:tabs>
                <w:tab w:val="left" w:pos="559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Project </w:t>
            </w:r>
            <w:r w:rsidR="004031A3" w:rsidRPr="00D533A4">
              <w:rPr>
                <w:b/>
                <w:sz w:val="24"/>
                <w:szCs w:val="24"/>
              </w:rPr>
              <w:t>Partners</w:t>
            </w:r>
          </w:p>
        </w:tc>
      </w:tr>
    </w:tbl>
    <w:p w:rsidR="00EC59FC" w:rsidRDefault="00EC59FC" w:rsidP="002E5BD3">
      <w:pPr>
        <w:tabs>
          <w:tab w:val="left" w:pos="5593"/>
        </w:tabs>
        <w:spacing w:after="0" w:line="240" w:lineRule="auto"/>
      </w:pPr>
    </w:p>
    <w:p w:rsidR="00EC59FC" w:rsidRDefault="00EC59FC" w:rsidP="002E5BD3">
      <w:pPr>
        <w:tabs>
          <w:tab w:val="left" w:pos="5593"/>
        </w:tabs>
        <w:spacing w:after="0" w:line="240" w:lineRule="auto"/>
      </w:pPr>
      <w:r w:rsidRPr="00CD54F4">
        <w:rPr>
          <w:b/>
        </w:rPr>
        <w:t>Narrative:</w:t>
      </w:r>
      <w:r>
        <w:t xml:space="preserve"> </w:t>
      </w:r>
      <w:r>
        <w:fldChar w:fldCharType="begin">
          <w:ffData>
            <w:name w:val="Text98"/>
            <w:enabled/>
            <w:calcOnExit w:val="0"/>
            <w:textInput/>
          </w:ffData>
        </w:fldChar>
      </w:r>
      <w:bookmarkStart w:id="12" w:name="Text9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:rsidR="00EC59FC" w:rsidRPr="00900642" w:rsidRDefault="00EC59FC" w:rsidP="002E5BD3">
      <w:pPr>
        <w:tabs>
          <w:tab w:val="left" w:pos="5593"/>
        </w:tabs>
        <w:spacing w:after="0" w:line="240" w:lineRule="auto"/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923"/>
        <w:gridCol w:w="4923"/>
      </w:tblGrid>
      <w:tr w:rsidR="001C6473" w:rsidTr="00FF6F6C">
        <w:trPr>
          <w:tblHeader/>
        </w:trPr>
        <w:tc>
          <w:tcPr>
            <w:tcW w:w="4923" w:type="dxa"/>
          </w:tcPr>
          <w:p w:rsidR="001C6473" w:rsidRPr="00550DEF" w:rsidRDefault="00FD3CD8" w:rsidP="00EC59FC">
            <w:pPr>
              <w:tabs>
                <w:tab w:val="left" w:pos="5593"/>
              </w:tabs>
              <w:jc w:val="center"/>
              <w:rPr>
                <w:b/>
              </w:rPr>
            </w:pPr>
            <w:r>
              <w:rPr>
                <w:b/>
              </w:rPr>
              <w:t>Partner</w:t>
            </w:r>
          </w:p>
        </w:tc>
        <w:tc>
          <w:tcPr>
            <w:tcW w:w="4923" w:type="dxa"/>
          </w:tcPr>
          <w:p w:rsidR="001C6473" w:rsidRPr="00550DEF" w:rsidRDefault="006456BD" w:rsidP="00550DEF">
            <w:pPr>
              <w:tabs>
                <w:tab w:val="left" w:pos="5593"/>
              </w:tabs>
              <w:jc w:val="center"/>
              <w:rPr>
                <w:b/>
              </w:rPr>
            </w:pPr>
            <w:r>
              <w:rPr>
                <w:b/>
              </w:rPr>
              <w:t>Role Description</w:t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F6F6C">
            <w:pPr>
              <w:tabs>
                <w:tab w:val="left" w:pos="5593"/>
              </w:tabs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3" w:name="Text69"/>
            <w:r>
              <w:instrText xml:space="preserve"> FORMTEXT </w:instrText>
            </w:r>
            <w:r>
              <w:fldChar w:fldCharType="separate"/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>
              <w:fldChar w:fldCharType="end"/>
            </w:r>
            <w:bookmarkEnd w:id="13"/>
          </w:p>
        </w:tc>
        <w:tc>
          <w:tcPr>
            <w:tcW w:w="4923" w:type="dxa"/>
          </w:tcPr>
          <w:p w:rsidR="00550DEF" w:rsidRDefault="00550DEF" w:rsidP="00FF6F6C">
            <w:pPr>
              <w:tabs>
                <w:tab w:val="left" w:pos="5593"/>
              </w:tabs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4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5" w:name="Text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16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17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8" w:name="Text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9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20" w:name="Text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1" w:name="Text7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22" w:name="Text7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23" w:name="Text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24" w:name="Text8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25" w:name="Text8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26" w:name="Text8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27" w:name="Text8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28" w:name="Text8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29" w:name="Text8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30" w:name="Text8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31" w:name="Text8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32" w:name="Text8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33" w:name="Text8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34" w:name="Text9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35" w:name="Text9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36" w:name="Text9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7" w:name="Text9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38" w:name="Text9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39" w:name="Text9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40" w:name="Text9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4923" w:type="dxa"/>
          </w:tcPr>
          <w:p w:rsidR="00550DEF" w:rsidRDefault="00550DEF" w:rsidP="00550DEF">
            <w:pPr>
              <w:tabs>
                <w:tab w:val="left" w:pos="5593"/>
              </w:tabs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0DEF" w:rsidTr="00FF6F6C">
        <w:tc>
          <w:tcPr>
            <w:tcW w:w="4923" w:type="dxa"/>
          </w:tcPr>
          <w:p w:rsidR="00550DEF" w:rsidRDefault="00550DEF" w:rsidP="00F71919">
            <w:pPr>
              <w:tabs>
                <w:tab w:val="left" w:pos="5593"/>
              </w:tabs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41" w:name="Text9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4923" w:type="dxa"/>
          </w:tcPr>
          <w:p w:rsidR="00550DEF" w:rsidRDefault="00550DEF" w:rsidP="00FF6F6C">
            <w:pPr>
              <w:tabs>
                <w:tab w:val="left" w:pos="5593"/>
              </w:tabs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 w:rsidR="00FF6F6C">
              <w:t> </w:t>
            </w:r>
            <w:r>
              <w:fldChar w:fldCharType="end"/>
            </w:r>
          </w:p>
        </w:tc>
      </w:tr>
    </w:tbl>
    <w:p w:rsidR="00A27A17" w:rsidRDefault="00A27A17" w:rsidP="00F71919">
      <w:pPr>
        <w:tabs>
          <w:tab w:val="left" w:pos="5593"/>
        </w:tabs>
        <w:spacing w:line="240" w:lineRule="auto"/>
      </w:pPr>
    </w:p>
    <w:p w:rsidR="00A27A17" w:rsidRDefault="00A27A17" w:rsidP="00F71919">
      <w:pPr>
        <w:tabs>
          <w:tab w:val="left" w:pos="5593"/>
        </w:tabs>
        <w:spacing w:line="240" w:lineRule="auto"/>
      </w:pPr>
    </w:p>
    <w:p w:rsidR="00A27A17" w:rsidRDefault="00A27A17" w:rsidP="00F71919">
      <w:pPr>
        <w:tabs>
          <w:tab w:val="left" w:pos="5593"/>
        </w:tabs>
        <w:spacing w:line="240" w:lineRule="auto"/>
      </w:pPr>
    </w:p>
    <w:p w:rsidR="00FD3CD8" w:rsidRDefault="00422DAB" w:rsidP="00422DAB">
      <w:r>
        <w:br w:type="page"/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6"/>
      </w:tblGrid>
      <w:tr w:rsidR="00FD3CD8" w:rsidTr="0074059F">
        <w:trPr>
          <w:trHeight w:val="151"/>
          <w:tblHeader/>
        </w:trPr>
        <w:tc>
          <w:tcPr>
            <w:tcW w:w="9996" w:type="dxa"/>
          </w:tcPr>
          <w:p w:rsidR="00FD3CD8" w:rsidRPr="004C4FCC" w:rsidRDefault="00FD3CD8" w:rsidP="0074059F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>Objectives</w:t>
            </w:r>
          </w:p>
        </w:tc>
      </w:tr>
      <w:tr w:rsidR="00FD3CD8" w:rsidTr="0074059F">
        <w:trPr>
          <w:trHeight w:val="812"/>
        </w:trPr>
        <w:tc>
          <w:tcPr>
            <w:tcW w:w="9996" w:type="dxa"/>
          </w:tcPr>
          <w:p w:rsidR="00FD3CD8" w:rsidRDefault="00FD3CD8" w:rsidP="0074059F"/>
          <w:p w:rsidR="00FD3CD8" w:rsidRDefault="00FD3CD8" w:rsidP="00FD3CD8">
            <w:r w:rsidRPr="00CD54F4">
              <w:rPr>
                <w:b/>
              </w:rPr>
              <w:t>Narrative</w:t>
            </w:r>
            <w:r>
              <w:t xml:space="preserve">: </w:t>
            </w: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42" w:name="Text103"/>
            <w:r>
              <w:instrText xml:space="preserve"> FORMTEXT </w:instrText>
            </w:r>
            <w:r>
              <w:fldChar w:fldCharType="separate"/>
            </w:r>
            <w:r w:rsidR="00405ACE">
              <w:t> </w:t>
            </w:r>
            <w:r w:rsidR="00405ACE">
              <w:t> </w:t>
            </w:r>
            <w:r w:rsidR="00405ACE">
              <w:t> </w:t>
            </w:r>
            <w:r w:rsidR="00405ACE">
              <w:t> </w:t>
            </w:r>
            <w:r w:rsidR="00405ACE">
              <w:t> </w:t>
            </w:r>
            <w:r>
              <w:fldChar w:fldCharType="end"/>
            </w:r>
            <w:bookmarkEnd w:id="42"/>
          </w:p>
          <w:p w:rsidR="00FD3CD8" w:rsidRDefault="00FD3CD8" w:rsidP="00FD3CD8"/>
          <w:p w:rsidR="00FD3CD8" w:rsidRDefault="00FD3CD8" w:rsidP="00FD3CD8"/>
        </w:tc>
      </w:tr>
    </w:tbl>
    <w:p w:rsidR="00FD3CD8" w:rsidRDefault="00FD3CD8" w:rsidP="00FD3CD8"/>
    <w:p w:rsidR="00FD3CD8" w:rsidRDefault="00FD3CD8" w:rsidP="00FD3CD8"/>
    <w:p w:rsidR="00FD3CD8" w:rsidRDefault="00FD3CD8" w:rsidP="00FD3CD8"/>
    <w:p w:rsidR="00FD3CD8" w:rsidRDefault="00FD3CD8" w:rsidP="00FD3CD8"/>
    <w:p w:rsidR="00FD3CD8" w:rsidRDefault="00FD3CD8" w:rsidP="00FD3CD8"/>
    <w:p w:rsidR="00FD3CD8" w:rsidRDefault="00FD3CD8" w:rsidP="00FD3CD8"/>
    <w:p w:rsidR="00FD3CD8" w:rsidRDefault="00FD3CD8" w:rsidP="00FD3CD8"/>
    <w:p w:rsidR="00FD3CD8" w:rsidRDefault="00FD3CD8" w:rsidP="00FD3CD8"/>
    <w:p w:rsidR="002E5BD3" w:rsidRDefault="00FD3CD8" w:rsidP="00422DAB">
      <w:r>
        <w:br w:type="page"/>
      </w:r>
    </w:p>
    <w:tbl>
      <w:tblPr>
        <w:tblStyle w:val="TableGrid"/>
        <w:tblW w:w="9797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797"/>
      </w:tblGrid>
      <w:tr w:rsidR="00B25DD1" w:rsidTr="00A27A17">
        <w:tc>
          <w:tcPr>
            <w:tcW w:w="9797" w:type="dxa"/>
            <w:tcBorders>
              <w:left w:val="nil"/>
              <w:right w:val="nil"/>
            </w:tcBorders>
          </w:tcPr>
          <w:bookmarkEnd w:id="9"/>
          <w:p w:rsidR="00B25DD1" w:rsidRPr="00B25DD1" w:rsidRDefault="00B722D7" w:rsidP="00B25DD1">
            <w:pPr>
              <w:tabs>
                <w:tab w:val="left" w:pos="5593"/>
              </w:tabs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>Work Plan, Product and/or Outcomes</w:t>
            </w:r>
          </w:p>
        </w:tc>
      </w:tr>
    </w:tbl>
    <w:p w:rsidR="006C08A4" w:rsidRPr="00B722D7" w:rsidRDefault="006C08A4" w:rsidP="00243AE2">
      <w:pPr>
        <w:tabs>
          <w:tab w:val="left" w:pos="5593"/>
        </w:tabs>
      </w:pPr>
    </w:p>
    <w:tbl>
      <w:tblPr>
        <w:tblStyle w:val="TableGrid"/>
        <w:tblW w:w="9936" w:type="dxa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4D2336" w:rsidRPr="002E2352" w:rsidTr="00EC59FC">
        <w:trPr>
          <w:tblHeader/>
        </w:trPr>
        <w:tc>
          <w:tcPr>
            <w:tcW w:w="3312" w:type="dxa"/>
          </w:tcPr>
          <w:p w:rsidR="004D2336" w:rsidRPr="002E2352" w:rsidRDefault="004D2336" w:rsidP="00FE04A4">
            <w:pPr>
              <w:tabs>
                <w:tab w:val="left" w:pos="5593"/>
              </w:tabs>
              <w:jc w:val="center"/>
              <w:rPr>
                <w:b/>
              </w:rPr>
            </w:pPr>
            <w:r w:rsidRPr="002E2352">
              <w:rPr>
                <w:b/>
              </w:rPr>
              <w:t>What will be done?</w:t>
            </w:r>
          </w:p>
        </w:tc>
        <w:tc>
          <w:tcPr>
            <w:tcW w:w="3312" w:type="dxa"/>
          </w:tcPr>
          <w:p w:rsidR="004D2336" w:rsidRPr="002E2352" w:rsidRDefault="004D2336" w:rsidP="00FE04A4">
            <w:pPr>
              <w:tabs>
                <w:tab w:val="left" w:pos="5593"/>
              </w:tabs>
              <w:jc w:val="center"/>
              <w:rPr>
                <w:b/>
              </w:rPr>
            </w:pPr>
            <w:r w:rsidRPr="002E2352">
              <w:rPr>
                <w:b/>
              </w:rPr>
              <w:t>Who will do it?</w:t>
            </w:r>
          </w:p>
        </w:tc>
        <w:tc>
          <w:tcPr>
            <w:tcW w:w="3312" w:type="dxa"/>
          </w:tcPr>
          <w:p w:rsidR="004D2336" w:rsidRPr="002E2352" w:rsidRDefault="004D2336" w:rsidP="00FE04A4">
            <w:pPr>
              <w:tabs>
                <w:tab w:val="left" w:pos="5593"/>
              </w:tabs>
              <w:jc w:val="center"/>
              <w:rPr>
                <w:b/>
              </w:rPr>
            </w:pPr>
            <w:r w:rsidRPr="002E2352">
              <w:rPr>
                <w:b/>
              </w:rPr>
              <w:t>When will it be done?</w:t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543D9C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543D9C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543D9C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543D9C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543D9C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>
              <w:fldChar w:fldCharType="end"/>
            </w:r>
          </w:p>
        </w:tc>
      </w:tr>
      <w:tr w:rsidR="004D2336" w:rsidTr="00EC59FC">
        <w:trPr>
          <w:cantSplit/>
        </w:trPr>
        <w:tc>
          <w:tcPr>
            <w:tcW w:w="3312" w:type="dxa"/>
          </w:tcPr>
          <w:p w:rsidR="004D2336" w:rsidRDefault="004D2336" w:rsidP="00695638">
            <w:pPr>
              <w:tabs>
                <w:tab w:val="left" w:pos="5593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695638">
              <w:t> </w:t>
            </w:r>
            <w:r w:rsidR="00695638">
              <w:t> </w:t>
            </w:r>
            <w:r w:rsidR="00695638">
              <w:t> </w:t>
            </w:r>
            <w:r w:rsidR="00695638">
              <w:t> </w:t>
            </w:r>
            <w:r w:rsidR="00695638"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4D2336" w:rsidRDefault="004D2336" w:rsidP="00FE04A4">
            <w:pPr>
              <w:tabs>
                <w:tab w:val="left" w:pos="5593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12" w:type="dxa"/>
          </w:tcPr>
          <w:p w:rsidR="00FF6F6C" w:rsidRDefault="004D2336" w:rsidP="00FF6F6C">
            <w:pPr>
              <w:tabs>
                <w:tab w:val="left" w:pos="5593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 w:rsidR="00543D9C">
              <w:t> </w:t>
            </w:r>
            <w:r>
              <w:fldChar w:fldCharType="end"/>
            </w:r>
            <w:r w:rsidR="00FF6F6C">
              <w:t xml:space="preserve"> </w:t>
            </w:r>
          </w:p>
        </w:tc>
      </w:tr>
    </w:tbl>
    <w:p w:rsidR="00B722D7" w:rsidRDefault="00B722D7" w:rsidP="00243AE2">
      <w:pPr>
        <w:tabs>
          <w:tab w:val="left" w:pos="5593"/>
        </w:tabs>
        <w:rPr>
          <w:b/>
          <w:sz w:val="24"/>
        </w:rPr>
      </w:pPr>
    </w:p>
    <w:p w:rsidR="00CD5331" w:rsidRPr="00EC59FC" w:rsidRDefault="00B722D7">
      <w:pPr>
        <w:rPr>
          <w:b/>
          <w:sz w:val="24"/>
        </w:rPr>
      </w:pPr>
      <w:r>
        <w:rPr>
          <w:b/>
          <w:sz w:val="24"/>
        </w:rPr>
        <w:br w:type="page"/>
      </w:r>
    </w:p>
    <w:tbl>
      <w:tblPr>
        <w:tblStyle w:val="TableGrid"/>
        <w:tblW w:w="9797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797"/>
      </w:tblGrid>
      <w:tr w:rsidR="00CD5331" w:rsidTr="00A94272">
        <w:trPr>
          <w:tblHeader/>
        </w:trPr>
        <w:tc>
          <w:tcPr>
            <w:tcW w:w="9797" w:type="dxa"/>
            <w:tcBorders>
              <w:left w:val="nil"/>
              <w:right w:val="nil"/>
            </w:tcBorders>
          </w:tcPr>
          <w:p w:rsidR="00A94272" w:rsidRPr="00A94272" w:rsidRDefault="00CD5331" w:rsidP="00A94272">
            <w:pPr>
              <w:tabs>
                <w:tab w:val="left" w:pos="5593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Monitoring and Evaluation Plan</w:t>
            </w:r>
          </w:p>
        </w:tc>
      </w:tr>
    </w:tbl>
    <w:p w:rsidR="00EC59FC" w:rsidRDefault="00EC59FC" w:rsidP="00A94272">
      <w:pPr>
        <w:tabs>
          <w:tab w:val="left" w:pos="5593"/>
        </w:tabs>
        <w:rPr>
          <w:rFonts w:cstheme="minorHAnsi"/>
        </w:rPr>
      </w:pPr>
    </w:p>
    <w:p w:rsidR="00EC59FC" w:rsidRDefault="00EC59FC" w:rsidP="00EC59FC">
      <w:pPr>
        <w:tabs>
          <w:tab w:val="left" w:pos="5593"/>
        </w:tabs>
        <w:rPr>
          <w:rFonts w:cstheme="minorHAnsi"/>
        </w:rPr>
      </w:pPr>
      <w:r w:rsidRPr="00CD54F4">
        <w:rPr>
          <w:rFonts w:cstheme="minorHAnsi"/>
          <w:b/>
        </w:rPr>
        <w:t>Narrative:</w:t>
      </w:r>
      <w:r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99"/>
            <w:enabled/>
            <w:calcOnExit w:val="0"/>
            <w:textInput/>
          </w:ffData>
        </w:fldChar>
      </w:r>
      <w:bookmarkStart w:id="43" w:name="Text99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FD3CD8">
        <w:rPr>
          <w:rFonts w:cstheme="minorHAnsi"/>
        </w:rPr>
        <w:t> </w:t>
      </w:r>
      <w:r w:rsidR="00FD3CD8">
        <w:rPr>
          <w:rFonts w:cstheme="minorHAnsi"/>
        </w:rPr>
        <w:t> </w:t>
      </w:r>
      <w:r w:rsidR="00FD3CD8">
        <w:rPr>
          <w:rFonts w:cstheme="minorHAnsi"/>
        </w:rPr>
        <w:t> </w:t>
      </w:r>
      <w:r w:rsidR="00FD3CD8">
        <w:rPr>
          <w:rFonts w:cstheme="minorHAnsi"/>
        </w:rPr>
        <w:t> </w:t>
      </w:r>
      <w:r w:rsidR="00FD3CD8">
        <w:rPr>
          <w:rFonts w:cstheme="minorHAnsi"/>
        </w:rPr>
        <w:t> </w:t>
      </w:r>
      <w:r>
        <w:rPr>
          <w:rFonts w:cstheme="minorHAnsi"/>
        </w:rPr>
        <w:fldChar w:fldCharType="end"/>
      </w:r>
      <w:bookmarkEnd w:id="43"/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969"/>
        <w:gridCol w:w="1969"/>
        <w:gridCol w:w="1969"/>
        <w:gridCol w:w="1969"/>
        <w:gridCol w:w="2132"/>
      </w:tblGrid>
      <w:tr w:rsidR="00B4019B" w:rsidTr="00FF6F6C">
        <w:trPr>
          <w:tblHeader/>
        </w:trPr>
        <w:tc>
          <w:tcPr>
            <w:tcW w:w="1969" w:type="dxa"/>
          </w:tcPr>
          <w:p w:rsidR="00B4019B" w:rsidRPr="002E2352" w:rsidRDefault="00B4019B" w:rsidP="00B4019B">
            <w:pPr>
              <w:tabs>
                <w:tab w:val="left" w:pos="5593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Lead </w:t>
            </w:r>
          </w:p>
        </w:tc>
        <w:tc>
          <w:tcPr>
            <w:tcW w:w="1969" w:type="dxa"/>
          </w:tcPr>
          <w:p w:rsidR="00B4019B" w:rsidRPr="002E2352" w:rsidRDefault="00B4019B" w:rsidP="00B4019B">
            <w:pPr>
              <w:tabs>
                <w:tab w:val="left" w:pos="5593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Partners </w:t>
            </w:r>
          </w:p>
        </w:tc>
        <w:tc>
          <w:tcPr>
            <w:tcW w:w="1969" w:type="dxa"/>
          </w:tcPr>
          <w:p w:rsidR="00B4019B" w:rsidRPr="006550B6" w:rsidRDefault="00B4019B" w:rsidP="006473FB">
            <w:pPr>
              <w:tabs>
                <w:tab w:val="left" w:pos="5593"/>
              </w:tabs>
              <w:jc w:val="center"/>
              <w:rPr>
                <w:b/>
                <w:sz w:val="20"/>
              </w:rPr>
            </w:pPr>
            <w:r w:rsidRPr="00B84F39">
              <w:rPr>
                <w:b/>
              </w:rPr>
              <w:t>Existing Conditions</w:t>
            </w:r>
          </w:p>
        </w:tc>
        <w:tc>
          <w:tcPr>
            <w:tcW w:w="1969" w:type="dxa"/>
          </w:tcPr>
          <w:p w:rsidR="00B4019B" w:rsidRPr="002E2352" w:rsidRDefault="00B4019B" w:rsidP="006473FB">
            <w:pPr>
              <w:tabs>
                <w:tab w:val="left" w:pos="5593"/>
              </w:tabs>
              <w:jc w:val="center"/>
              <w:rPr>
                <w:b/>
              </w:rPr>
            </w:pPr>
            <w:r>
              <w:rPr>
                <w:b/>
              </w:rPr>
              <w:t>Desired Conditions</w:t>
            </w:r>
          </w:p>
        </w:tc>
        <w:tc>
          <w:tcPr>
            <w:tcW w:w="2132" w:type="dxa"/>
          </w:tcPr>
          <w:p w:rsidR="00B4019B" w:rsidRPr="002E2352" w:rsidRDefault="00B4019B" w:rsidP="006473FB">
            <w:pPr>
              <w:tabs>
                <w:tab w:val="left" w:pos="5593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Measurements </w:t>
            </w:r>
            <w:r w:rsidR="006473FB">
              <w:rPr>
                <w:b/>
              </w:rPr>
              <w:t xml:space="preserve">and </w:t>
            </w:r>
            <w:r>
              <w:rPr>
                <w:b/>
              </w:rPr>
              <w:t>Indicators</w:t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4" w:name="Text39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44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5" w:name="Text40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45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46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7" w:name="Text4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47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8" w:name="Text43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48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9" w:name="Text44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49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0" w:name="Text45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0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1" w:name="Text46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1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2" w:name="Text47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2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3" w:name="Text48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3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4" w:name="Text49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4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5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6" w:name="Text5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6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7" w:name="Text5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7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8" w:name="Text53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8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9" w:name="Text54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59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60" w:name="Text55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0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1" w:name="Text56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1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2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3" w:name="Text58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3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64" w:name="Text59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4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5" w:name="Text60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5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66" w:name="Text6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6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67" w:name="Text6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7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68" w:name="Text63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8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9" w:name="Text64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9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0" w:name="Text65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70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1" w:name="Text66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71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2" w:name="Text67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72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1F31AE" w:rsidTr="00FF6F6C">
        <w:tc>
          <w:tcPr>
            <w:tcW w:w="1969" w:type="dxa"/>
          </w:tcPr>
          <w:p w:rsidR="001F31AE" w:rsidRDefault="001F31AE" w:rsidP="00A94272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73" w:name="Text68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73"/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69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32" w:type="dxa"/>
          </w:tcPr>
          <w:p w:rsidR="001F31AE" w:rsidRDefault="001F31AE" w:rsidP="00550DEF">
            <w:pPr>
              <w:tabs>
                <w:tab w:val="left" w:pos="5593"/>
              </w:tabs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</w:tbl>
    <w:p w:rsidR="007164D2" w:rsidRPr="00D67431" w:rsidRDefault="007164D2" w:rsidP="00D4101E">
      <w:pPr>
        <w:tabs>
          <w:tab w:val="left" w:pos="5593"/>
        </w:tabs>
        <w:jc w:val="center"/>
      </w:pPr>
    </w:p>
    <w:sectPr w:rsidR="007164D2" w:rsidRPr="00D67431" w:rsidSect="00B25DD1">
      <w:headerReference w:type="default" r:id="rId10"/>
      <w:footerReference w:type="default" r:id="rId11"/>
      <w:pgSz w:w="12240" w:h="15840"/>
      <w:pgMar w:top="1075" w:right="1170" w:bottom="270" w:left="1440" w:header="360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6B4" w:rsidRDefault="00C266B4" w:rsidP="009B33C6">
      <w:pPr>
        <w:spacing w:after="0" w:line="240" w:lineRule="auto"/>
      </w:pPr>
      <w:r>
        <w:separator/>
      </w:r>
    </w:p>
  </w:endnote>
  <w:endnote w:type="continuationSeparator" w:id="0">
    <w:p w:rsidR="00C266B4" w:rsidRDefault="00C266B4" w:rsidP="009B3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7459113"/>
      <w:docPartObj>
        <w:docPartGallery w:val="Page Numbers (Bottom of Page)"/>
        <w:docPartUnique/>
      </w:docPartObj>
    </w:sdtPr>
    <w:sdtEndPr/>
    <w:sdtContent>
      <w:sdt>
        <w:sdtPr>
          <w:id w:val="-1631788758"/>
          <w:docPartObj>
            <w:docPartGallery w:val="Page Numbers (Top of Page)"/>
            <w:docPartUnique/>
          </w:docPartObj>
        </w:sdtPr>
        <w:sdtEndPr/>
        <w:sdtContent>
          <w:p w:rsidR="00402AA7" w:rsidRDefault="00402AA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C330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C330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02AA7" w:rsidRDefault="00402A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6B4" w:rsidRDefault="00C266B4" w:rsidP="009B33C6">
      <w:pPr>
        <w:spacing w:after="0" w:line="240" w:lineRule="auto"/>
      </w:pPr>
      <w:r>
        <w:separator/>
      </w:r>
    </w:p>
  </w:footnote>
  <w:footnote w:type="continuationSeparator" w:id="0">
    <w:p w:rsidR="00C266B4" w:rsidRDefault="00C266B4" w:rsidP="009B3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AA7" w:rsidRPr="00EC59FC" w:rsidRDefault="00402AA7" w:rsidP="00E46A7F">
    <w:pPr>
      <w:spacing w:after="0" w:line="240" w:lineRule="auto"/>
      <w:jc w:val="center"/>
      <w:rPr>
        <w:sz w:val="32"/>
        <w:szCs w:val="24"/>
      </w:rPr>
    </w:pPr>
    <w:r w:rsidRPr="00EC59FC">
      <w:rPr>
        <w:sz w:val="32"/>
        <w:szCs w:val="24"/>
      </w:rPr>
      <w:t>USDA Forest Service</w:t>
    </w:r>
  </w:p>
  <w:p w:rsidR="00402AA7" w:rsidRPr="00EC59FC" w:rsidRDefault="00402AA7" w:rsidP="00E46A7F">
    <w:pPr>
      <w:spacing w:after="0" w:line="240" w:lineRule="auto"/>
      <w:jc w:val="center"/>
      <w:rPr>
        <w:sz w:val="32"/>
        <w:szCs w:val="24"/>
      </w:rPr>
    </w:pPr>
    <w:r w:rsidRPr="00EC59FC">
      <w:rPr>
        <w:sz w:val="32"/>
        <w:szCs w:val="24"/>
      </w:rPr>
      <w:t>Collaborative Forest Restoration Program</w:t>
    </w:r>
  </w:p>
  <w:p w:rsidR="00402AA7" w:rsidRPr="00EC59FC" w:rsidRDefault="00402AA7" w:rsidP="00EC59FC">
    <w:pPr>
      <w:spacing w:after="0" w:line="240" w:lineRule="auto"/>
      <w:jc w:val="center"/>
      <w:rPr>
        <w:b/>
        <w:sz w:val="28"/>
        <w:szCs w:val="26"/>
      </w:rPr>
    </w:pPr>
    <w:r w:rsidRPr="00EC59FC">
      <w:rPr>
        <w:b/>
        <w:sz w:val="28"/>
        <w:szCs w:val="24"/>
      </w:rPr>
      <w:t>FY 2013 Grant Application</w:t>
    </w:r>
  </w:p>
  <w:p w:rsidR="00402AA7" w:rsidRDefault="00402AA7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61821240"/>
    <w:lvl w:ilvl="0">
      <w:start w:val="1"/>
      <w:numFmt w:val="lowerLetter"/>
      <w:pStyle w:val="ListNumber4"/>
      <w:lvlText w:val="%1."/>
      <w:lvlJc w:val="left"/>
      <w:pPr>
        <w:ind w:left="1440" w:hanging="360"/>
      </w:pPr>
      <w:rPr>
        <w:rFonts w:cs="Times New Roman" w:hint="default"/>
      </w:rPr>
    </w:lvl>
  </w:abstractNum>
  <w:abstractNum w:abstractNumId="1">
    <w:nsid w:val="03551348"/>
    <w:multiLevelType w:val="hybridMultilevel"/>
    <w:tmpl w:val="A8E28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D612D"/>
    <w:multiLevelType w:val="hybridMultilevel"/>
    <w:tmpl w:val="69F2F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856568E"/>
    <w:multiLevelType w:val="hybridMultilevel"/>
    <w:tmpl w:val="8EFA7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  <w:lvlOverride w:ilvl="0">
      <w:startOverride w:val="6"/>
    </w:lvlOverride>
  </w:num>
  <w:num w:numId="6">
    <w:abstractNumId w:val="0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forms" w:formatting="1" w:enforcement="1" w:cryptProviderType="rsaFull" w:cryptAlgorithmClass="hash" w:cryptAlgorithmType="typeAny" w:cryptAlgorithmSid="4" w:cryptSpinCount="100000" w:hash="YbZBYJ2ocXC/sE0XbxHXeAnoKV8=" w:salt="d6fe5uexE/DoNnvC/zXJ+Q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73"/>
    <w:rsid w:val="00020637"/>
    <w:rsid w:val="000542E3"/>
    <w:rsid w:val="00077B7F"/>
    <w:rsid w:val="000A35DD"/>
    <w:rsid w:val="000B5379"/>
    <w:rsid w:val="000D02CA"/>
    <w:rsid w:val="000D5D3A"/>
    <w:rsid w:val="00116D33"/>
    <w:rsid w:val="00125334"/>
    <w:rsid w:val="001330CD"/>
    <w:rsid w:val="001343FF"/>
    <w:rsid w:val="00135458"/>
    <w:rsid w:val="00144B1F"/>
    <w:rsid w:val="00153D4B"/>
    <w:rsid w:val="00156B86"/>
    <w:rsid w:val="00187544"/>
    <w:rsid w:val="001C6473"/>
    <w:rsid w:val="001C7E3C"/>
    <w:rsid w:val="001F31AE"/>
    <w:rsid w:val="002179CE"/>
    <w:rsid w:val="0022104C"/>
    <w:rsid w:val="00234598"/>
    <w:rsid w:val="00235E2E"/>
    <w:rsid w:val="002375FD"/>
    <w:rsid w:val="00243AE2"/>
    <w:rsid w:val="00250ABE"/>
    <w:rsid w:val="00250BB1"/>
    <w:rsid w:val="00252C51"/>
    <w:rsid w:val="00263E2A"/>
    <w:rsid w:val="00296E9F"/>
    <w:rsid w:val="002C4B10"/>
    <w:rsid w:val="002D79A0"/>
    <w:rsid w:val="002E2352"/>
    <w:rsid w:val="002E5859"/>
    <w:rsid w:val="002E5BD3"/>
    <w:rsid w:val="00352823"/>
    <w:rsid w:val="00362F91"/>
    <w:rsid w:val="00365F3D"/>
    <w:rsid w:val="00372DA8"/>
    <w:rsid w:val="003813B4"/>
    <w:rsid w:val="003857DA"/>
    <w:rsid w:val="003952E0"/>
    <w:rsid w:val="003B4470"/>
    <w:rsid w:val="003C5113"/>
    <w:rsid w:val="003E76C1"/>
    <w:rsid w:val="003F4D10"/>
    <w:rsid w:val="00402AA7"/>
    <w:rsid w:val="004031A3"/>
    <w:rsid w:val="00405ACE"/>
    <w:rsid w:val="00410FE1"/>
    <w:rsid w:val="00422DAB"/>
    <w:rsid w:val="0042776E"/>
    <w:rsid w:val="00460551"/>
    <w:rsid w:val="004A545B"/>
    <w:rsid w:val="004B40BF"/>
    <w:rsid w:val="004B42D3"/>
    <w:rsid w:val="004B4AF3"/>
    <w:rsid w:val="004C32BE"/>
    <w:rsid w:val="004C4FCC"/>
    <w:rsid w:val="004D2336"/>
    <w:rsid w:val="004D2966"/>
    <w:rsid w:val="004E0C06"/>
    <w:rsid w:val="004E527B"/>
    <w:rsid w:val="004E6383"/>
    <w:rsid w:val="005062A0"/>
    <w:rsid w:val="00506638"/>
    <w:rsid w:val="0051053A"/>
    <w:rsid w:val="00524214"/>
    <w:rsid w:val="00525FEC"/>
    <w:rsid w:val="0053677F"/>
    <w:rsid w:val="00536A99"/>
    <w:rsid w:val="00541DA1"/>
    <w:rsid w:val="00543D9C"/>
    <w:rsid w:val="005456EC"/>
    <w:rsid w:val="00550DEF"/>
    <w:rsid w:val="00551FE2"/>
    <w:rsid w:val="00574B68"/>
    <w:rsid w:val="005838B9"/>
    <w:rsid w:val="00591FDB"/>
    <w:rsid w:val="005A2A45"/>
    <w:rsid w:val="005B7672"/>
    <w:rsid w:val="005C2535"/>
    <w:rsid w:val="005F58BB"/>
    <w:rsid w:val="00624E54"/>
    <w:rsid w:val="00640C82"/>
    <w:rsid w:val="006421F9"/>
    <w:rsid w:val="006456BD"/>
    <w:rsid w:val="006473FB"/>
    <w:rsid w:val="0065120E"/>
    <w:rsid w:val="00651BE3"/>
    <w:rsid w:val="006550B6"/>
    <w:rsid w:val="006563AD"/>
    <w:rsid w:val="006579BD"/>
    <w:rsid w:val="00667084"/>
    <w:rsid w:val="006710CE"/>
    <w:rsid w:val="00682ACE"/>
    <w:rsid w:val="00683BC2"/>
    <w:rsid w:val="0068498B"/>
    <w:rsid w:val="00692C09"/>
    <w:rsid w:val="00695638"/>
    <w:rsid w:val="006B00B9"/>
    <w:rsid w:val="006C08A4"/>
    <w:rsid w:val="006C7129"/>
    <w:rsid w:val="006C7ACA"/>
    <w:rsid w:val="006E4CBD"/>
    <w:rsid w:val="007134C7"/>
    <w:rsid w:val="007164D2"/>
    <w:rsid w:val="0072482A"/>
    <w:rsid w:val="00733A42"/>
    <w:rsid w:val="00762D92"/>
    <w:rsid w:val="00770BB0"/>
    <w:rsid w:val="00776F64"/>
    <w:rsid w:val="00787DC2"/>
    <w:rsid w:val="007A16F1"/>
    <w:rsid w:val="007C479D"/>
    <w:rsid w:val="007D05FB"/>
    <w:rsid w:val="007D27D7"/>
    <w:rsid w:val="007E09D1"/>
    <w:rsid w:val="007F03EA"/>
    <w:rsid w:val="007F67E9"/>
    <w:rsid w:val="008000F5"/>
    <w:rsid w:val="008101D9"/>
    <w:rsid w:val="00857C33"/>
    <w:rsid w:val="008720E6"/>
    <w:rsid w:val="00884406"/>
    <w:rsid w:val="00885FDE"/>
    <w:rsid w:val="008B4CFE"/>
    <w:rsid w:val="008B79AC"/>
    <w:rsid w:val="008C5B0F"/>
    <w:rsid w:val="008E56FA"/>
    <w:rsid w:val="00900642"/>
    <w:rsid w:val="00916FC6"/>
    <w:rsid w:val="009267D9"/>
    <w:rsid w:val="00941505"/>
    <w:rsid w:val="009445DC"/>
    <w:rsid w:val="00947ADA"/>
    <w:rsid w:val="00955875"/>
    <w:rsid w:val="0098479D"/>
    <w:rsid w:val="009B33C6"/>
    <w:rsid w:val="009E147A"/>
    <w:rsid w:val="009E5610"/>
    <w:rsid w:val="00A01231"/>
    <w:rsid w:val="00A163A3"/>
    <w:rsid w:val="00A21261"/>
    <w:rsid w:val="00A2172E"/>
    <w:rsid w:val="00A27A17"/>
    <w:rsid w:val="00A30DB1"/>
    <w:rsid w:val="00A50CDE"/>
    <w:rsid w:val="00A50F0A"/>
    <w:rsid w:val="00A52BA5"/>
    <w:rsid w:val="00A54775"/>
    <w:rsid w:val="00A65D73"/>
    <w:rsid w:val="00A700F7"/>
    <w:rsid w:val="00A74E3A"/>
    <w:rsid w:val="00A87E8D"/>
    <w:rsid w:val="00A94272"/>
    <w:rsid w:val="00AA570F"/>
    <w:rsid w:val="00AF7F03"/>
    <w:rsid w:val="00B11DE4"/>
    <w:rsid w:val="00B156F6"/>
    <w:rsid w:val="00B21D29"/>
    <w:rsid w:val="00B25DD1"/>
    <w:rsid w:val="00B273D5"/>
    <w:rsid w:val="00B3581C"/>
    <w:rsid w:val="00B4019B"/>
    <w:rsid w:val="00B469FB"/>
    <w:rsid w:val="00B722D7"/>
    <w:rsid w:val="00B7290C"/>
    <w:rsid w:val="00B81BEC"/>
    <w:rsid w:val="00B82A68"/>
    <w:rsid w:val="00B84F39"/>
    <w:rsid w:val="00BA2377"/>
    <w:rsid w:val="00BA53B0"/>
    <w:rsid w:val="00BB0C0A"/>
    <w:rsid w:val="00BC3304"/>
    <w:rsid w:val="00BC703A"/>
    <w:rsid w:val="00BE2D30"/>
    <w:rsid w:val="00C041BB"/>
    <w:rsid w:val="00C04422"/>
    <w:rsid w:val="00C05AFE"/>
    <w:rsid w:val="00C114EF"/>
    <w:rsid w:val="00C266B4"/>
    <w:rsid w:val="00C63D37"/>
    <w:rsid w:val="00C67740"/>
    <w:rsid w:val="00C743E7"/>
    <w:rsid w:val="00CC5F1F"/>
    <w:rsid w:val="00CD240F"/>
    <w:rsid w:val="00CD5331"/>
    <w:rsid w:val="00CD54F4"/>
    <w:rsid w:val="00CF0E28"/>
    <w:rsid w:val="00CF1FEC"/>
    <w:rsid w:val="00D005AC"/>
    <w:rsid w:val="00D2120B"/>
    <w:rsid w:val="00D21F89"/>
    <w:rsid w:val="00D4101E"/>
    <w:rsid w:val="00D4616B"/>
    <w:rsid w:val="00D46634"/>
    <w:rsid w:val="00D533A4"/>
    <w:rsid w:val="00D67178"/>
    <w:rsid w:val="00D67431"/>
    <w:rsid w:val="00D9298B"/>
    <w:rsid w:val="00DB0733"/>
    <w:rsid w:val="00DF3CD2"/>
    <w:rsid w:val="00DF6206"/>
    <w:rsid w:val="00DF6916"/>
    <w:rsid w:val="00E0185B"/>
    <w:rsid w:val="00E06BD6"/>
    <w:rsid w:val="00E35605"/>
    <w:rsid w:val="00E46A7F"/>
    <w:rsid w:val="00E71CA3"/>
    <w:rsid w:val="00EB4AEC"/>
    <w:rsid w:val="00EB6103"/>
    <w:rsid w:val="00EC59FC"/>
    <w:rsid w:val="00ED5DC1"/>
    <w:rsid w:val="00EE418C"/>
    <w:rsid w:val="00F02D87"/>
    <w:rsid w:val="00F166EB"/>
    <w:rsid w:val="00F7097C"/>
    <w:rsid w:val="00F71919"/>
    <w:rsid w:val="00F768D6"/>
    <w:rsid w:val="00FA0313"/>
    <w:rsid w:val="00FA45F9"/>
    <w:rsid w:val="00FA7995"/>
    <w:rsid w:val="00FD20E5"/>
    <w:rsid w:val="00FD3CD8"/>
    <w:rsid w:val="00FD60E0"/>
    <w:rsid w:val="00FE04A4"/>
    <w:rsid w:val="00FF55B6"/>
    <w:rsid w:val="00FF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3C6"/>
  </w:style>
  <w:style w:type="paragraph" w:styleId="Footer">
    <w:name w:val="footer"/>
    <w:basedOn w:val="Normal"/>
    <w:link w:val="FooterChar"/>
    <w:uiPriority w:val="99"/>
    <w:unhideWhenUsed/>
    <w:rsid w:val="009B3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3C6"/>
  </w:style>
  <w:style w:type="paragraph" w:styleId="BalloonText">
    <w:name w:val="Balloon Text"/>
    <w:basedOn w:val="Normal"/>
    <w:link w:val="BalloonTextChar"/>
    <w:uiPriority w:val="99"/>
    <w:semiHidden/>
    <w:unhideWhenUsed/>
    <w:rsid w:val="009B3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3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F0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D5D3A"/>
    <w:rPr>
      <w:color w:val="808080"/>
    </w:rPr>
  </w:style>
  <w:style w:type="paragraph" w:styleId="ListParagraph">
    <w:name w:val="List Paragraph"/>
    <w:basedOn w:val="Normal"/>
    <w:uiPriority w:val="34"/>
    <w:qFormat/>
    <w:rsid w:val="00A0123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D5331"/>
    <w:rPr>
      <w:rFonts w:cs="Times New Roman"/>
      <w:color w:val="0000FF"/>
      <w:sz w:val="24"/>
      <w:u w:val="single"/>
      <w:lang w:val="en-US" w:eastAsia="en-US" w:bidi="ar-SA"/>
    </w:rPr>
  </w:style>
  <w:style w:type="paragraph" w:styleId="BodyTextIndent">
    <w:name w:val="Body Text Indent"/>
    <w:basedOn w:val="BodyText"/>
    <w:link w:val="BodyTextIndentChar"/>
    <w:uiPriority w:val="99"/>
    <w:rsid w:val="00CD5331"/>
    <w:pPr>
      <w:spacing w:before="200" w:after="0" w:line="280" w:lineRule="exact"/>
      <w:ind w:left="360"/>
    </w:pPr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D5331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ListNumber4">
    <w:name w:val="List Number 4"/>
    <w:basedOn w:val="ListBullet"/>
    <w:uiPriority w:val="99"/>
    <w:rsid w:val="00CD5331"/>
    <w:pPr>
      <w:numPr>
        <w:numId w:val="4"/>
      </w:numPr>
      <w:tabs>
        <w:tab w:val="num" w:pos="360"/>
      </w:tabs>
      <w:spacing w:before="60" w:after="60" w:line="280" w:lineRule="exact"/>
      <w:ind w:left="360"/>
      <w:contextualSpacing w:val="0"/>
    </w:pPr>
    <w:rPr>
      <w:rFonts w:ascii="Times New Roman" w:eastAsia="Times New Roman" w:hAnsi="Times New Roman" w:cs="Times New Roman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D533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5331"/>
  </w:style>
  <w:style w:type="paragraph" w:styleId="ListBullet">
    <w:name w:val="List Bullet"/>
    <w:basedOn w:val="Normal"/>
    <w:uiPriority w:val="99"/>
    <w:semiHidden/>
    <w:unhideWhenUsed/>
    <w:rsid w:val="00CD5331"/>
    <w:pPr>
      <w:ind w:left="1440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3C6"/>
  </w:style>
  <w:style w:type="paragraph" w:styleId="Footer">
    <w:name w:val="footer"/>
    <w:basedOn w:val="Normal"/>
    <w:link w:val="FooterChar"/>
    <w:uiPriority w:val="99"/>
    <w:unhideWhenUsed/>
    <w:rsid w:val="009B3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3C6"/>
  </w:style>
  <w:style w:type="paragraph" w:styleId="BalloonText">
    <w:name w:val="Balloon Text"/>
    <w:basedOn w:val="Normal"/>
    <w:link w:val="BalloonTextChar"/>
    <w:uiPriority w:val="99"/>
    <w:semiHidden/>
    <w:unhideWhenUsed/>
    <w:rsid w:val="009B3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3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F0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D5D3A"/>
    <w:rPr>
      <w:color w:val="808080"/>
    </w:rPr>
  </w:style>
  <w:style w:type="paragraph" w:styleId="ListParagraph">
    <w:name w:val="List Paragraph"/>
    <w:basedOn w:val="Normal"/>
    <w:uiPriority w:val="34"/>
    <w:qFormat/>
    <w:rsid w:val="00A0123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D5331"/>
    <w:rPr>
      <w:rFonts w:cs="Times New Roman"/>
      <w:color w:val="0000FF"/>
      <w:sz w:val="24"/>
      <w:u w:val="single"/>
      <w:lang w:val="en-US" w:eastAsia="en-US" w:bidi="ar-SA"/>
    </w:rPr>
  </w:style>
  <w:style w:type="paragraph" w:styleId="BodyTextIndent">
    <w:name w:val="Body Text Indent"/>
    <w:basedOn w:val="BodyText"/>
    <w:link w:val="BodyTextIndentChar"/>
    <w:uiPriority w:val="99"/>
    <w:rsid w:val="00CD5331"/>
    <w:pPr>
      <w:spacing w:before="200" w:after="0" w:line="280" w:lineRule="exact"/>
      <w:ind w:left="360"/>
    </w:pPr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D5331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ListNumber4">
    <w:name w:val="List Number 4"/>
    <w:basedOn w:val="ListBullet"/>
    <w:uiPriority w:val="99"/>
    <w:rsid w:val="00CD5331"/>
    <w:pPr>
      <w:numPr>
        <w:numId w:val="4"/>
      </w:numPr>
      <w:tabs>
        <w:tab w:val="num" w:pos="360"/>
      </w:tabs>
      <w:spacing w:before="60" w:after="60" w:line="280" w:lineRule="exact"/>
      <w:ind w:left="360"/>
      <w:contextualSpacing w:val="0"/>
    </w:pPr>
    <w:rPr>
      <w:rFonts w:ascii="Times New Roman" w:eastAsia="Times New Roman" w:hAnsi="Times New Roman" w:cs="Times New Roman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D533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5331"/>
  </w:style>
  <w:style w:type="paragraph" w:styleId="ListBullet">
    <w:name w:val="List Bullet"/>
    <w:basedOn w:val="Normal"/>
    <w:uiPriority w:val="99"/>
    <w:semiHidden/>
    <w:unhideWhenUsed/>
    <w:rsid w:val="00CD5331"/>
    <w:pPr>
      <w:ind w:left="144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gerena\Desktop\CFRP\Form_Last%20Ves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B6827F7D7214D579727B5FFB92C4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264E8-A6E7-4B40-98E8-C2C841843CB6}"/>
      </w:docPartPr>
      <w:docPartBody>
        <w:p w:rsidR="00CE6C29" w:rsidRDefault="00CE6C29" w:rsidP="00CE6C29">
          <w:pPr>
            <w:pStyle w:val="1B6827F7D7214D579727B5FFB92C42791"/>
          </w:pPr>
          <w:r w:rsidRPr="00365F3D">
            <w:rPr>
              <w:rStyle w:val="PlaceholderText"/>
            </w:rPr>
            <w:t>Choose a Project Category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E67"/>
    <w:rsid w:val="001A0E67"/>
    <w:rsid w:val="0037126A"/>
    <w:rsid w:val="00464FCF"/>
    <w:rsid w:val="00893AE0"/>
    <w:rsid w:val="008B10A1"/>
    <w:rsid w:val="00971883"/>
    <w:rsid w:val="00A05E97"/>
    <w:rsid w:val="00B50B18"/>
    <w:rsid w:val="00C13B00"/>
    <w:rsid w:val="00CD44B2"/>
    <w:rsid w:val="00CE6C29"/>
    <w:rsid w:val="00DE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1883"/>
    <w:rPr>
      <w:color w:val="808080"/>
    </w:rPr>
  </w:style>
  <w:style w:type="paragraph" w:customStyle="1" w:styleId="1B6827F7D7214D579727B5FFB92C4279">
    <w:name w:val="1B6827F7D7214D579727B5FFB92C4279"/>
  </w:style>
  <w:style w:type="paragraph" w:customStyle="1" w:styleId="1B6827F7D7214D579727B5FFB92C42791">
    <w:name w:val="1B6827F7D7214D579727B5FFB92C42791"/>
    <w:rsid w:val="00CE6C29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1883"/>
    <w:rPr>
      <w:color w:val="808080"/>
    </w:rPr>
  </w:style>
  <w:style w:type="paragraph" w:customStyle="1" w:styleId="1B6827F7D7214D579727B5FFB92C4279">
    <w:name w:val="1B6827F7D7214D579727B5FFB92C4279"/>
  </w:style>
  <w:style w:type="paragraph" w:customStyle="1" w:styleId="1B6827F7D7214D579727B5FFB92C42791">
    <w:name w:val="1B6827F7D7214D579727B5FFB92C42791"/>
    <w:rsid w:val="00CE6C2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EE1B1-9E4D-4950-8F01-5DDB2CACF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Form_Last Vesion.dotx</Template>
  <TotalTime>2</TotalTime>
  <Pages>7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Gerena, Geizel -FS</dc:creator>
  <cp:keywords/>
  <dc:description/>
  <cp:lastModifiedBy>Gerena, Geizel -FS</cp:lastModifiedBy>
  <cp:revision>7</cp:revision>
  <cp:lastPrinted>2012-09-28T22:23:00Z</cp:lastPrinted>
  <dcterms:created xsi:type="dcterms:W3CDTF">2012-10-12T21:14:00Z</dcterms:created>
  <dcterms:modified xsi:type="dcterms:W3CDTF">2012-10-16T21:10:00Z</dcterms:modified>
</cp:coreProperties>
</file>