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US Geological Survey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Broad Agency Announcement for 3D Elevation Program (3DEP)</w:t>
      </w:r>
    </w:p>
    <w:p w:rsidR="00B51DD4" w:rsidRPr="00272535" w:rsidRDefault="00722385" w:rsidP="00EC27D9">
      <w:pPr>
        <w:pBdr>
          <w:bottom w:val="single" w:sz="12" w:space="2" w:color="auto"/>
        </w:pBdr>
        <w:spacing w:after="0" w:line="240" w:lineRule="auto"/>
        <w:jc w:val="center"/>
      </w:pPr>
      <w:r w:rsidRPr="00722385">
        <w:t>140G0118R0037</w:t>
      </w:r>
      <w:r w:rsidR="00C72AEA" w:rsidRPr="00722385">
        <w:t xml:space="preserve"> / G1</w:t>
      </w:r>
      <w:r w:rsidR="007A7357" w:rsidRPr="00722385">
        <w:t>8</w:t>
      </w:r>
      <w:r w:rsidRPr="00722385">
        <w:t>AS00078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 xml:space="preserve">Validation of </w:t>
      </w:r>
      <w:r w:rsidR="00BC266A" w:rsidRPr="00272535">
        <w:t xml:space="preserve">Proposed </w:t>
      </w:r>
      <w:r w:rsidRPr="00272535">
        <w:t>Funding Partners</w:t>
      </w:r>
      <w:r w:rsidR="00C57BDB" w:rsidRPr="00272535">
        <w:t xml:space="preserve"> </w:t>
      </w:r>
    </w:p>
    <w:p w:rsidR="00DC21F9" w:rsidRPr="00272535" w:rsidRDefault="00DC21F9" w:rsidP="00EC27D9">
      <w:pPr>
        <w:pBdr>
          <w:bottom w:val="single" w:sz="12" w:space="2" w:color="auto"/>
        </w:pBdr>
        <w:spacing w:after="0" w:line="240" w:lineRule="auto"/>
        <w:jc w:val="center"/>
      </w:pPr>
    </w:p>
    <w:p w:rsidR="00DC21F9" w:rsidRPr="00272535" w:rsidRDefault="00DC21F9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 xml:space="preserve">Required for Proposal </w:t>
      </w:r>
      <w:r w:rsidR="00797B14">
        <w:t>Submission</w:t>
      </w:r>
    </w:p>
    <w:p w:rsidR="00DE3504" w:rsidRPr="00272535" w:rsidRDefault="00DE3504"/>
    <w:tbl>
      <w:tblPr>
        <w:tblStyle w:val="TableGri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69"/>
        <w:gridCol w:w="2246"/>
        <w:gridCol w:w="847"/>
        <w:gridCol w:w="4198"/>
      </w:tblGrid>
      <w:tr w:rsidR="00882392" w:rsidRPr="00272535" w:rsidTr="003C3B98">
        <w:trPr>
          <w:trHeight w:val="420"/>
        </w:trPr>
        <w:tc>
          <w:tcPr>
            <w:tcW w:w="13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2392" w:rsidRPr="00272535" w:rsidRDefault="00882392" w:rsidP="00946583">
            <w:r w:rsidRPr="00272535">
              <w:rPr>
                <w:b/>
              </w:rPr>
              <w:t>Applicant Information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First Name: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3"/>
            <w:r w:rsidRPr="00272535">
              <w:instrText xml:space="preserve"> FORMTEXT </w:instrText>
            </w:r>
            <w:r w:rsidRPr="00272535">
              <w:fldChar w:fldCharType="separate"/>
            </w:r>
            <w:bookmarkStart w:id="1" w:name="_GoBack"/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bookmarkEnd w:id="1"/>
            <w:r w:rsidRPr="00272535">
              <w:fldChar w:fldCharType="end"/>
            </w:r>
            <w:bookmarkEnd w:id="0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Last Name:</w:t>
            </w:r>
          </w:p>
        </w:tc>
        <w:tc>
          <w:tcPr>
            <w:tcW w:w="4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2"/>
          </w:p>
        </w:tc>
      </w:tr>
      <w:tr w:rsidR="00882392" w:rsidRPr="00272535" w:rsidTr="003C3B98">
        <w:trPr>
          <w:trHeight w:val="498"/>
        </w:trPr>
        <w:tc>
          <w:tcPr>
            <w:tcW w:w="1368" w:type="dxa"/>
            <w:vMerge/>
            <w:tcBorders>
              <w:right w:val="single" w:sz="4" w:space="0" w:color="auto"/>
            </w:tcBorders>
          </w:tcPr>
          <w:p w:rsidR="00882392" w:rsidRPr="00272535" w:rsidRDefault="00882392" w:rsidP="00946583"/>
        </w:tc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t>Organization: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" w:name="Text4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3"/>
          </w:p>
        </w:tc>
      </w:tr>
      <w:tr w:rsidR="006630B1" w:rsidRPr="00272535" w:rsidTr="003C3B98">
        <w:trPr>
          <w:trHeight w:val="420"/>
        </w:trPr>
        <w:tc>
          <w:tcPr>
            <w:tcW w:w="13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630B1" w:rsidRPr="00272535" w:rsidRDefault="006630B1" w:rsidP="00946583"/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30B1" w:rsidRPr="00272535" w:rsidRDefault="006630B1" w:rsidP="00946583">
            <w:r w:rsidRPr="00272535">
              <w:t>Project Title:</w:t>
            </w:r>
          </w:p>
        </w:tc>
        <w:tc>
          <w:tcPr>
            <w:tcW w:w="72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0B1" w:rsidRPr="00272535" w:rsidRDefault="00882392" w:rsidP="00272535">
            <w:r w:rsidRPr="00272535">
              <w:t xml:space="preserve">  </w:t>
            </w:r>
            <w:r w:rsidR="006630B1" w:rsidRPr="00272535">
              <w:fldChar w:fldCharType="begin">
                <w:ffData>
                  <w:name w:val="Text7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Text7"/>
            <w:r w:rsidR="006630B1" w:rsidRPr="00272535">
              <w:instrText xml:space="preserve"> FORMTEXT </w:instrText>
            </w:r>
            <w:r w:rsidR="006630B1"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6630B1" w:rsidRPr="00272535">
              <w:fldChar w:fldCharType="end"/>
            </w:r>
            <w:bookmarkEnd w:id="4"/>
          </w:p>
        </w:tc>
      </w:tr>
    </w:tbl>
    <w:p w:rsidR="00EC27D9" w:rsidRPr="00272535" w:rsidRDefault="00EC27D9"/>
    <w:p w:rsidR="006630B1" w:rsidRPr="00272535" w:rsidRDefault="00EC27D9">
      <w:r w:rsidRPr="002725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7A967" wp14:editId="7D7ACE53">
                <wp:simplePos x="0" y="0"/>
                <wp:positionH relativeFrom="column">
                  <wp:posOffset>-9728</wp:posOffset>
                </wp:positionH>
                <wp:positionV relativeFrom="paragraph">
                  <wp:posOffset>44626</wp:posOffset>
                </wp:positionV>
                <wp:extent cx="6060332" cy="0"/>
                <wp:effectExtent l="0" t="0" r="171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0332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B2E2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.5pt" to="476.4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" strokecolor="black [3213]" strokeweight="1.75pt"/>
            </w:pict>
          </mc:Fallback>
        </mc:AlternateContent>
      </w:r>
    </w:p>
    <w:tbl>
      <w:tblPr>
        <w:tblStyle w:val="TableGrid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10"/>
        <w:gridCol w:w="2520"/>
        <w:gridCol w:w="900"/>
        <w:gridCol w:w="3851"/>
      </w:tblGrid>
      <w:tr w:rsidR="00882392" w:rsidRPr="00272535" w:rsidTr="00D51989">
        <w:trPr>
          <w:trHeight w:val="645"/>
        </w:trPr>
        <w:tc>
          <w:tcPr>
            <w:tcW w:w="16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2392" w:rsidRPr="00272535" w:rsidRDefault="00882392" w:rsidP="00946583">
            <w:r w:rsidRPr="00272535">
              <w:rPr>
                <w:b/>
              </w:rPr>
              <w:t>Proposed Funding Partner Information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First Name: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Last Name:</w:t>
            </w:r>
          </w:p>
        </w:tc>
        <w:tc>
          <w:tcPr>
            <w:tcW w:w="3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882392" w:rsidRPr="00272535" w:rsidTr="00D51989">
        <w:trPr>
          <w:trHeight w:val="526"/>
        </w:trPr>
        <w:tc>
          <w:tcPr>
            <w:tcW w:w="16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2392" w:rsidRPr="00272535" w:rsidRDefault="00882392" w:rsidP="00946583"/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t xml:space="preserve">Organization: 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EC27D9" w:rsidRPr="00272535" w:rsidTr="00D51989">
        <w:trPr>
          <w:trHeight w:val="526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7D9" w:rsidRPr="00272535" w:rsidRDefault="00EC27D9" w:rsidP="00946583"/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7D9" w:rsidRPr="00272535" w:rsidRDefault="00A45F6C" w:rsidP="00AA6801">
            <w:r w:rsidRPr="00272535">
              <w:t xml:space="preserve">This form acknowledges that our </w:t>
            </w:r>
            <w:r w:rsidR="00A272CE">
              <w:t xml:space="preserve">organization is a full and willing partner </w:t>
            </w:r>
            <w:r w:rsidRPr="00272535">
              <w:t xml:space="preserve">in the project referenced above. </w:t>
            </w:r>
            <w:r w:rsidR="00EC27D9" w:rsidRPr="00272535">
              <w:t xml:space="preserve">If accepted for award, our agency has </w:t>
            </w:r>
            <w:r w:rsidRPr="00272535">
              <w:t>proposed a</w:t>
            </w:r>
            <w:r w:rsidR="00A272CE">
              <w:t xml:space="preserve"> good faith</w:t>
            </w:r>
            <w:r w:rsidRPr="00272535">
              <w:t xml:space="preserve"> contribution of</w:t>
            </w:r>
            <w:r w:rsidR="00C76F01" w:rsidRPr="00272535">
              <w:t xml:space="preserve"> $___</w:t>
            </w:r>
            <w:r w:rsidR="00C76F01" w:rsidRPr="00272535">
              <w:rPr>
                <w:u w:val="single"/>
              </w:rPr>
              <w:t>__</w:t>
            </w:r>
            <w:r w:rsidR="00272535" w:rsidRPr="00272535">
              <w:rPr>
                <w:u w:val="single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Text45"/>
            <w:r w:rsidR="00272535" w:rsidRPr="00272535">
              <w:rPr>
                <w:u w:val="single"/>
              </w:rPr>
              <w:instrText xml:space="preserve"> FORMTEXT </w:instrText>
            </w:r>
            <w:r w:rsidR="00272535" w:rsidRPr="00272535">
              <w:rPr>
                <w:u w:val="single"/>
              </w:rPr>
            </w:r>
            <w:r w:rsidR="00272535" w:rsidRPr="00272535">
              <w:rPr>
                <w:u w:val="single"/>
              </w:rPr>
              <w:fldChar w:fldCharType="separate"/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 w:rsidRPr="00272535">
              <w:rPr>
                <w:u w:val="single"/>
              </w:rPr>
              <w:fldChar w:fldCharType="end"/>
            </w:r>
            <w:bookmarkEnd w:id="5"/>
            <w:r w:rsidR="00C76F01" w:rsidRPr="00272535">
              <w:rPr>
                <w:u w:val="single"/>
              </w:rPr>
              <w:t xml:space="preserve">____ </w:t>
            </w:r>
            <w:r w:rsidR="00C76F01" w:rsidRPr="00272535">
              <w:t>towards</w:t>
            </w:r>
            <w:r w:rsidR="0026563E">
              <w:t xml:space="preserve"> the acquisition costs of this</w:t>
            </w:r>
            <w:r w:rsidR="00BC266A" w:rsidRPr="00272535">
              <w:t xml:space="preserve"> project</w:t>
            </w:r>
            <w:r w:rsidR="00C76F01" w:rsidRPr="00272535">
              <w:t xml:space="preserve">. </w:t>
            </w:r>
          </w:p>
        </w:tc>
      </w:tr>
      <w:tr w:rsidR="006A367C" w:rsidRPr="00272535" w:rsidTr="00D51989">
        <w:trPr>
          <w:trHeight w:val="414"/>
        </w:trPr>
        <w:sdt>
          <w:sdtPr>
            <w:id w:val="-56178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38" w:type="dxa"/>
                <w:tcBorders>
                  <w:top w:val="single" w:sz="4" w:space="0" w:color="auto"/>
                  <w:right w:val="single" w:sz="4" w:space="0" w:color="auto"/>
                </w:tcBorders>
                <w:vAlign w:val="center"/>
              </w:tcPr>
              <w:p w:rsidR="006A367C" w:rsidRPr="00272535" w:rsidRDefault="006A367C" w:rsidP="006A367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0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A367C" w:rsidRPr="00100786" w:rsidRDefault="006A367C" w:rsidP="00100786">
            <w:r w:rsidRPr="006A367C">
              <w:rPr>
                <w:rFonts w:asciiTheme="minorHAnsi" w:eastAsia="Arial" w:hAnsiTheme="minorHAnsi" w:cs="Times New Roman"/>
                <w:szCs w:val="22"/>
              </w:rPr>
              <w:t>In addition to the acquisition cost, applicants utilizing the GPSC contracts will be subject to a 5% assessment on the value of their contribution.</w:t>
            </w:r>
            <w:r w:rsidR="0033049B">
              <w:rPr>
                <w:rFonts w:asciiTheme="minorHAnsi" w:eastAsia="Arial" w:hAnsiTheme="minorHAnsi" w:cs="Times New Roman"/>
                <w:szCs w:val="22"/>
              </w:rPr>
              <w:t xml:space="preserve"> This assessment covers the cost of contract management.</w:t>
            </w:r>
            <w:r w:rsidRPr="006A367C">
              <w:rPr>
                <w:rFonts w:asciiTheme="minorHAnsi" w:eastAsia="Arial" w:hAnsiTheme="minorHAnsi" w:cs="Times New Roman"/>
                <w:szCs w:val="22"/>
              </w:rPr>
              <w:t xml:space="preserve"> The total cost of the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project</w:t>
            </w:r>
            <w:r w:rsidRPr="00100786">
              <w:rPr>
                <w:rFonts w:asciiTheme="minorHAnsi" w:eastAsia="Arial" w:hAnsiTheme="minorHAnsi" w:cs="Times New Roman"/>
                <w:szCs w:val="22"/>
              </w:rPr>
              <w:t xml:space="preserve"> will include the acquisition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Pr="006A367C">
              <w:rPr>
                <w:rFonts w:asciiTheme="minorHAnsi" w:eastAsia="Arial" w:hAnsiTheme="minorHAnsi" w:cs="Times New Roman"/>
                <w:szCs w:val="22"/>
              </w:rPr>
              <w:t>cost plus the assessment.</w:t>
            </w:r>
          </w:p>
        </w:tc>
      </w:tr>
      <w:tr w:rsidR="006A367C" w:rsidRPr="00272535" w:rsidTr="00D51989">
        <w:trPr>
          <w:trHeight w:val="413"/>
        </w:trPr>
        <w:tc>
          <w:tcPr>
            <w:tcW w:w="16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A367C" w:rsidRPr="0033049B" w:rsidRDefault="0026563E" w:rsidP="006A367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Acknowledgement </w:t>
            </w:r>
            <w:r w:rsidR="0033049B" w:rsidRPr="0033049B">
              <w:rPr>
                <w:i/>
                <w:sz w:val="18"/>
                <w:szCs w:val="18"/>
              </w:rPr>
              <w:t>required; please read and check box</w:t>
            </w:r>
          </w:p>
        </w:tc>
        <w:tc>
          <w:tcPr>
            <w:tcW w:w="80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67C" w:rsidRPr="006A367C" w:rsidRDefault="006A367C" w:rsidP="0010078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9E5E60" w:rsidRPr="00272535" w:rsidTr="00D51989">
        <w:trPr>
          <w:trHeight w:val="1017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60" w:rsidRPr="00272535" w:rsidRDefault="009E5E60" w:rsidP="00946583"/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Style w:val="TableGrid"/>
              <w:tblW w:w="9143" w:type="dxa"/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416"/>
              <w:gridCol w:w="6743"/>
            </w:tblGrid>
            <w:tr w:rsidR="00C76F01" w:rsidRPr="00272535" w:rsidTr="00230E71">
              <w:trPr>
                <w:trHeight w:val="436"/>
              </w:trPr>
              <w:tc>
                <w:tcPr>
                  <w:tcW w:w="19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</w:tcPr>
                <w:p w:rsidR="00C76F01" w:rsidRPr="00272535" w:rsidRDefault="00C76F01" w:rsidP="00946583">
                  <w:pPr>
                    <w:jc w:val="right"/>
                    <w:rPr>
                      <w:b/>
                    </w:rPr>
                  </w:pPr>
                  <w:r w:rsidRPr="00272535">
                    <w:rPr>
                      <w:b/>
                    </w:rPr>
                    <w:t>As stated in the proposal this contribution is: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C76F01" w:rsidRPr="00272535" w:rsidRDefault="000E487A" w:rsidP="00946583">
                  <w:pPr>
                    <w:jc w:val="right"/>
                  </w:pPr>
                  <w:sdt>
                    <w:sdtPr>
                      <w:id w:val="187148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72535"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C76F01" w:rsidRPr="00272535">
                    <w:t xml:space="preserve"> </w:t>
                  </w:r>
                </w:p>
              </w:tc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76F01" w:rsidRPr="00272535" w:rsidRDefault="00C76F01" w:rsidP="00946583">
                  <w:r w:rsidRPr="00272535">
                    <w:t xml:space="preserve">Guaranteed  </w:t>
                  </w:r>
                </w:p>
              </w:tc>
            </w:tr>
            <w:tr w:rsidR="00C76F01" w:rsidRPr="00272535" w:rsidTr="00230E71">
              <w:trPr>
                <w:trHeight w:val="436"/>
              </w:trPr>
              <w:tc>
                <w:tcPr>
                  <w:tcW w:w="1984" w:type="dxa"/>
                  <w:vMerge/>
                  <w:tcBorders>
                    <w:left w:val="nil"/>
                    <w:bottom w:val="nil"/>
                    <w:right w:val="single" w:sz="4" w:space="0" w:color="auto"/>
                  </w:tcBorders>
                </w:tcPr>
                <w:p w:rsidR="00C76F01" w:rsidRPr="00272535" w:rsidRDefault="00C76F01" w:rsidP="00946583">
                  <w:pPr>
                    <w:jc w:val="right"/>
                    <w:rPr>
                      <w:b/>
                    </w:rPr>
                  </w:pPr>
                </w:p>
              </w:tc>
              <w:sdt>
                <w:sdtPr>
                  <w:id w:val="-17704600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nil"/>
                        <w:left w:val="single" w:sz="4" w:space="0" w:color="auto"/>
                        <w:bottom w:val="nil"/>
                        <w:right w:val="nil"/>
                      </w:tcBorders>
                      <w:vAlign w:val="center"/>
                    </w:tcPr>
                    <w:p w:rsidR="00C76F01" w:rsidRPr="00272535" w:rsidRDefault="00272535" w:rsidP="00946583">
                      <w:r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2535" w:rsidRPr="00272535" w:rsidRDefault="00C76F01" w:rsidP="00272535">
                  <w:pPr>
                    <w:rPr>
                      <w:u w:val="single"/>
                    </w:rPr>
                  </w:pPr>
                  <w:r w:rsidRPr="00272535">
                    <w:t xml:space="preserve">Pending, with a final funding decision expected on </w:t>
                  </w:r>
                  <w:r w:rsidR="00272535" w:rsidRPr="00272535">
                    <w:rPr>
                      <w:u w:val="single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date"/>
                          <w:format w:val="MMMM yyyy"/>
                        </w:textInput>
                      </w:ffData>
                    </w:fldChar>
                  </w:r>
                  <w:bookmarkStart w:id="6" w:name="Text46"/>
                  <w:r w:rsidR="00272535" w:rsidRPr="00272535">
                    <w:rPr>
                      <w:u w:val="single"/>
                    </w:rPr>
                    <w:instrText xml:space="preserve"> FORMTEXT </w:instrText>
                  </w:r>
                  <w:r w:rsidR="00272535" w:rsidRPr="00272535">
                    <w:rPr>
                      <w:u w:val="single"/>
                    </w:rPr>
                  </w:r>
                  <w:r w:rsidR="00272535" w:rsidRPr="00272535">
                    <w:rPr>
                      <w:u w:val="single"/>
                    </w:rPr>
                    <w:fldChar w:fldCharType="separate"/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 w:rsidRPr="00272535">
                    <w:rPr>
                      <w:u w:val="single"/>
                    </w:rPr>
                    <w:fldChar w:fldCharType="end"/>
                  </w:r>
                  <w:bookmarkEnd w:id="6"/>
                </w:p>
                <w:p w:rsidR="00C76F01" w:rsidRPr="00272535" w:rsidRDefault="00272535" w:rsidP="00272535">
                  <w:r w:rsidRPr="00272535">
                    <w:rPr>
                      <w:i/>
                      <w:sz w:val="20"/>
                    </w:rPr>
                    <w:t xml:space="preserve">(Use: </w:t>
                  </w:r>
                  <w:r w:rsidRPr="00272535">
                    <w:rPr>
                      <w:i/>
                      <w:sz w:val="20"/>
                      <w:u w:val="single"/>
                    </w:rPr>
                    <w:t>MMM YYYY)</w:t>
                  </w:r>
                </w:p>
              </w:tc>
            </w:tr>
          </w:tbl>
          <w:p w:rsidR="009E5E60" w:rsidRPr="00272535" w:rsidRDefault="009E5E60" w:rsidP="00946583"/>
        </w:tc>
      </w:tr>
    </w:tbl>
    <w:p w:rsidR="00C76F01" w:rsidRPr="00272535" w:rsidRDefault="00C76F01"/>
    <w:p w:rsidR="00C76F01" w:rsidRPr="00272535" w:rsidRDefault="00C76F01"/>
    <w:p w:rsidR="00F7553A" w:rsidRPr="00272535" w:rsidRDefault="00F7553A">
      <w:r w:rsidRPr="00272535">
        <w:t>Signature</w:t>
      </w:r>
      <w:r w:rsidR="006630B1" w:rsidRPr="00272535">
        <w:t xml:space="preserve"> of Funding Partner</w:t>
      </w:r>
      <w:r w:rsidRPr="00272535">
        <w:t>_____________________________________________________</w:t>
      </w:r>
      <w:r w:rsidR="006630B1" w:rsidRPr="00272535">
        <w:t>________</w:t>
      </w:r>
    </w:p>
    <w:p w:rsidR="00F7553A" w:rsidRDefault="00F7553A">
      <w:r w:rsidRPr="00272535">
        <w:t>Date _________________________________________________________________________________</w:t>
      </w:r>
    </w:p>
    <w:sectPr w:rsidR="00F7553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87A" w:rsidRDefault="000E487A" w:rsidP="00B51DD4">
      <w:pPr>
        <w:spacing w:after="0" w:line="240" w:lineRule="auto"/>
      </w:pPr>
      <w:r>
        <w:separator/>
      </w:r>
    </w:p>
  </w:endnote>
  <w:endnote w:type="continuationSeparator" w:id="0">
    <w:p w:rsidR="000E487A" w:rsidRDefault="000E487A" w:rsidP="00B5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35C" w:rsidRDefault="0091235C">
    <w:pPr>
      <w:pStyle w:val="Footer"/>
    </w:pPr>
  </w:p>
  <w:p w:rsidR="0091235C" w:rsidRPr="00722385" w:rsidRDefault="00722385" w:rsidP="0091235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ajorHAnsi" w:eastAsiaTheme="majorEastAsia" w:hAnsiTheme="majorHAnsi" w:cstheme="majorBidi"/>
        <w:noProof/>
      </w:rPr>
    </w:pPr>
    <w:r w:rsidRPr="00722385">
      <w:rPr>
        <w:rFonts w:asciiTheme="majorHAnsi" w:hAnsiTheme="majorHAnsi" w:cs="Arial"/>
        <w:b/>
        <w:color w:val="222222"/>
        <w:szCs w:val="22"/>
        <w:shd w:val="clear" w:color="auto" w:fill="FFFFFF"/>
      </w:rPr>
      <w:t>140G0118R0037</w:t>
    </w:r>
    <w:r w:rsidR="0091235C" w:rsidRPr="00722385">
      <w:rPr>
        <w:rFonts w:asciiTheme="majorHAnsi" w:eastAsiaTheme="majorEastAsia" w:hAnsiTheme="majorHAnsi" w:cstheme="majorBidi"/>
        <w:szCs w:val="22"/>
      </w:rPr>
      <w:tab/>
    </w:r>
    <w:r w:rsidR="0091235C" w:rsidRPr="00722385">
      <w:rPr>
        <w:rFonts w:asciiTheme="majorHAnsi" w:eastAsiaTheme="majorEastAsia" w:hAnsiTheme="majorHAnsi" w:cstheme="majorBidi"/>
      </w:rPr>
      <w:t xml:space="preserve">      </w:t>
    </w:r>
    <w:r w:rsidR="0091235C" w:rsidRPr="00722385">
      <w:rPr>
        <w:rFonts w:asciiTheme="majorHAnsi" w:eastAsiaTheme="majorEastAsia" w:hAnsiTheme="majorHAnsi" w:cstheme="majorBidi"/>
        <w:b/>
      </w:rPr>
      <w:t>FY18 / 19 BAA Solicitation Attachment D</w:t>
    </w:r>
    <w:r w:rsidR="0091235C" w:rsidRPr="00722385">
      <w:rPr>
        <w:rFonts w:asciiTheme="majorHAnsi" w:eastAsiaTheme="majorEastAsia" w:hAnsiTheme="majorHAnsi" w:cstheme="majorBidi"/>
      </w:rPr>
      <w:tab/>
      <w:t xml:space="preserve">Page </w:t>
    </w:r>
    <w:r w:rsidR="0091235C" w:rsidRPr="00722385">
      <w:rPr>
        <w:rFonts w:asciiTheme="majorHAnsi" w:eastAsiaTheme="minorEastAsia" w:hAnsiTheme="majorHAnsi" w:cstheme="minorBidi"/>
      </w:rPr>
      <w:fldChar w:fldCharType="begin"/>
    </w:r>
    <w:r w:rsidR="0091235C" w:rsidRPr="00722385">
      <w:rPr>
        <w:rFonts w:asciiTheme="majorHAnsi" w:hAnsiTheme="majorHAnsi"/>
      </w:rPr>
      <w:instrText xml:space="preserve"> PAGE   \* MERGEFORMAT </w:instrText>
    </w:r>
    <w:r w:rsidR="0091235C" w:rsidRPr="00722385">
      <w:rPr>
        <w:rFonts w:asciiTheme="majorHAnsi" w:eastAsiaTheme="minorEastAsia" w:hAnsiTheme="majorHAnsi" w:cstheme="minorBidi"/>
      </w:rPr>
      <w:fldChar w:fldCharType="separate"/>
    </w:r>
    <w:r w:rsidR="00EA3EE5" w:rsidRPr="00EA3EE5">
      <w:rPr>
        <w:rFonts w:asciiTheme="majorHAnsi" w:eastAsiaTheme="majorEastAsia" w:hAnsiTheme="majorHAnsi" w:cstheme="majorBidi"/>
        <w:noProof/>
      </w:rPr>
      <w:t>1</w:t>
    </w:r>
    <w:r w:rsidR="0091235C" w:rsidRPr="00722385">
      <w:rPr>
        <w:rFonts w:asciiTheme="majorHAnsi" w:eastAsiaTheme="majorEastAsia" w:hAnsiTheme="majorHAnsi" w:cstheme="majorBidi"/>
        <w:noProof/>
      </w:rPr>
      <w:fldChar w:fldCharType="end"/>
    </w:r>
  </w:p>
  <w:p w:rsidR="0091235C" w:rsidRDefault="0091235C" w:rsidP="0091235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ajorHAnsi" w:eastAsiaTheme="majorEastAsia" w:hAnsiTheme="majorHAnsi" w:cstheme="majorBidi"/>
        <w:b/>
      </w:rPr>
    </w:pPr>
    <w:r w:rsidRPr="00722385">
      <w:rPr>
        <w:rFonts w:asciiTheme="majorHAnsi" w:eastAsiaTheme="majorEastAsia" w:hAnsiTheme="majorHAnsi" w:cstheme="majorBidi"/>
        <w:b/>
        <w:noProof/>
      </w:rPr>
      <w:t>G18AS</w:t>
    </w:r>
    <w:r w:rsidR="00722385" w:rsidRPr="00722385">
      <w:rPr>
        <w:rFonts w:asciiTheme="majorHAnsi" w:eastAsiaTheme="majorEastAsia" w:hAnsiTheme="majorHAnsi" w:cstheme="majorBidi"/>
        <w:b/>
        <w:noProof/>
      </w:rPr>
      <w:t>00078</w:t>
    </w:r>
  </w:p>
  <w:p w:rsidR="00B51DD4" w:rsidRDefault="00B51D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87A" w:rsidRDefault="000E487A" w:rsidP="00B51DD4">
      <w:pPr>
        <w:spacing w:after="0" w:line="240" w:lineRule="auto"/>
      </w:pPr>
      <w:r>
        <w:separator/>
      </w:r>
    </w:p>
  </w:footnote>
  <w:footnote w:type="continuationSeparator" w:id="0">
    <w:p w:rsidR="000E487A" w:rsidRDefault="000E487A" w:rsidP="00B51D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MTdh+g1ERA5iHSUYDSWtZ49a9Ut37jWvHUUHuzdm1JiHBF2C6J5d+jzUBDGfjvYKDqyZ/Rzti43dv61ymB1H+g==" w:salt="ArL4udeVj8xi/7SAHVtOd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88"/>
    <w:rsid w:val="00055D9F"/>
    <w:rsid w:val="00091683"/>
    <w:rsid w:val="000A03E2"/>
    <w:rsid w:val="000A0D5D"/>
    <w:rsid w:val="000A7715"/>
    <w:rsid w:val="000C3FBE"/>
    <w:rsid w:val="000D7F58"/>
    <w:rsid w:val="000E487A"/>
    <w:rsid w:val="00100786"/>
    <w:rsid w:val="001055D6"/>
    <w:rsid w:val="0011745D"/>
    <w:rsid w:val="001F1B33"/>
    <w:rsid w:val="001F36D9"/>
    <w:rsid w:val="001F6A59"/>
    <w:rsid w:val="002059BE"/>
    <w:rsid w:val="00230E71"/>
    <w:rsid w:val="002322AB"/>
    <w:rsid w:val="0026563E"/>
    <w:rsid w:val="00272535"/>
    <w:rsid w:val="002B10AD"/>
    <w:rsid w:val="002D4929"/>
    <w:rsid w:val="002D7A42"/>
    <w:rsid w:val="0033049B"/>
    <w:rsid w:val="003C3B98"/>
    <w:rsid w:val="003E0A40"/>
    <w:rsid w:val="00443E88"/>
    <w:rsid w:val="004C1E51"/>
    <w:rsid w:val="004E4EEC"/>
    <w:rsid w:val="004F0BAE"/>
    <w:rsid w:val="005342F0"/>
    <w:rsid w:val="0059044F"/>
    <w:rsid w:val="00622783"/>
    <w:rsid w:val="00637F5C"/>
    <w:rsid w:val="006630B1"/>
    <w:rsid w:val="006A367C"/>
    <w:rsid w:val="006C0A26"/>
    <w:rsid w:val="006F5297"/>
    <w:rsid w:val="00702055"/>
    <w:rsid w:val="00703721"/>
    <w:rsid w:val="0071660A"/>
    <w:rsid w:val="00722385"/>
    <w:rsid w:val="00797B14"/>
    <w:rsid w:val="007A7357"/>
    <w:rsid w:val="008220A8"/>
    <w:rsid w:val="00882392"/>
    <w:rsid w:val="00904C3D"/>
    <w:rsid w:val="0091235C"/>
    <w:rsid w:val="009241F9"/>
    <w:rsid w:val="00981DF7"/>
    <w:rsid w:val="009B70DB"/>
    <w:rsid w:val="009E5E60"/>
    <w:rsid w:val="00A272CE"/>
    <w:rsid w:val="00A45F6C"/>
    <w:rsid w:val="00A56219"/>
    <w:rsid w:val="00A87F75"/>
    <w:rsid w:val="00A9173A"/>
    <w:rsid w:val="00AA6801"/>
    <w:rsid w:val="00AF3565"/>
    <w:rsid w:val="00B34934"/>
    <w:rsid w:val="00B417D2"/>
    <w:rsid w:val="00B51DD4"/>
    <w:rsid w:val="00BA6199"/>
    <w:rsid w:val="00BC266A"/>
    <w:rsid w:val="00BD11A1"/>
    <w:rsid w:val="00BE246A"/>
    <w:rsid w:val="00C57BDB"/>
    <w:rsid w:val="00C6001F"/>
    <w:rsid w:val="00C72AEA"/>
    <w:rsid w:val="00C74AFF"/>
    <w:rsid w:val="00C76F01"/>
    <w:rsid w:val="00D34321"/>
    <w:rsid w:val="00D51989"/>
    <w:rsid w:val="00DC21F9"/>
    <w:rsid w:val="00DD4B52"/>
    <w:rsid w:val="00DE3504"/>
    <w:rsid w:val="00E769AB"/>
    <w:rsid w:val="00EA3EE5"/>
    <w:rsid w:val="00EC252F"/>
    <w:rsid w:val="00EC27D9"/>
    <w:rsid w:val="00F13C95"/>
    <w:rsid w:val="00F25209"/>
    <w:rsid w:val="00F47A83"/>
    <w:rsid w:val="00F7553A"/>
    <w:rsid w:val="00FC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6E2FD4-D576-49C9-B8B6-E46B394B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7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dridge\Documents\BAA20172018Solicitation\BAA1718Finaldocuments\G17PS00746AS00116AttachmentBFundingPartne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G17PS00746AS00116AttachmentBFundingPartners.dotx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Eldridge, Diane F.</dc:creator>
  <cp:lastModifiedBy>Eldridge, Diane F</cp:lastModifiedBy>
  <cp:revision>3</cp:revision>
  <cp:lastPrinted>2018-08-09T15:45:00Z</cp:lastPrinted>
  <dcterms:created xsi:type="dcterms:W3CDTF">2018-08-09T15:47:00Z</dcterms:created>
  <dcterms:modified xsi:type="dcterms:W3CDTF">2018-09-14T17:20:00Z</dcterms:modified>
</cp:coreProperties>
</file>