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Name"/>
        <w:tag w:val="Name"/>
        <w:id w:val="30103373"/>
        <w:placeholder>
          <w:docPart w:val="24A845DA6C95496483EFAB077B23BF3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0AAD5EAE" w14:textId="77777777" w:rsidR="0021430B" w:rsidRDefault="009439A7" w:rsidP="00643A94">
          <w:pPr>
            <w:pStyle w:val="Address"/>
          </w:pPr>
          <w:r>
            <w:t>[Name]</w:t>
          </w:r>
        </w:p>
      </w:sdtContent>
    </w:sdt>
    <w:sdt>
      <w:sdtPr>
        <w:alias w:val="Address"/>
        <w:tag w:val="Address"/>
        <w:id w:val="30103384"/>
        <w:placeholder>
          <w:docPart w:val="67EA7F93F7AA4879AA73B011B6C9FC64"/>
        </w:placeholder>
        <w:temporary/>
        <w:showingPlcHdr/>
      </w:sdtPr>
      <w:sdtEndPr/>
      <w:sdtContent>
        <w:p w14:paraId="3815F993" w14:textId="77777777" w:rsidR="00FD5F91" w:rsidRDefault="00421211" w:rsidP="00643A94">
          <w:pPr>
            <w:pStyle w:val="Address"/>
          </w:pPr>
          <w:r>
            <w:t>[Street Address]</w:t>
          </w:r>
        </w:p>
      </w:sdtContent>
    </w:sdt>
    <w:sdt>
      <w:sdtPr>
        <w:alias w:val="City, ST  ZIP Code"/>
        <w:tag w:val="City, ST  ZIP Code"/>
        <w:id w:val="30103411"/>
        <w:placeholder>
          <w:docPart w:val="8B7E368CAE9549339F0946113FA6E836"/>
        </w:placeholder>
        <w:temporary/>
        <w:showingPlcHdr/>
      </w:sdtPr>
      <w:sdtEndPr/>
      <w:sdtContent>
        <w:p w14:paraId="3E14575E" w14:textId="77777777" w:rsidR="00BD0BBB" w:rsidRDefault="00421211" w:rsidP="00421211">
          <w:pPr>
            <w:pStyle w:val="Address"/>
          </w:pPr>
          <w:r>
            <w:t>[City, ST  ZIP Code]</w:t>
          </w:r>
        </w:p>
      </w:sdtContent>
    </w:sdt>
    <w:sdt>
      <w:sdtPr>
        <w:rPr>
          <w:rFonts w:ascii="Times New Roman" w:hAnsi="Times New Roman"/>
        </w:rPr>
        <w:alias w:val="Date"/>
        <w:tag w:val="Date"/>
        <w:id w:val="30103438"/>
        <w:placeholder>
          <w:docPart w:val="BD8F8AE7C74D4899A8F631C4C28A5666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14:paraId="2D687842" w14:textId="77777777" w:rsidR="00421211" w:rsidRDefault="00F574D0" w:rsidP="00421211">
          <w:pPr>
            <w:pStyle w:val="Date"/>
          </w:pPr>
          <w:r>
            <w:rPr>
              <w:rFonts w:ascii="Times New Roman" w:hAnsi="Times New Roman"/>
            </w:rPr>
            <w:t>[Date]</w:t>
          </w:r>
        </w:p>
      </w:sdtContent>
    </w:sdt>
    <w:p w14:paraId="1BDA3DEA" w14:textId="77777777" w:rsidR="00FD5F91" w:rsidRDefault="0067144B" w:rsidP="00421211">
      <w:pPr>
        <w:pStyle w:val="Address"/>
      </w:pPr>
      <w:r>
        <w:t>Gina Owens</w:t>
      </w:r>
      <w:r w:rsidR="00F574D0" w:rsidRPr="00BF2C5F">
        <w:t xml:space="preserve">, </w:t>
      </w:r>
      <w:r w:rsidR="000F2995">
        <w:t>Regional Forester</w:t>
      </w:r>
    </w:p>
    <w:p w14:paraId="1E860DDB" w14:textId="77777777" w:rsidR="00F574D0" w:rsidRDefault="001831C0" w:rsidP="00421211">
      <w:pPr>
        <w:pStyle w:val="Address"/>
      </w:pPr>
      <w:r>
        <w:t>USDA</w:t>
      </w:r>
      <w:r w:rsidR="00F574D0">
        <w:t xml:space="preserve"> Forest Service</w:t>
      </w:r>
    </w:p>
    <w:p w14:paraId="17CE47DA" w14:textId="77777777" w:rsidR="00EB7252" w:rsidRDefault="000F2995" w:rsidP="00421211">
      <w:pPr>
        <w:pStyle w:val="Address"/>
      </w:pPr>
      <w:r>
        <w:t>Eastern Region</w:t>
      </w:r>
    </w:p>
    <w:p w14:paraId="5FA74000" w14:textId="77777777" w:rsidR="00245332" w:rsidRDefault="00A20ED4" w:rsidP="00421211">
      <w:pPr>
        <w:pStyle w:val="Address"/>
      </w:pPr>
      <w:r>
        <w:t>626 E. Wisconsin Ave.</w:t>
      </w:r>
    </w:p>
    <w:p w14:paraId="2E4F169E" w14:textId="77777777" w:rsidR="00421211" w:rsidRDefault="00A20ED4" w:rsidP="00421211">
      <w:pPr>
        <w:pStyle w:val="Address"/>
      </w:pPr>
      <w:r>
        <w:t>Milwaukee</w:t>
      </w:r>
      <w:r w:rsidR="00245332">
        <w:t xml:space="preserve">, </w:t>
      </w:r>
      <w:r>
        <w:t>WI</w:t>
      </w:r>
      <w:r w:rsidR="00245332">
        <w:t xml:space="preserve"> </w:t>
      </w:r>
      <w:r>
        <w:t>53202</w:t>
      </w:r>
    </w:p>
    <w:p w14:paraId="2B238457" w14:textId="77777777" w:rsidR="00D27A70" w:rsidRDefault="00D27A70" w:rsidP="00421211">
      <w:pPr>
        <w:pStyle w:val="Salutation"/>
      </w:pPr>
      <w:r>
        <w:t>Dear</w:t>
      </w:r>
      <w:r w:rsidR="0067144B">
        <w:t xml:space="preserve"> Gina Owens</w:t>
      </w:r>
      <w:r>
        <w:t>:</w:t>
      </w:r>
    </w:p>
    <w:p w14:paraId="0C98C863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my pleasure </w:t>
      </w:r>
      <w:r w:rsidR="00F574D0">
        <w:rPr>
          <w:rFonts w:ascii="Times New Roman" w:hAnsi="Times New Roman"/>
        </w:rPr>
        <w:t xml:space="preserve">to </w:t>
      </w:r>
      <w:r w:rsidR="00BE407F">
        <w:rPr>
          <w:rFonts w:ascii="Times New Roman" w:hAnsi="Times New Roman"/>
        </w:rPr>
        <w:t>Endorse</w:t>
      </w:r>
      <w:r w:rsidR="00974B94">
        <w:rPr>
          <w:rFonts w:ascii="Times New Roman" w:hAnsi="Times New Roman"/>
        </w:rPr>
        <w:t xml:space="preserve"> </w:t>
      </w:r>
      <w:r w:rsidR="009F1A67">
        <w:rPr>
          <w:rFonts w:ascii="Times New Roman" w:hAnsi="Times New Roman"/>
        </w:rPr>
        <w:t xml:space="preserve">the project </w:t>
      </w:r>
      <w:r w:rsidR="005C0687">
        <w:rPr>
          <w:rFonts w:ascii="Times New Roman" w:hAnsi="Times New Roman"/>
        </w:rPr>
        <w:t>(</w:t>
      </w:r>
      <w:r w:rsidR="005C0687">
        <w:rPr>
          <w:rFonts w:ascii="Times New Roman" w:hAnsi="Times New Roman"/>
        </w:rPr>
        <w:fldChar w:fldCharType="begin"/>
      </w:r>
      <w:r w:rsidR="005C0687">
        <w:rPr>
          <w:rFonts w:ascii="Times New Roman" w:hAnsi="Times New Roman"/>
        </w:rPr>
        <w:instrText xml:space="preserve"> SUBJECT  "Proposal Title" \* Caps  \* MERGEFORMAT </w:instrText>
      </w:r>
      <w:r w:rsidR="005C0687">
        <w:rPr>
          <w:rFonts w:ascii="Times New Roman" w:hAnsi="Times New Roman"/>
        </w:rPr>
        <w:fldChar w:fldCharType="separate"/>
      </w:r>
      <w:r w:rsidR="009439A7">
        <w:rPr>
          <w:rFonts w:ascii="Times New Roman" w:hAnsi="Times New Roman"/>
        </w:rPr>
        <w:t>[</w:t>
      </w:r>
      <w:r w:rsidR="009F1A67">
        <w:rPr>
          <w:rFonts w:ascii="Times New Roman" w:hAnsi="Times New Roman"/>
        </w:rPr>
        <w:t>Application</w:t>
      </w:r>
      <w:r w:rsidR="005C0687">
        <w:rPr>
          <w:rFonts w:ascii="Times New Roman" w:hAnsi="Times New Roman"/>
        </w:rPr>
        <w:t xml:space="preserve"> Titl</w:t>
      </w:r>
      <w:r w:rsidR="009439A7">
        <w:rPr>
          <w:rFonts w:ascii="Times New Roman" w:hAnsi="Times New Roman"/>
        </w:rPr>
        <w:t>e]</w:t>
      </w:r>
      <w:r w:rsidR="005C0687">
        <w:rPr>
          <w:rFonts w:ascii="Times New Roman" w:hAnsi="Times New Roman"/>
        </w:rPr>
        <w:fldChar w:fldCharType="end"/>
      </w:r>
      <w:r w:rsidR="005C0687">
        <w:rPr>
          <w:rFonts w:ascii="Times New Roman" w:hAnsi="Times New Roman"/>
        </w:rPr>
        <w:fldChar w:fldCharType="begin"/>
      </w:r>
      <w:r w:rsidR="005C0687">
        <w:rPr>
          <w:rFonts w:ascii="Times New Roman" w:hAnsi="Times New Roman"/>
        </w:rPr>
        <w:instrText xml:space="preserve"> SUBJECT  \* Caps  \* MERGEFORMAT </w:instrText>
      </w:r>
      <w:r w:rsidR="005C0687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) being submitted to the</w:t>
      </w:r>
      <w:r w:rsidR="005C0687">
        <w:rPr>
          <w:rFonts w:ascii="Times New Roman" w:hAnsi="Times New Roman"/>
        </w:rPr>
        <w:t xml:space="preserve"> </w:t>
      </w:r>
      <w:r w:rsidR="009F1A67">
        <w:rPr>
          <w:rFonts w:ascii="Times New Roman" w:hAnsi="Times New Roman"/>
        </w:rPr>
        <w:t>Landscape Scale Restoration R</w:t>
      </w:r>
      <w:r w:rsidR="001831C0">
        <w:rPr>
          <w:rFonts w:ascii="Times New Roman" w:hAnsi="Times New Roman"/>
        </w:rPr>
        <w:t>equest for Applications</w:t>
      </w:r>
      <w:r>
        <w:rPr>
          <w:rFonts w:ascii="Times New Roman" w:hAnsi="Times New Roman"/>
        </w:rPr>
        <w:t>.</w:t>
      </w:r>
    </w:p>
    <w:p w14:paraId="5C4C3C14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3A9BB5B" w14:textId="6E1C4864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</w:t>
      </w:r>
      <w:r w:rsidR="009F1A67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</w:t>
      </w:r>
      <w:r w:rsidR="00BE407F">
        <w:rPr>
          <w:rFonts w:ascii="Times New Roman" w:hAnsi="Times New Roman"/>
        </w:rPr>
        <w:t xml:space="preserve">addresses an issue that is important to us but does not involve my organization directly as a recipient of </w:t>
      </w:r>
      <w:r w:rsidR="002B25D6">
        <w:rPr>
          <w:rFonts w:ascii="Times New Roman" w:hAnsi="Times New Roman"/>
        </w:rPr>
        <w:t>F</w:t>
      </w:r>
      <w:r w:rsidR="00BE407F">
        <w:rPr>
          <w:rFonts w:ascii="Times New Roman" w:hAnsi="Times New Roman"/>
        </w:rPr>
        <w:t xml:space="preserve">ederal funds or as a supplier of match. Additionally, no project deliverables are expected to accrue within my </w:t>
      </w:r>
      <w:r w:rsidR="002B25D6">
        <w:rPr>
          <w:rFonts w:ascii="Times New Roman" w:hAnsi="Times New Roman"/>
        </w:rPr>
        <w:t>S</w:t>
      </w:r>
      <w:r w:rsidR="00BE407F">
        <w:rPr>
          <w:rFonts w:ascii="Times New Roman" w:hAnsi="Times New Roman"/>
        </w:rPr>
        <w:t>tate during the grant period.</w:t>
      </w:r>
    </w:p>
    <w:p w14:paraId="51858812" w14:textId="77777777" w:rsidR="005C0687" w:rsidRDefault="005C0687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C1F7AE" w14:textId="77777777" w:rsidR="00245332" w:rsidRDefault="00BE407F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245332">
        <w:rPr>
          <w:rFonts w:ascii="Times New Roman" w:hAnsi="Times New Roman"/>
        </w:rPr>
        <w:t xml:space="preserve"> support th</w:t>
      </w:r>
      <w:r w:rsidR="00270EAE">
        <w:rPr>
          <w:rFonts w:ascii="Times New Roman" w:hAnsi="Times New Roman"/>
        </w:rPr>
        <w:t>is application</w:t>
      </w:r>
      <w:r w:rsidR="00245332">
        <w:rPr>
          <w:rFonts w:ascii="Times New Roman" w:hAnsi="Times New Roman"/>
        </w:rPr>
        <w:t xml:space="preserve"> and hope you will give it full consideration.</w:t>
      </w:r>
    </w:p>
    <w:p w14:paraId="4E477938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7023D3A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F3926B" w14:textId="77777777" w:rsidR="00245332" w:rsidRDefault="00245332" w:rsidP="00245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Sincerely,</w:t>
      </w:r>
    </w:p>
    <w:p w14:paraId="6A44DD1F" w14:textId="77777777" w:rsidR="00245332" w:rsidRDefault="00245332" w:rsidP="00421211"/>
    <w:p w14:paraId="6EE3EEB0" w14:textId="77777777" w:rsidR="00245332" w:rsidRDefault="00245332" w:rsidP="00421211"/>
    <w:sdt>
      <w:sdtPr>
        <w:alias w:val="Name"/>
        <w:tag w:val="Name"/>
        <w:id w:val="-16393322"/>
        <w:placeholder>
          <w:docPart w:val="D727C6C199C140BB80B6ECC3B9F410D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3948BC84" w14:textId="77777777" w:rsidR="009439A7" w:rsidRDefault="009439A7" w:rsidP="009439A7">
          <w:pPr>
            <w:pStyle w:val="Address"/>
          </w:pPr>
          <w:r>
            <w:t>[Name]</w:t>
          </w:r>
        </w:p>
      </w:sdtContent>
    </w:sdt>
    <w:p w14:paraId="3674E10E" w14:textId="77777777" w:rsidR="005C0687" w:rsidRDefault="005C0687" w:rsidP="005C0687">
      <w:pPr>
        <w:pStyle w:val="Address"/>
      </w:pPr>
    </w:p>
    <w:p w14:paraId="3CEAAC67" w14:textId="77777777" w:rsidR="00245332" w:rsidRDefault="009439A7" w:rsidP="00421211">
      <w:r>
        <w:fldChar w:fldCharType="begin"/>
      </w:r>
      <w:r>
        <w:instrText xml:space="preserve"> FILLIN  State  \* MERGEFORMAT </w:instrText>
      </w:r>
      <w:r>
        <w:fldChar w:fldCharType="end"/>
      </w:r>
      <w:r w:rsidR="00245332">
        <w:t>State Forester</w:t>
      </w:r>
    </w:p>
    <w:sectPr w:rsidR="00245332" w:rsidSect="0067144B">
      <w:headerReference w:type="defaul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3340F" w14:textId="77777777" w:rsidR="0007036B" w:rsidRDefault="0007036B">
      <w:r>
        <w:separator/>
      </w:r>
    </w:p>
  </w:endnote>
  <w:endnote w:type="continuationSeparator" w:id="0">
    <w:p w14:paraId="389B5F86" w14:textId="77777777" w:rsidR="0007036B" w:rsidRDefault="0007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EE414" w14:textId="77777777" w:rsidR="0007036B" w:rsidRDefault="0007036B">
      <w:r>
        <w:separator/>
      </w:r>
    </w:p>
  </w:footnote>
  <w:footnote w:type="continuationSeparator" w:id="0">
    <w:p w14:paraId="5E1236FF" w14:textId="77777777" w:rsidR="0007036B" w:rsidRDefault="00070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Name"/>
      <w:tag w:val="Name"/>
      <w:id w:val="30103699"/>
      <w:placeholder>
        <w:docPart w:val="A9B33A661C55477FAD47BC3069944072"/>
      </w:placeholder>
      <w:dataBinding w:prefixMappings="xmlns:ns0='http://schemas.microsoft.com/office/2006/coverPageProps' " w:xpath="/ns0:CoverPageProperties[1]/ns0:CompanyAddress[1]" w:storeItemID="{55AF091B-3C7A-41E3-B477-F2FDAA23CFDA}"/>
      <w:text w:multiLine="1"/>
    </w:sdtPr>
    <w:sdtEndPr/>
    <w:sdtContent>
      <w:p w14:paraId="75C248EC" w14:textId="77777777" w:rsidR="00421211" w:rsidRDefault="00245332" w:rsidP="00421211">
        <w:pPr>
          <w:pStyle w:val="Header"/>
        </w:pPr>
        <w:r>
          <w:t>Tony Ferguson</w:t>
        </w:r>
      </w:p>
    </w:sdtContent>
  </w:sdt>
  <w:sdt>
    <w:sdtPr>
      <w:alias w:val="Date"/>
      <w:tag w:val="Date"/>
      <w:id w:val="30103700"/>
      <w:placeholder>
        <w:docPart w:val="42DAE7C4BC924EC5AA73223CF579C944"/>
      </w:placeholder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EndPr/>
    <w:sdtContent>
      <w:p w14:paraId="39747CA5" w14:textId="77777777" w:rsidR="00421211" w:rsidRDefault="00F574D0" w:rsidP="00421211">
        <w:pPr>
          <w:pStyle w:val="Header"/>
        </w:pPr>
        <w:r>
          <w:t>[Date]</w:t>
        </w:r>
      </w:p>
    </w:sdtContent>
  </w:sdt>
  <w:p w14:paraId="44DEA9F9" w14:textId="77777777" w:rsidR="00D46117" w:rsidRPr="000B7DA8" w:rsidRDefault="00D46117" w:rsidP="00421211">
    <w:pPr>
      <w:pStyle w:val="Header"/>
    </w:pPr>
    <w:r>
      <w:t xml:space="preserve">Page </w:t>
    </w:r>
    <w:r w:rsidR="0037471D"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="0037471D" w:rsidRPr="000B7DA8">
      <w:rPr>
        <w:rStyle w:val="PageNumber"/>
      </w:rPr>
      <w:fldChar w:fldCharType="separate"/>
    </w:r>
    <w:r w:rsidR="00421211">
      <w:rPr>
        <w:rStyle w:val="PageNumber"/>
        <w:noProof/>
      </w:rPr>
      <w:t>2</w:t>
    </w:r>
    <w:r w:rsidR="0037471D"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AB06E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C97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A304D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C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B40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A476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2090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4C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9E8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98A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32"/>
    <w:rsid w:val="00027416"/>
    <w:rsid w:val="0007036B"/>
    <w:rsid w:val="0008078E"/>
    <w:rsid w:val="000B7DA8"/>
    <w:rsid w:val="000C56C5"/>
    <w:rsid w:val="000D629C"/>
    <w:rsid w:val="000F2995"/>
    <w:rsid w:val="000F2F1D"/>
    <w:rsid w:val="00135E59"/>
    <w:rsid w:val="0013733D"/>
    <w:rsid w:val="00165240"/>
    <w:rsid w:val="001831C0"/>
    <w:rsid w:val="00190E65"/>
    <w:rsid w:val="001B0EB0"/>
    <w:rsid w:val="001C39C4"/>
    <w:rsid w:val="001C3B37"/>
    <w:rsid w:val="001D185A"/>
    <w:rsid w:val="00204EBD"/>
    <w:rsid w:val="00211021"/>
    <w:rsid w:val="0021430B"/>
    <w:rsid w:val="00221439"/>
    <w:rsid w:val="00245332"/>
    <w:rsid w:val="00255735"/>
    <w:rsid w:val="00255AB4"/>
    <w:rsid w:val="002566F7"/>
    <w:rsid w:val="00267CC0"/>
    <w:rsid w:val="00270EAE"/>
    <w:rsid w:val="00272AE7"/>
    <w:rsid w:val="002B25D6"/>
    <w:rsid w:val="002B4D0F"/>
    <w:rsid w:val="002F341B"/>
    <w:rsid w:val="00301B05"/>
    <w:rsid w:val="00333A3F"/>
    <w:rsid w:val="00342A06"/>
    <w:rsid w:val="0037471D"/>
    <w:rsid w:val="003A65CF"/>
    <w:rsid w:val="004029BF"/>
    <w:rsid w:val="00421211"/>
    <w:rsid w:val="00422D2C"/>
    <w:rsid w:val="00436A86"/>
    <w:rsid w:val="00452DEA"/>
    <w:rsid w:val="004B5B67"/>
    <w:rsid w:val="00517A98"/>
    <w:rsid w:val="00530AAD"/>
    <w:rsid w:val="00575B10"/>
    <w:rsid w:val="005B2344"/>
    <w:rsid w:val="005C0687"/>
    <w:rsid w:val="005E2D62"/>
    <w:rsid w:val="005F4F00"/>
    <w:rsid w:val="0061751D"/>
    <w:rsid w:val="006308D8"/>
    <w:rsid w:val="00643A94"/>
    <w:rsid w:val="006450D3"/>
    <w:rsid w:val="00650B2F"/>
    <w:rsid w:val="00666B83"/>
    <w:rsid w:val="0067144B"/>
    <w:rsid w:val="0067239C"/>
    <w:rsid w:val="006F02C2"/>
    <w:rsid w:val="007334AD"/>
    <w:rsid w:val="007347D7"/>
    <w:rsid w:val="00744147"/>
    <w:rsid w:val="00757DD9"/>
    <w:rsid w:val="00767097"/>
    <w:rsid w:val="007834BF"/>
    <w:rsid w:val="00795696"/>
    <w:rsid w:val="007C2960"/>
    <w:rsid w:val="007D03C5"/>
    <w:rsid w:val="007F303E"/>
    <w:rsid w:val="008175D9"/>
    <w:rsid w:val="00850595"/>
    <w:rsid w:val="00852CDA"/>
    <w:rsid w:val="00876FF3"/>
    <w:rsid w:val="008C0A78"/>
    <w:rsid w:val="00920C3D"/>
    <w:rsid w:val="00924637"/>
    <w:rsid w:val="009321DF"/>
    <w:rsid w:val="009439A7"/>
    <w:rsid w:val="00956F81"/>
    <w:rsid w:val="00974B94"/>
    <w:rsid w:val="00981E11"/>
    <w:rsid w:val="00986D09"/>
    <w:rsid w:val="009A0AC8"/>
    <w:rsid w:val="009A462A"/>
    <w:rsid w:val="009E1724"/>
    <w:rsid w:val="009F1A67"/>
    <w:rsid w:val="009F2F6E"/>
    <w:rsid w:val="009F34DD"/>
    <w:rsid w:val="00A20ED4"/>
    <w:rsid w:val="00A46190"/>
    <w:rsid w:val="00A5337D"/>
    <w:rsid w:val="00A7511E"/>
    <w:rsid w:val="00AE27A5"/>
    <w:rsid w:val="00B26817"/>
    <w:rsid w:val="00B27093"/>
    <w:rsid w:val="00B76823"/>
    <w:rsid w:val="00BD0BBB"/>
    <w:rsid w:val="00BE407F"/>
    <w:rsid w:val="00BF2C5F"/>
    <w:rsid w:val="00C53C79"/>
    <w:rsid w:val="00C833FF"/>
    <w:rsid w:val="00CC2ADC"/>
    <w:rsid w:val="00CE02A3"/>
    <w:rsid w:val="00CE2C65"/>
    <w:rsid w:val="00CE75E6"/>
    <w:rsid w:val="00CF13D7"/>
    <w:rsid w:val="00D12684"/>
    <w:rsid w:val="00D21C43"/>
    <w:rsid w:val="00D27A70"/>
    <w:rsid w:val="00D41091"/>
    <w:rsid w:val="00D46117"/>
    <w:rsid w:val="00DB1EAB"/>
    <w:rsid w:val="00DC0500"/>
    <w:rsid w:val="00DD171B"/>
    <w:rsid w:val="00E52261"/>
    <w:rsid w:val="00EA5EAF"/>
    <w:rsid w:val="00EB7252"/>
    <w:rsid w:val="00ED76D2"/>
    <w:rsid w:val="00F07C74"/>
    <w:rsid w:val="00F54F27"/>
    <w:rsid w:val="00F56F15"/>
    <w:rsid w:val="00F574D0"/>
    <w:rsid w:val="00FB6A0E"/>
    <w:rsid w:val="00FD0588"/>
    <w:rsid w:val="00FD5F91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D0A32A"/>
  <w15:docId w15:val="{D8F9DE7B-23D7-4457-A8C7-1D051741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E65"/>
    <w:pPr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rsid w:val="00421211"/>
    <w:pPr>
      <w:keepNext/>
      <w:spacing w:before="240" w:after="6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421211"/>
    <w:pPr>
      <w:spacing w:after="0"/>
    </w:pPr>
  </w:style>
  <w:style w:type="paragraph" w:styleId="Date">
    <w:name w:val="Date"/>
    <w:basedOn w:val="Normal"/>
    <w:next w:val="Normal"/>
    <w:qFormat/>
    <w:rsid w:val="00981E11"/>
    <w:pPr>
      <w:spacing w:after="480"/>
    </w:pPr>
  </w:style>
  <w:style w:type="character" w:styleId="PlaceholderText">
    <w:name w:val="Placeholder Text"/>
    <w:basedOn w:val="DefaultParagraphFont"/>
    <w:uiPriority w:val="99"/>
    <w:semiHidden/>
    <w:rsid w:val="00421211"/>
    <w:rPr>
      <w:color w:val="808080"/>
    </w:rPr>
  </w:style>
  <w:style w:type="paragraph" w:styleId="Salutation">
    <w:name w:val="Salutation"/>
    <w:basedOn w:val="Normal"/>
    <w:next w:val="Normal"/>
    <w:qFormat/>
    <w:rsid w:val="00852CDA"/>
    <w:pPr>
      <w:spacing w:before="480"/>
    </w:pPr>
  </w:style>
  <w:style w:type="paragraph" w:styleId="Closing">
    <w:name w:val="Closing"/>
    <w:basedOn w:val="Normal"/>
    <w:qFormat/>
    <w:rsid w:val="00981E11"/>
    <w:pPr>
      <w:spacing w:after="960"/>
    </w:pPr>
  </w:style>
  <w:style w:type="paragraph" w:styleId="Footer">
    <w:name w:val="footer"/>
    <w:basedOn w:val="Normal"/>
    <w:link w:val="FooterChar"/>
    <w:semiHidden/>
    <w:unhideWhenUsed/>
    <w:rsid w:val="0042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421211"/>
    <w:rPr>
      <w:rFonts w:asciiTheme="minorHAnsi" w:hAnsiTheme="minorHAnsi"/>
      <w:sz w:val="24"/>
      <w:szCs w:val="24"/>
    </w:r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1211"/>
    <w:pPr>
      <w:spacing w:after="480"/>
      <w:contextualSpacing/>
    </w:pPr>
  </w:style>
  <w:style w:type="character" w:styleId="PageNumber">
    <w:name w:val="page number"/>
    <w:basedOn w:val="DefaultParagraphFont"/>
    <w:semiHidden/>
    <w:unhideWhenUsed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witmer\AppData\Roaming\Microsoft\Templates\discontser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A845DA6C95496483EFAB077B23B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258DE-ADB6-4BEA-8752-373C265117E9}"/>
      </w:docPartPr>
      <w:docPartBody>
        <w:p w:rsidR="00882009" w:rsidRDefault="00CE3DA8">
          <w:pPr>
            <w:pStyle w:val="24A845DA6C95496483EFAB077B23BF3F"/>
          </w:pPr>
          <w:r>
            <w:t>[Your Name]</w:t>
          </w:r>
        </w:p>
      </w:docPartBody>
    </w:docPart>
    <w:docPart>
      <w:docPartPr>
        <w:name w:val="67EA7F93F7AA4879AA73B011B6C9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01811-5358-447B-9B7E-181A42F61F9D}"/>
      </w:docPartPr>
      <w:docPartBody>
        <w:p w:rsidR="00882009" w:rsidRDefault="00CE3DA8">
          <w:pPr>
            <w:pStyle w:val="67EA7F93F7AA4879AA73B011B6C9FC64"/>
          </w:pPr>
          <w:r>
            <w:t>[Street Address]</w:t>
          </w:r>
        </w:p>
      </w:docPartBody>
    </w:docPart>
    <w:docPart>
      <w:docPartPr>
        <w:name w:val="8B7E368CAE9549339F0946113FA6E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C7AEF-793D-43B5-AD79-87301436C3E3}"/>
      </w:docPartPr>
      <w:docPartBody>
        <w:p w:rsidR="00882009" w:rsidRDefault="00CE3DA8">
          <w:pPr>
            <w:pStyle w:val="8B7E368CAE9549339F0946113FA6E836"/>
          </w:pPr>
          <w:r>
            <w:t>[City, ST  ZIP Code]</w:t>
          </w:r>
        </w:p>
      </w:docPartBody>
    </w:docPart>
    <w:docPart>
      <w:docPartPr>
        <w:name w:val="BD8F8AE7C74D4899A8F631C4C28A5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B4C62-DEAE-43AC-B089-186975B6B691}"/>
      </w:docPartPr>
      <w:docPartBody>
        <w:p w:rsidR="00882009" w:rsidRDefault="00CE3DA8">
          <w:pPr>
            <w:pStyle w:val="BD8F8AE7C74D4899A8F631C4C28A5666"/>
          </w:pPr>
          <w:r>
            <w:t>[Date]</w:t>
          </w:r>
        </w:p>
      </w:docPartBody>
    </w:docPart>
    <w:docPart>
      <w:docPartPr>
        <w:name w:val="A9B33A661C55477FAD47BC306994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688B1-E849-48ED-BFA3-C27BD852E561}"/>
      </w:docPartPr>
      <w:docPartBody>
        <w:p w:rsidR="00882009" w:rsidRDefault="00B37594" w:rsidP="00B37594">
          <w:pPr>
            <w:pStyle w:val="A9B33A661C55477FAD47BC3069944072"/>
          </w:pPr>
          <w:r>
            <w:t>[Your Name]</w:t>
          </w:r>
        </w:p>
      </w:docPartBody>
    </w:docPart>
    <w:docPart>
      <w:docPartPr>
        <w:name w:val="42DAE7C4BC924EC5AA73223CF579C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3448C-C84D-4CDB-9225-46E3D6A820BF}"/>
      </w:docPartPr>
      <w:docPartBody>
        <w:p w:rsidR="00882009" w:rsidRDefault="00B37594" w:rsidP="00B37594">
          <w:pPr>
            <w:pStyle w:val="42DAE7C4BC924EC5AA73223CF579C944"/>
          </w:pPr>
          <w:r>
            <w:t>[Recipient Name]</w:t>
          </w:r>
        </w:p>
      </w:docPartBody>
    </w:docPart>
    <w:docPart>
      <w:docPartPr>
        <w:name w:val="D727C6C199C140BB80B6ECC3B9F41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83E6A-B1D1-4A3E-ABD4-36797DFDB6E8}"/>
      </w:docPartPr>
      <w:docPartBody>
        <w:p w:rsidR="00882009" w:rsidRDefault="00B37594" w:rsidP="00B37594">
          <w:pPr>
            <w:pStyle w:val="D727C6C199C140BB80B6ECC3B9F410DE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94"/>
    <w:rsid w:val="00044905"/>
    <w:rsid w:val="00195008"/>
    <w:rsid w:val="002C0A69"/>
    <w:rsid w:val="00305399"/>
    <w:rsid w:val="003A41F6"/>
    <w:rsid w:val="003C75B3"/>
    <w:rsid w:val="00653FE9"/>
    <w:rsid w:val="00694498"/>
    <w:rsid w:val="00822D12"/>
    <w:rsid w:val="00882009"/>
    <w:rsid w:val="009C3C36"/>
    <w:rsid w:val="00A80613"/>
    <w:rsid w:val="00AB5F2F"/>
    <w:rsid w:val="00AD27B0"/>
    <w:rsid w:val="00B37594"/>
    <w:rsid w:val="00CA6ABF"/>
    <w:rsid w:val="00CE3DA8"/>
    <w:rsid w:val="00D53E84"/>
    <w:rsid w:val="00F1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A845DA6C95496483EFAB077B23BF3F">
    <w:name w:val="24A845DA6C95496483EFAB077B23BF3F"/>
  </w:style>
  <w:style w:type="paragraph" w:customStyle="1" w:styleId="67EA7F93F7AA4879AA73B011B6C9FC64">
    <w:name w:val="67EA7F93F7AA4879AA73B011B6C9FC64"/>
  </w:style>
  <w:style w:type="paragraph" w:customStyle="1" w:styleId="8B7E368CAE9549339F0946113FA6E836">
    <w:name w:val="8B7E368CAE9549339F0946113FA6E836"/>
  </w:style>
  <w:style w:type="paragraph" w:customStyle="1" w:styleId="BD8F8AE7C74D4899A8F631C4C28A5666">
    <w:name w:val="BD8F8AE7C74D4899A8F631C4C28A5666"/>
  </w:style>
  <w:style w:type="paragraph" w:customStyle="1" w:styleId="EAA8094B1D8F449DBA84DD1F122282E0">
    <w:name w:val="EAA8094B1D8F449DBA84DD1F122282E0"/>
  </w:style>
  <w:style w:type="paragraph" w:customStyle="1" w:styleId="D6CA615985414067A65F5AADC88B52FD">
    <w:name w:val="D6CA615985414067A65F5AADC88B52FD"/>
  </w:style>
  <w:style w:type="paragraph" w:customStyle="1" w:styleId="452CCD97A36245F08C957744891C18F7">
    <w:name w:val="452CCD97A36245F08C957744891C18F7"/>
  </w:style>
  <w:style w:type="paragraph" w:customStyle="1" w:styleId="E8E3767E036741BCB2DC2EFE4040BF00">
    <w:name w:val="E8E3767E036741BCB2DC2EFE4040BF00"/>
  </w:style>
  <w:style w:type="paragraph" w:customStyle="1" w:styleId="BE8A0ED3C24B43EBA22F62553A589B2D">
    <w:name w:val="BE8A0ED3C24B43EBA22F62553A589B2D"/>
  </w:style>
  <w:style w:type="paragraph" w:customStyle="1" w:styleId="B0FFECFA698942A9BCBBE7A06D8A80C8">
    <w:name w:val="B0FFECFA698942A9BCBBE7A06D8A80C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A01B8E16D0D4C968898FFC49B30A6A4">
    <w:name w:val="2A01B8E16D0D4C968898FFC49B30A6A4"/>
  </w:style>
  <w:style w:type="paragraph" w:customStyle="1" w:styleId="DC2637248D664AFD8EA5CA06CF2712B6">
    <w:name w:val="DC2637248D664AFD8EA5CA06CF2712B6"/>
  </w:style>
  <w:style w:type="paragraph" w:customStyle="1" w:styleId="6305D8BFE313448CAC180F438FDEF386">
    <w:name w:val="6305D8BFE313448CAC180F438FDEF386"/>
  </w:style>
  <w:style w:type="paragraph" w:customStyle="1" w:styleId="D8A69EC7B4784918A94DE7DCEF09A6C2">
    <w:name w:val="D8A69EC7B4784918A94DE7DCEF09A6C2"/>
  </w:style>
  <w:style w:type="paragraph" w:customStyle="1" w:styleId="9D68240BC40042F0854097FC84FBF1B1">
    <w:name w:val="9D68240BC40042F0854097FC84FBF1B1"/>
  </w:style>
  <w:style w:type="paragraph" w:customStyle="1" w:styleId="DC7084A0ACD740FB92C7DF8777DD6728">
    <w:name w:val="DC7084A0ACD740FB92C7DF8777DD6728"/>
  </w:style>
  <w:style w:type="paragraph" w:customStyle="1" w:styleId="53AA5FE62F2E4BF6909BB49C69014E3A">
    <w:name w:val="53AA5FE62F2E4BF6909BB49C69014E3A"/>
  </w:style>
  <w:style w:type="paragraph" w:customStyle="1" w:styleId="A9B33A661C55477FAD47BC3069944072">
    <w:name w:val="A9B33A661C55477FAD47BC3069944072"/>
    <w:rsid w:val="00B37594"/>
  </w:style>
  <w:style w:type="paragraph" w:customStyle="1" w:styleId="42DAE7C4BC924EC5AA73223CF579C944">
    <w:name w:val="42DAE7C4BC924EC5AA73223CF579C944"/>
    <w:rsid w:val="00B37594"/>
  </w:style>
  <w:style w:type="paragraph" w:customStyle="1" w:styleId="D727C6C199C140BB80B6ECC3B9F410DE">
    <w:name w:val="D727C6C199C140BB80B6ECC3B9F410DE"/>
    <w:rsid w:val="00B375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Tony Ferguson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B25862-874C-4198-9045-948DDE37A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6D2DC-98D0-43E3-BBE9-429229B1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discontserv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cancel service</vt:lpstr>
    </vt:vector>
  </TitlesOfParts>
  <Company>Forest Service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cancel service</dc:title>
  <dc:subject>[Name]</dc:subject>
  <dc:creator>USDA FS S&amp;PF NA OKM - Witmer</dc:creator>
  <cp:lastModifiedBy>Wormstead, Sherri J -FS</cp:lastModifiedBy>
  <cp:revision>2</cp:revision>
  <cp:lastPrinted>2002-01-25T00:21:00Z</cp:lastPrinted>
  <dcterms:created xsi:type="dcterms:W3CDTF">2020-06-22T19:45:00Z</dcterms:created>
  <dcterms:modified xsi:type="dcterms:W3CDTF">2020-06-22T19:45:00Z</dcterms:modified>
  <cp:category>[Date]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TC061048141033</vt:lpwstr>
  </property>
  <property fmtid="{D5CDD505-2E9C-101B-9397-08002B2CF9AE}" pid="3" name="_NewReviewCycle">
    <vt:lpwstr/>
  </property>
</Properties>
</file>