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01" w:rsidRDefault="0091185E">
      <w:bookmarkStart w:id="0" w:name="_GoBack"/>
      <w:bookmarkEnd w:id="0"/>
    </w:p>
    <w:p w:rsidR="005E5EDA" w:rsidRPr="005E5EDA" w:rsidRDefault="005E5EDA" w:rsidP="005E5EDA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0"/>
        </w:rPr>
      </w:pPr>
      <w:r w:rsidRPr="005E5EDA">
        <w:rPr>
          <w:rFonts w:ascii="Times New Roman" w:eastAsia="Times New Roman" w:hAnsi="Times New Roman" w:cs="Times New Roman"/>
          <w:b/>
          <w:sz w:val="28"/>
          <w:szCs w:val="20"/>
        </w:rPr>
        <w:t>Past Performance Information (PPI)</w:t>
      </w:r>
    </w:p>
    <w:p w:rsidR="005E5EDA" w:rsidRPr="005E5EDA" w:rsidRDefault="00775F48" w:rsidP="00775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0"/>
        </w:rPr>
      </w:pPr>
      <w:r w:rsidRPr="00775F48">
        <w:rPr>
          <w:rFonts w:ascii="Times New Roman" w:eastAsia="Times New Roman" w:hAnsi="Times New Roman" w:cs="Times New Roman"/>
          <w:b/>
          <w:i/>
          <w:sz w:val="24"/>
          <w:szCs w:val="20"/>
        </w:rPr>
        <w:t>(To be completed by the</w:t>
      </w:r>
      <w:r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 </w:t>
      </w:r>
      <w:r w:rsidRPr="00775F48">
        <w:rPr>
          <w:rFonts w:ascii="Times New Roman" w:eastAsia="Times New Roman" w:hAnsi="Times New Roman" w:cs="Times New Roman"/>
          <w:b/>
          <w:i/>
          <w:sz w:val="24"/>
          <w:szCs w:val="20"/>
        </w:rPr>
        <w:t>applicant)</w:t>
      </w:r>
    </w:p>
    <w:p w:rsidR="005E5EDA" w:rsidRPr="005E5EDA" w:rsidRDefault="005E5EDA" w:rsidP="005E5EDA">
      <w:pPr>
        <w:spacing w:before="5" w:after="0" w:line="130" w:lineRule="exact"/>
        <w:rPr>
          <w:rFonts w:ascii="Times New Roman" w:eastAsia="Times New Roman" w:hAnsi="Times New Roman" w:cs="Times New Roman"/>
          <w:sz w:val="13"/>
          <w:szCs w:val="13"/>
        </w:rPr>
      </w:pPr>
    </w:p>
    <w:p w:rsidR="005E5EDA" w:rsidRPr="005E5EDA" w:rsidRDefault="005E5EDA" w:rsidP="005E5EDA">
      <w:pPr>
        <w:spacing w:before="4" w:after="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9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70"/>
      </w:tblGrid>
      <w:tr w:rsidR="005E5EDA" w:rsidRPr="005E5EDA" w:rsidTr="008F57C2">
        <w:trPr>
          <w:trHeight w:hRule="exact" w:val="468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5EDA" w:rsidRPr="005E5EDA" w:rsidRDefault="005E5EDA" w:rsidP="005E5EDA">
            <w:pPr>
              <w:spacing w:before="1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E5EDA" w:rsidRPr="005E5EDA" w:rsidRDefault="005E5EDA" w:rsidP="005E5EDA">
            <w:pPr>
              <w:tabs>
                <w:tab w:val="left" w:pos="640"/>
              </w:tabs>
              <w:spacing w:after="0" w:line="240" w:lineRule="auto"/>
              <w:ind w:left="104" w:right="-20"/>
              <w:rPr>
                <w:rFonts w:ascii="Times New Roman" w:eastAsia="Arial" w:hAnsi="Times New Roman" w:cs="Times New Roman"/>
                <w:sz w:val="19"/>
                <w:szCs w:val="19"/>
              </w:rPr>
            </w:pPr>
            <w:r w:rsidRPr="005E5EDA">
              <w:rPr>
                <w:rFonts w:ascii="Times New Roman" w:eastAsia="Arial" w:hAnsi="Times New Roman" w:cs="Times New Roman"/>
                <w:b/>
                <w:bCs/>
                <w:spacing w:val="-6"/>
                <w:sz w:val="19"/>
                <w:szCs w:val="19"/>
              </w:rPr>
              <w:t>1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.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ab/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"/>
                <w:sz w:val="19"/>
                <w:szCs w:val="19"/>
              </w:rPr>
              <w:t>Award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4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"/>
                <w:w w:val="102"/>
                <w:sz w:val="19"/>
                <w:szCs w:val="19"/>
              </w:rPr>
              <w:t>Number:</w:t>
            </w:r>
          </w:p>
        </w:tc>
      </w:tr>
      <w:tr w:rsidR="005E5EDA" w:rsidRPr="005E5EDA" w:rsidTr="008F57C2">
        <w:trPr>
          <w:trHeight w:hRule="exact" w:val="1492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5EDA" w:rsidRPr="005E5EDA" w:rsidRDefault="005E5EDA" w:rsidP="005E5EDA">
            <w:pPr>
              <w:spacing w:before="1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E5EDA" w:rsidRPr="005E5EDA" w:rsidRDefault="005E5EDA" w:rsidP="005E5EDA">
            <w:pPr>
              <w:tabs>
                <w:tab w:val="left" w:pos="640"/>
              </w:tabs>
              <w:spacing w:after="0" w:line="240" w:lineRule="auto"/>
              <w:ind w:left="104" w:right="-20"/>
              <w:rPr>
                <w:rFonts w:ascii="Times New Roman" w:eastAsia="Arial" w:hAnsi="Times New Roman" w:cs="Times New Roman"/>
                <w:sz w:val="19"/>
                <w:szCs w:val="19"/>
              </w:rPr>
            </w:pPr>
            <w:r w:rsidRPr="005E5EDA">
              <w:rPr>
                <w:rFonts w:ascii="Times New Roman" w:eastAsia="Arial" w:hAnsi="Times New Roman" w:cs="Times New Roman"/>
                <w:b/>
                <w:bCs/>
                <w:spacing w:val="-6"/>
                <w:sz w:val="19"/>
                <w:szCs w:val="19"/>
              </w:rPr>
              <w:t>2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.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ab/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Contracto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r/Recipient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8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(Nam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e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1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an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d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6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Address):</w:t>
            </w:r>
          </w:p>
        </w:tc>
      </w:tr>
      <w:tr w:rsidR="005E5EDA" w:rsidRPr="005E5EDA" w:rsidTr="008F57C2">
        <w:trPr>
          <w:trHeight w:hRule="exact" w:val="688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5EDA" w:rsidRPr="005E5EDA" w:rsidRDefault="005E5EDA" w:rsidP="005E5EDA">
            <w:pPr>
              <w:spacing w:before="1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E5EDA" w:rsidRPr="005E5EDA" w:rsidRDefault="005E5EDA" w:rsidP="005E5EDA">
            <w:pPr>
              <w:tabs>
                <w:tab w:val="left" w:pos="640"/>
                <w:tab w:val="left" w:pos="3980"/>
                <w:tab w:val="left" w:pos="5660"/>
                <w:tab w:val="left" w:pos="7380"/>
              </w:tabs>
              <w:spacing w:after="0" w:line="247" w:lineRule="auto"/>
              <w:ind w:left="644" w:right="2046" w:hanging="540"/>
              <w:rPr>
                <w:rFonts w:ascii="Times New Roman" w:eastAsia="Arial" w:hAnsi="Times New Roman" w:cs="Times New Roman"/>
                <w:sz w:val="19"/>
                <w:szCs w:val="19"/>
              </w:rPr>
            </w:pPr>
            <w:r w:rsidRPr="005E5EDA">
              <w:rPr>
                <w:rFonts w:ascii="Times New Roman" w:eastAsia="Arial" w:hAnsi="Times New Roman" w:cs="Times New Roman"/>
                <w:b/>
                <w:bCs/>
                <w:spacing w:val="-6"/>
                <w:sz w:val="19"/>
                <w:szCs w:val="19"/>
              </w:rPr>
              <w:t>3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.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ab/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"/>
                <w:sz w:val="19"/>
                <w:szCs w:val="19"/>
              </w:rPr>
              <w:t>Typ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e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8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"/>
                <w:sz w:val="19"/>
                <w:szCs w:val="19"/>
              </w:rPr>
              <w:t>o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f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"/>
                <w:sz w:val="19"/>
                <w:szCs w:val="19"/>
              </w:rPr>
              <w:t>Award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: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6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"/>
                <w:sz w:val="19"/>
                <w:szCs w:val="19"/>
              </w:rPr>
              <w:t xml:space="preserve"> </w:t>
            </w:r>
          </w:p>
        </w:tc>
      </w:tr>
      <w:tr w:rsidR="005E5EDA" w:rsidRPr="005E5EDA" w:rsidTr="008F57C2">
        <w:trPr>
          <w:trHeight w:hRule="exact" w:val="468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5EDA" w:rsidRPr="005E5EDA" w:rsidRDefault="005E5EDA" w:rsidP="005E5EDA">
            <w:pPr>
              <w:spacing w:before="1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E5EDA" w:rsidRPr="005E5EDA" w:rsidRDefault="005E5EDA" w:rsidP="005E5EDA">
            <w:pPr>
              <w:tabs>
                <w:tab w:val="left" w:pos="640"/>
                <w:tab w:val="left" w:pos="3980"/>
                <w:tab w:val="left" w:pos="5380"/>
              </w:tabs>
              <w:spacing w:after="0" w:line="240" w:lineRule="auto"/>
              <w:ind w:left="104" w:right="-20"/>
              <w:rPr>
                <w:rFonts w:ascii="Times New Roman" w:eastAsia="Arial" w:hAnsi="Times New Roman" w:cs="Times New Roman"/>
                <w:sz w:val="19"/>
                <w:szCs w:val="19"/>
              </w:rPr>
            </w:pPr>
            <w:r w:rsidRPr="005E5EDA">
              <w:rPr>
                <w:rFonts w:ascii="Times New Roman" w:eastAsia="Arial" w:hAnsi="Times New Roman" w:cs="Times New Roman"/>
                <w:b/>
                <w:bCs/>
                <w:spacing w:val="-6"/>
                <w:w w:val="102"/>
                <w:sz w:val="19"/>
                <w:szCs w:val="19"/>
              </w:rPr>
              <w:t>4</w:t>
            </w:r>
            <w:r w:rsidRPr="005E5EDA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.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ab/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Complexit</w:t>
            </w:r>
            <w:r w:rsidRPr="005E5EDA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y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4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o</w:t>
            </w:r>
            <w:r w:rsidRPr="005E5EDA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f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4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Work</w:t>
            </w:r>
            <w:r w:rsidRPr="005E5EDA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: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9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Difficul</w:t>
            </w:r>
            <w:r w:rsidRPr="005E5EDA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t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9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  <w:u w:val="single" w:color="000000"/>
              </w:rPr>
              <w:tab/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Routin</w:t>
            </w:r>
            <w:r w:rsidRPr="005E5EDA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e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9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  <w:u w:val="single" w:color="000000"/>
              </w:rPr>
              <w:tab/>
            </w:r>
          </w:p>
        </w:tc>
      </w:tr>
      <w:tr w:rsidR="005E5EDA" w:rsidRPr="005E5EDA" w:rsidTr="008F57C2">
        <w:trPr>
          <w:trHeight w:hRule="exact" w:val="2180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5EDA" w:rsidRPr="005E5EDA" w:rsidRDefault="005E5EDA" w:rsidP="005E5EDA">
            <w:pPr>
              <w:spacing w:before="1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E5EDA" w:rsidRPr="005E5EDA" w:rsidRDefault="005E5EDA" w:rsidP="005E5EDA">
            <w:pPr>
              <w:tabs>
                <w:tab w:val="left" w:pos="640"/>
              </w:tabs>
              <w:spacing w:after="0" w:line="240" w:lineRule="auto"/>
              <w:ind w:left="104" w:right="-20"/>
              <w:rPr>
                <w:rFonts w:ascii="Times New Roman" w:eastAsia="Arial" w:hAnsi="Times New Roman" w:cs="Times New Roman"/>
                <w:sz w:val="19"/>
                <w:szCs w:val="19"/>
              </w:rPr>
            </w:pPr>
            <w:r w:rsidRPr="005E5EDA">
              <w:rPr>
                <w:rFonts w:ascii="Times New Roman" w:eastAsia="Arial" w:hAnsi="Times New Roman" w:cs="Times New Roman"/>
                <w:b/>
                <w:bCs/>
                <w:spacing w:val="-6"/>
                <w:sz w:val="19"/>
                <w:szCs w:val="19"/>
              </w:rPr>
              <w:t>5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.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ab/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Description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,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31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location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,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5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an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d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6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relevanc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y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7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o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f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work:</w:t>
            </w:r>
          </w:p>
        </w:tc>
      </w:tr>
      <w:tr w:rsidR="005E5EDA" w:rsidRPr="005E5EDA" w:rsidTr="008F57C2">
        <w:trPr>
          <w:trHeight w:hRule="exact" w:val="805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5EDA" w:rsidRPr="005E5EDA" w:rsidRDefault="005E5EDA" w:rsidP="005E5EDA">
            <w:pPr>
              <w:spacing w:before="1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E5EDA" w:rsidRPr="005E5EDA" w:rsidRDefault="005E5EDA" w:rsidP="005E5EDA">
            <w:pPr>
              <w:tabs>
                <w:tab w:val="left" w:pos="640"/>
                <w:tab w:val="left" w:pos="2580"/>
                <w:tab w:val="left" w:pos="4400"/>
                <w:tab w:val="left" w:pos="4780"/>
              </w:tabs>
              <w:spacing w:after="0" w:line="378" w:lineRule="auto"/>
              <w:ind w:left="644" w:right="4716" w:hanging="540"/>
              <w:rPr>
                <w:rFonts w:ascii="Times New Roman" w:eastAsia="Arial" w:hAnsi="Times New Roman" w:cs="Times New Roman"/>
                <w:sz w:val="19"/>
                <w:szCs w:val="19"/>
              </w:rPr>
            </w:pPr>
            <w:r w:rsidRPr="005E5EDA">
              <w:rPr>
                <w:rFonts w:ascii="Times New Roman" w:eastAsia="Arial" w:hAnsi="Times New Roman" w:cs="Times New Roman"/>
                <w:b/>
                <w:bCs/>
                <w:spacing w:val="-6"/>
                <w:sz w:val="19"/>
                <w:szCs w:val="19"/>
              </w:rPr>
              <w:t>6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.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ab/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Dolla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r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0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 xml:space="preserve">Value of Work </w:t>
            </w:r>
            <w:r w:rsidRPr="005E5EDA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: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9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  <w:u w:val="single" w:color="000000"/>
              </w:rPr>
              <w:tab/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  <w:u w:val="single" w:color="000000"/>
              </w:rPr>
              <w:tab/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Status</w:t>
            </w:r>
            <w:r w:rsidRPr="005E5EDA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: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Activ</w:t>
            </w:r>
            <w:r w:rsidRPr="005E5EDA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e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  <w:u w:val="single" w:color="000000"/>
              </w:rPr>
              <w:tab/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Complete</w:t>
            </w:r>
            <w:r w:rsidRPr="005E5EDA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d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  <w:u w:val="single" w:color="000000"/>
              </w:rPr>
              <w:tab/>
            </w:r>
          </w:p>
        </w:tc>
      </w:tr>
      <w:tr w:rsidR="005E5EDA" w:rsidRPr="005E5EDA" w:rsidTr="008F57C2">
        <w:trPr>
          <w:trHeight w:hRule="exact" w:val="1039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5EDA" w:rsidRPr="005E5EDA" w:rsidRDefault="005E5EDA" w:rsidP="005E5EDA">
            <w:pPr>
              <w:spacing w:before="1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E5EDA" w:rsidRPr="005E5EDA" w:rsidRDefault="005E5EDA" w:rsidP="005E5EDA">
            <w:pPr>
              <w:tabs>
                <w:tab w:val="left" w:pos="640"/>
                <w:tab w:val="left" w:pos="3300"/>
              </w:tabs>
              <w:spacing w:after="0" w:line="240" w:lineRule="auto"/>
              <w:ind w:left="104" w:right="-20"/>
              <w:rPr>
                <w:rFonts w:ascii="Times New Roman" w:eastAsia="Arial" w:hAnsi="Times New Roman" w:cs="Times New Roman"/>
                <w:sz w:val="19"/>
                <w:szCs w:val="19"/>
              </w:rPr>
            </w:pPr>
            <w:r w:rsidRPr="005E5EDA">
              <w:rPr>
                <w:rFonts w:ascii="Times New Roman" w:eastAsia="Arial" w:hAnsi="Times New Roman" w:cs="Times New Roman"/>
                <w:b/>
                <w:bCs/>
                <w:spacing w:val="-6"/>
                <w:w w:val="102"/>
                <w:sz w:val="19"/>
                <w:szCs w:val="19"/>
              </w:rPr>
              <w:t>7</w:t>
            </w:r>
            <w:r w:rsidRPr="005E5EDA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.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ab/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"/>
                <w:w w:val="102"/>
                <w:sz w:val="19"/>
                <w:szCs w:val="19"/>
              </w:rPr>
              <w:t>Dat</w:t>
            </w:r>
            <w:r w:rsidRPr="005E5EDA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e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8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"/>
                <w:w w:val="102"/>
                <w:sz w:val="19"/>
                <w:szCs w:val="19"/>
              </w:rPr>
              <w:t>o</w:t>
            </w:r>
            <w:r w:rsidRPr="005E5EDA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f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8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"/>
                <w:w w:val="102"/>
                <w:sz w:val="19"/>
                <w:szCs w:val="19"/>
              </w:rPr>
              <w:t>Award</w:t>
            </w:r>
            <w:r w:rsidRPr="005E5EDA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</w:rPr>
              <w:t>: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8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w w:val="102"/>
                <w:sz w:val="19"/>
                <w:szCs w:val="19"/>
                <w:u w:val="single" w:color="000000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  <w:u w:val="single" w:color="000000"/>
              </w:rPr>
              <w:tab/>
            </w:r>
          </w:p>
          <w:p w:rsidR="005E5EDA" w:rsidRPr="005E5EDA" w:rsidRDefault="005E5EDA" w:rsidP="005E5EDA">
            <w:pPr>
              <w:tabs>
                <w:tab w:val="left" w:pos="5940"/>
              </w:tabs>
              <w:spacing w:before="21" w:after="0" w:line="240" w:lineRule="auto"/>
              <w:ind w:left="644" w:right="-20"/>
              <w:rPr>
                <w:rFonts w:ascii="Times New Roman" w:eastAsia="Arial" w:hAnsi="Times New Roman" w:cs="Times New Roman"/>
                <w:sz w:val="19"/>
                <w:szCs w:val="19"/>
              </w:rPr>
            </w:pP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Award Completio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n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30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Dat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e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7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(includin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g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7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extensions)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: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1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2"/>
                <w:sz w:val="19"/>
                <w:szCs w:val="19"/>
                <w:u w:val="single" w:color="000000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  <w:u w:val="single" w:color="000000"/>
              </w:rPr>
              <w:tab/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3"/>
                <w:w w:val="102"/>
                <w:sz w:val="19"/>
                <w:szCs w:val="19"/>
              </w:rPr>
              <w:t>_____</w:t>
            </w:r>
          </w:p>
        </w:tc>
      </w:tr>
      <w:tr w:rsidR="005E5EDA" w:rsidRPr="005E5EDA" w:rsidTr="008F57C2">
        <w:trPr>
          <w:trHeight w:hRule="exact" w:val="805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5EDA" w:rsidRPr="005E5EDA" w:rsidRDefault="005E5EDA" w:rsidP="005E5EDA">
            <w:pPr>
              <w:spacing w:before="1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E5EDA" w:rsidRPr="005E5EDA" w:rsidRDefault="005E5EDA" w:rsidP="005E5EDA">
            <w:pPr>
              <w:tabs>
                <w:tab w:val="left" w:pos="640"/>
              </w:tabs>
              <w:spacing w:after="0" w:line="240" w:lineRule="auto"/>
              <w:ind w:left="104" w:right="-20"/>
              <w:rPr>
                <w:rFonts w:ascii="Times New Roman" w:eastAsia="Arial" w:hAnsi="Times New Roman" w:cs="Times New Roman"/>
                <w:sz w:val="19"/>
                <w:szCs w:val="19"/>
              </w:rPr>
            </w:pPr>
            <w:r w:rsidRPr="005E5EDA">
              <w:rPr>
                <w:rFonts w:ascii="Times New Roman" w:eastAsia="Arial" w:hAnsi="Times New Roman" w:cs="Times New Roman"/>
                <w:b/>
                <w:bCs/>
                <w:spacing w:val="-6"/>
                <w:sz w:val="19"/>
                <w:szCs w:val="19"/>
              </w:rPr>
              <w:t>8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.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ab/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"/>
                <w:sz w:val="19"/>
                <w:szCs w:val="19"/>
              </w:rPr>
              <w:t>Typ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e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8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"/>
                <w:sz w:val="19"/>
                <w:szCs w:val="19"/>
              </w:rPr>
              <w:t>an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d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6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"/>
                <w:sz w:val="19"/>
                <w:szCs w:val="19"/>
              </w:rPr>
              <w:t>Exten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t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1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"/>
                <w:sz w:val="19"/>
                <w:szCs w:val="19"/>
              </w:rPr>
              <w:t>o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f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3"/>
                <w:sz w:val="19"/>
                <w:szCs w:val="19"/>
              </w:rPr>
              <w:t xml:space="preserve"> </w:t>
            </w:r>
            <w:proofErr w:type="spellStart"/>
            <w:r w:rsidRPr="005E5EDA">
              <w:rPr>
                <w:rFonts w:ascii="Times New Roman" w:eastAsia="Arial" w:hAnsi="Times New Roman" w:cs="Times New Roman"/>
                <w:b/>
                <w:bCs/>
                <w:spacing w:val="1"/>
                <w:w w:val="102"/>
                <w:sz w:val="19"/>
                <w:szCs w:val="19"/>
              </w:rPr>
              <w:t>Subawards</w:t>
            </w:r>
            <w:proofErr w:type="spellEnd"/>
            <w:r w:rsidRPr="005E5EDA">
              <w:rPr>
                <w:rFonts w:ascii="Times New Roman" w:eastAsia="Arial" w:hAnsi="Times New Roman" w:cs="Times New Roman"/>
                <w:b/>
                <w:bCs/>
                <w:spacing w:val="1"/>
                <w:w w:val="102"/>
                <w:sz w:val="19"/>
                <w:szCs w:val="19"/>
              </w:rPr>
              <w:t>:</w:t>
            </w:r>
          </w:p>
        </w:tc>
      </w:tr>
      <w:tr w:rsidR="005E5EDA" w:rsidRPr="005E5EDA" w:rsidTr="008F57C2">
        <w:trPr>
          <w:trHeight w:hRule="exact" w:val="1595"/>
        </w:trPr>
        <w:tc>
          <w:tcPr>
            <w:tcW w:w="9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5EDA" w:rsidRPr="005E5EDA" w:rsidRDefault="005E5EDA" w:rsidP="005E5EDA">
            <w:pPr>
              <w:spacing w:before="1" w:after="0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E5EDA" w:rsidRPr="005E5EDA" w:rsidRDefault="005E5EDA" w:rsidP="005E5EDA">
            <w:pPr>
              <w:tabs>
                <w:tab w:val="left" w:pos="640"/>
              </w:tabs>
              <w:spacing w:after="0" w:line="255" w:lineRule="auto"/>
              <w:ind w:left="644" w:right="726" w:hanging="540"/>
              <w:rPr>
                <w:rFonts w:ascii="Times New Roman" w:eastAsia="Arial" w:hAnsi="Times New Roman" w:cs="Times New Roman"/>
                <w:sz w:val="19"/>
                <w:szCs w:val="19"/>
              </w:rPr>
            </w:pPr>
            <w:r w:rsidRPr="005E5EDA">
              <w:rPr>
                <w:rFonts w:ascii="Times New Roman" w:eastAsia="Arial" w:hAnsi="Times New Roman" w:cs="Times New Roman"/>
                <w:b/>
                <w:bCs/>
                <w:spacing w:val="-6"/>
                <w:sz w:val="19"/>
                <w:szCs w:val="19"/>
              </w:rPr>
              <w:t>9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.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-50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ab/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3"/>
                <w:sz w:val="19"/>
                <w:szCs w:val="19"/>
              </w:rPr>
              <w:t>Name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,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8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3"/>
                <w:sz w:val="19"/>
                <w:szCs w:val="19"/>
              </w:rPr>
              <w:t>Address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,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3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3"/>
                <w:sz w:val="19"/>
                <w:szCs w:val="19"/>
              </w:rPr>
              <w:t>Telephon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e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6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3"/>
                <w:sz w:val="19"/>
                <w:szCs w:val="19"/>
              </w:rPr>
              <w:t>Number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,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2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3"/>
                <w:sz w:val="19"/>
                <w:szCs w:val="19"/>
              </w:rPr>
              <w:t>an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d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4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-12"/>
                <w:sz w:val="19"/>
                <w:szCs w:val="19"/>
              </w:rPr>
              <w:t>E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-5"/>
                <w:sz w:val="19"/>
                <w:szCs w:val="19"/>
              </w:rPr>
              <w:t>-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mai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l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0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Addres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s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4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o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f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3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th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e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5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Awarding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7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 xml:space="preserve">Contracting/Agreement Officer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2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and/o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r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2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th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e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6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Contracting/Agreement  Officer ’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s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5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Representativ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e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37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(an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d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8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sz w:val="19"/>
                <w:szCs w:val="19"/>
              </w:rPr>
              <w:t>othe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r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19"/>
                <w:sz w:val="19"/>
                <w:szCs w:val="19"/>
              </w:rPr>
              <w:t xml:space="preserve"> 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2"/>
                <w:w w:val="102"/>
                <w:sz w:val="19"/>
                <w:szCs w:val="19"/>
              </w:rPr>
              <w:t>referenc</w:t>
            </w:r>
            <w:r w:rsidRPr="005E5EDA">
              <w:rPr>
                <w:rFonts w:ascii="Times New Roman" w:eastAsia="Arial" w:hAnsi="Times New Roman" w:cs="Times New Roman"/>
                <w:b/>
                <w:bCs/>
                <w:sz w:val="19"/>
                <w:szCs w:val="19"/>
              </w:rPr>
              <w:t>es as applic</w:t>
            </w:r>
            <w:r w:rsidRPr="005E5EDA">
              <w:rPr>
                <w:rFonts w:ascii="Times New Roman" w:eastAsia="Arial" w:hAnsi="Times New Roman" w:cs="Times New Roman"/>
                <w:b/>
                <w:bCs/>
                <w:spacing w:val="3"/>
                <w:w w:val="102"/>
                <w:sz w:val="19"/>
                <w:szCs w:val="19"/>
              </w:rPr>
              <w:t>able):</w:t>
            </w:r>
          </w:p>
        </w:tc>
      </w:tr>
    </w:tbl>
    <w:p w:rsidR="005E5EDA" w:rsidRPr="005E5EDA" w:rsidRDefault="005E5EDA" w:rsidP="005E5EDA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0"/>
        </w:rPr>
      </w:pPr>
    </w:p>
    <w:p w:rsidR="005E5EDA" w:rsidRDefault="005E5EDA"/>
    <w:sectPr w:rsidR="005E5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1185E">
      <w:pPr>
        <w:spacing w:after="0" w:line="240" w:lineRule="auto"/>
      </w:pPr>
      <w:r>
        <w:separator/>
      </w:r>
    </w:p>
  </w:endnote>
  <w:endnote w:type="continuationSeparator" w:id="0">
    <w:p w:rsidR="00000000" w:rsidRDefault="00911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1185E">
      <w:pPr>
        <w:spacing w:after="0" w:line="240" w:lineRule="auto"/>
      </w:pPr>
      <w:r>
        <w:separator/>
      </w:r>
    </w:p>
  </w:footnote>
  <w:footnote w:type="continuationSeparator" w:id="0">
    <w:p w:rsidR="00000000" w:rsidRDefault="009118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EDA"/>
    <w:rsid w:val="001722C5"/>
    <w:rsid w:val="00574E1F"/>
    <w:rsid w:val="005E5EDA"/>
    <w:rsid w:val="00775F48"/>
    <w:rsid w:val="0091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6A1D485A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USAID2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Ricot, Sandra (HAITI/OAA)</dc:creator>
  <cp:lastModifiedBy>Ricot, Sandra (HAITI/OAA)</cp:lastModifiedBy>
  <cp:revision>2</cp:revision>
  <dcterms:created xsi:type="dcterms:W3CDTF">2018-08-01T20:52:00Z</dcterms:created>
  <dcterms:modified xsi:type="dcterms:W3CDTF">2018-08-01T20:52:00Z</dcterms:modified>
</cp:coreProperties>
</file>