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BEF" w:rsidRDefault="002224B9" w:rsidP="00A25CE6">
      <w:pPr>
        <w:spacing w:after="0" w:line="240" w:lineRule="auto"/>
        <w:jc w:val="center"/>
        <w:rPr>
          <w:b/>
        </w:rPr>
      </w:pPr>
      <w:r>
        <w:rPr>
          <w:b/>
        </w:rPr>
        <w:t>ARTS ENVOY</w:t>
      </w:r>
      <w:r w:rsidR="00006943">
        <w:rPr>
          <w:b/>
        </w:rPr>
        <w:t xml:space="preserve"> PROJECT P</w:t>
      </w:r>
      <w:r w:rsidR="00A25CE6">
        <w:rPr>
          <w:b/>
        </w:rPr>
        <w:t>ROPOSAL</w:t>
      </w:r>
      <w:r w:rsidR="00006943">
        <w:rPr>
          <w:b/>
        </w:rPr>
        <w:t xml:space="preserve"> </w:t>
      </w:r>
      <w:r w:rsidR="00736021">
        <w:rPr>
          <w:b/>
        </w:rPr>
        <w:t>TEMPLATE</w:t>
      </w:r>
    </w:p>
    <w:p w:rsidR="00A25CE6" w:rsidRDefault="00A25CE6" w:rsidP="00A25CE6">
      <w:pPr>
        <w:spacing w:after="0" w:line="240" w:lineRule="auto"/>
        <w:jc w:val="center"/>
        <w:rPr>
          <w:b/>
        </w:rPr>
      </w:pPr>
      <w:r>
        <w:rPr>
          <w:b/>
        </w:rPr>
        <w:t>CULTURAL PROGRAMS DIVISION</w:t>
      </w:r>
    </w:p>
    <w:p w:rsidR="00A25CE6" w:rsidRDefault="00A25CE6" w:rsidP="00A25CE6">
      <w:pPr>
        <w:spacing w:after="0" w:line="240" w:lineRule="auto"/>
        <w:jc w:val="center"/>
        <w:rPr>
          <w:b/>
        </w:rPr>
      </w:pPr>
      <w:r>
        <w:rPr>
          <w:b/>
        </w:rPr>
        <w:t>BUREAU OF EDUCATIONAL AND CULTURAL AFFAIRS</w:t>
      </w:r>
    </w:p>
    <w:p w:rsidR="00A25CE6" w:rsidRPr="002224B9" w:rsidRDefault="00A25CE6" w:rsidP="00A25CE6">
      <w:pPr>
        <w:spacing w:after="0" w:line="240" w:lineRule="auto"/>
        <w:jc w:val="center"/>
        <w:rPr>
          <w:b/>
        </w:rPr>
      </w:pPr>
    </w:p>
    <w:p w:rsidR="006E5290" w:rsidRPr="002224B9" w:rsidRDefault="00A25CE6" w:rsidP="00A25CE6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</w:rPr>
      </w:pPr>
      <w:r>
        <w:rPr>
          <w:b/>
        </w:rPr>
        <w:t>Post Name</w:t>
      </w:r>
      <w:r w:rsidR="005B5BEF" w:rsidRPr="002224B9">
        <w:rPr>
          <w:b/>
        </w:rPr>
        <w:t>:</w:t>
      </w:r>
      <w:r w:rsidR="00D75302">
        <w:rPr>
          <w:b/>
        </w:rPr>
        <w:t xml:space="preserve">  </w:t>
      </w:r>
      <w:r w:rsidR="00224D8D">
        <w:rPr>
          <w:b/>
        </w:rPr>
        <w:tab/>
      </w:r>
      <w:r w:rsidR="00D75302">
        <w:t>Lusaka</w:t>
      </w:r>
      <w:r w:rsidR="005B5BEF" w:rsidRPr="002224B9">
        <w:rPr>
          <w:b/>
        </w:rPr>
        <w:br/>
      </w:r>
    </w:p>
    <w:p w:rsidR="001F43B0" w:rsidRPr="00AA0BE6" w:rsidRDefault="00E91625" w:rsidP="001F43B0">
      <w:pPr>
        <w:pStyle w:val="ListParagraph"/>
        <w:numPr>
          <w:ilvl w:val="0"/>
          <w:numId w:val="1"/>
        </w:numPr>
        <w:spacing w:after="0" w:line="240" w:lineRule="auto"/>
        <w:ind w:left="360"/>
      </w:pPr>
      <w:r w:rsidRPr="002224B9">
        <w:rPr>
          <w:b/>
        </w:rPr>
        <w:t>Project Title</w:t>
      </w:r>
      <w:r w:rsidR="005B5BEF" w:rsidRPr="002224B9">
        <w:rPr>
          <w:b/>
        </w:rPr>
        <w:t>:</w:t>
      </w:r>
      <w:r w:rsidR="00D75302">
        <w:rPr>
          <w:b/>
        </w:rPr>
        <w:t xml:space="preserve">  </w:t>
      </w:r>
      <w:r w:rsidR="00CF3F03">
        <w:rPr>
          <w:b/>
        </w:rPr>
        <w:tab/>
      </w:r>
      <w:r w:rsidR="001F43B0">
        <w:t>Youth Stepping T</w:t>
      </w:r>
      <w:r w:rsidR="00AA0BE6">
        <w:t xml:space="preserve">owards an AIDS-Free 2020 </w:t>
      </w:r>
    </w:p>
    <w:p w:rsidR="00E91625" w:rsidRPr="00AA0BE6" w:rsidRDefault="00E91625" w:rsidP="00CF3F03">
      <w:pPr>
        <w:spacing w:after="0" w:line="240" w:lineRule="auto"/>
        <w:ind w:left="1440" w:firstLine="720"/>
      </w:pPr>
    </w:p>
    <w:p w:rsidR="00A25CE6" w:rsidRDefault="006E7A7B" w:rsidP="006A3215">
      <w:pPr>
        <w:pStyle w:val="ListParagraph"/>
        <w:numPr>
          <w:ilvl w:val="0"/>
          <w:numId w:val="1"/>
        </w:numPr>
        <w:spacing w:after="0" w:line="240" w:lineRule="auto"/>
        <w:ind w:left="360"/>
      </w:pPr>
      <w:r w:rsidRPr="00DA2B8D">
        <w:rPr>
          <w:b/>
        </w:rPr>
        <w:t>Proposed Dates</w:t>
      </w:r>
      <w:r w:rsidR="00805F5F">
        <w:rPr>
          <w:b/>
        </w:rPr>
        <w:t>:</w:t>
      </w:r>
      <w:r w:rsidRPr="00DA2B8D">
        <w:rPr>
          <w:b/>
        </w:rPr>
        <w:t xml:space="preserve"> </w:t>
      </w:r>
      <w:r w:rsidR="00374B73">
        <w:tab/>
        <w:t>September 8-14, 2019</w:t>
      </w:r>
    </w:p>
    <w:p w:rsidR="00DA2B8D" w:rsidRPr="00DA2CD1" w:rsidRDefault="00DA2B8D" w:rsidP="00DA2B8D">
      <w:pPr>
        <w:spacing w:after="0" w:line="240" w:lineRule="auto"/>
      </w:pPr>
    </w:p>
    <w:p w:rsidR="00A25CE6" w:rsidRPr="002224B9" w:rsidRDefault="00A25CE6" w:rsidP="00A25CE6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rPr>
          <w:b/>
        </w:rPr>
        <w:t xml:space="preserve">U.S. </w:t>
      </w:r>
      <w:r w:rsidR="00805F5F">
        <w:rPr>
          <w:b/>
        </w:rPr>
        <w:t>Artist or Arts Group:</w:t>
      </w:r>
    </w:p>
    <w:p w:rsidR="00A25CE6" w:rsidRDefault="00A25CE6" w:rsidP="00A25CE6">
      <w:pPr>
        <w:pStyle w:val="ListParagraph"/>
        <w:numPr>
          <w:ilvl w:val="1"/>
          <w:numId w:val="1"/>
        </w:numPr>
        <w:spacing w:after="0" w:line="240" w:lineRule="auto"/>
        <w:ind w:left="720"/>
      </w:pPr>
      <w:r w:rsidRPr="002224B9">
        <w:rPr>
          <w:b/>
        </w:rPr>
        <w:t>Name(s):</w:t>
      </w:r>
      <w:r w:rsidR="00435245">
        <w:t xml:space="preserve">   Step </w:t>
      </w:r>
      <w:proofErr w:type="spellStart"/>
      <w:r w:rsidR="00435245">
        <w:t>Afrika</w:t>
      </w:r>
      <w:proofErr w:type="spellEnd"/>
      <w:r w:rsidR="00435245">
        <w:t>!</w:t>
      </w:r>
    </w:p>
    <w:p w:rsidR="00A25CE6" w:rsidRPr="002224B9" w:rsidRDefault="00A25CE6" w:rsidP="00A25CE6">
      <w:pPr>
        <w:pStyle w:val="ListParagraph"/>
        <w:numPr>
          <w:ilvl w:val="1"/>
          <w:numId w:val="1"/>
        </w:numPr>
        <w:spacing w:after="0" w:line="240" w:lineRule="auto"/>
        <w:ind w:left="720"/>
      </w:pPr>
      <w:r>
        <w:rPr>
          <w:b/>
          <w:bCs/>
        </w:rPr>
        <w:t>Artist contact information:</w:t>
      </w:r>
      <w:r w:rsidR="00435245">
        <w:rPr>
          <w:b/>
          <w:bCs/>
        </w:rPr>
        <w:t xml:space="preserve">  </w:t>
      </w:r>
      <w:r w:rsidR="00435245" w:rsidRPr="00435245">
        <w:rPr>
          <w:bCs/>
        </w:rPr>
        <w:t>info@stepafrika.rog</w:t>
      </w:r>
    </w:p>
    <w:p w:rsidR="00696F4E" w:rsidRPr="00696F4E" w:rsidRDefault="00A25CE6" w:rsidP="008D33FA">
      <w:pPr>
        <w:pStyle w:val="ListParagraph"/>
        <w:numPr>
          <w:ilvl w:val="1"/>
          <w:numId w:val="1"/>
        </w:numPr>
        <w:spacing w:after="0" w:line="240" w:lineRule="auto"/>
        <w:ind w:left="720"/>
      </w:pPr>
      <w:r w:rsidRPr="002224B9">
        <w:rPr>
          <w:b/>
        </w:rPr>
        <w:t>Evidence of Artistic Talent:</w:t>
      </w:r>
      <w:r w:rsidR="00435245">
        <w:rPr>
          <w:b/>
        </w:rPr>
        <w:t xml:space="preserve">  </w:t>
      </w:r>
    </w:p>
    <w:p w:rsidR="00415D03" w:rsidRDefault="008D33FA" w:rsidP="00696F4E">
      <w:pPr>
        <w:pStyle w:val="ListParagraph"/>
        <w:numPr>
          <w:ilvl w:val="0"/>
          <w:numId w:val="8"/>
        </w:numPr>
        <w:spacing w:after="0" w:line="240" w:lineRule="auto"/>
      </w:pPr>
      <w:r w:rsidRPr="008D33FA">
        <w:t xml:space="preserve">Step </w:t>
      </w:r>
      <w:proofErr w:type="spellStart"/>
      <w:r w:rsidRPr="008D33FA">
        <w:t>Afrika</w:t>
      </w:r>
      <w:proofErr w:type="spellEnd"/>
      <w:r w:rsidRPr="008D33FA">
        <w:t xml:space="preserve">! </w:t>
      </w:r>
      <w:proofErr w:type="gramStart"/>
      <w:r w:rsidR="00415D03">
        <w:t>p</w:t>
      </w:r>
      <w:r>
        <w:t>erformed</w:t>
      </w:r>
      <w:proofErr w:type="gramEnd"/>
      <w:r w:rsidRPr="008D33FA">
        <w:t xml:space="preserve"> at the White House for President Barack Obama and the First Lady, headlining their </w:t>
      </w:r>
      <w:hyperlink r:id="rId8" w:history="1">
        <w:r w:rsidRPr="008D33FA">
          <w:rPr>
            <w:rStyle w:val="Hyperlink"/>
          </w:rPr>
          <w:t>Presidential Black History Month Reception</w:t>
        </w:r>
      </w:hyperlink>
      <w:r w:rsidR="00415D03">
        <w:t xml:space="preserve">.  </w:t>
      </w:r>
    </w:p>
    <w:p w:rsidR="008D33FA" w:rsidRDefault="00415D03" w:rsidP="00415D03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Step </w:t>
      </w:r>
      <w:proofErr w:type="spellStart"/>
      <w:r>
        <w:t>Afrika</w:t>
      </w:r>
      <w:proofErr w:type="spellEnd"/>
      <w:r>
        <w:t xml:space="preserve">! </w:t>
      </w:r>
      <w:proofErr w:type="gramStart"/>
      <w:r>
        <w:t>features</w:t>
      </w:r>
      <w:proofErr w:type="gramEnd"/>
      <w:r w:rsidR="008D33FA" w:rsidRPr="008D33FA">
        <w:t xml:space="preserve"> prominently at the Smithsonian’s new National Muse</w:t>
      </w:r>
      <w:r w:rsidR="00686262">
        <w:t>um of African-American History and</w:t>
      </w:r>
      <w:r w:rsidR="008D33FA" w:rsidRPr="008D33FA">
        <w:t xml:space="preserve"> Culture with the world’s first stepping interactive</w:t>
      </w:r>
      <w:r w:rsidR="008D33FA" w:rsidRPr="00696F4E">
        <w:rPr>
          <w:b/>
        </w:rPr>
        <w:t>.</w:t>
      </w:r>
      <w:r w:rsidR="000E14EE" w:rsidRPr="00696F4E">
        <w:rPr>
          <w:b/>
        </w:rPr>
        <w:t xml:space="preserve">  </w:t>
      </w:r>
      <w:r w:rsidR="000E14EE">
        <w:t>They have received Mayor</w:t>
      </w:r>
      <w:r w:rsidR="00686262">
        <w:t>’</w:t>
      </w:r>
      <w:r w:rsidR="000E14EE">
        <w:t>s Arts Awards, Metro DC Dance Awards, and other recognitions.</w:t>
      </w:r>
    </w:p>
    <w:p w:rsidR="00A25CE6" w:rsidRPr="00A25CE6" w:rsidRDefault="008D33FA" w:rsidP="008D33FA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More info about the group can be found here: </w:t>
      </w:r>
      <w:hyperlink r:id="rId9" w:history="1">
        <w:r w:rsidR="00435245" w:rsidRPr="00435245">
          <w:rPr>
            <w:rStyle w:val="Hyperlink"/>
          </w:rPr>
          <w:t>https://www.youtube.com/watch?v=8xQYr6P_qBc&amp;feature=youtu.be</w:t>
        </w:r>
      </w:hyperlink>
    </w:p>
    <w:p w:rsidR="006E7A7B" w:rsidRPr="003275DB" w:rsidRDefault="006E7A7B" w:rsidP="00A25CE6">
      <w:pPr>
        <w:pStyle w:val="ListParagraph"/>
        <w:spacing w:after="0" w:line="240" w:lineRule="auto"/>
        <w:ind w:left="360"/>
        <w:rPr>
          <w:b/>
        </w:rPr>
      </w:pPr>
    </w:p>
    <w:p w:rsidR="00805F5F" w:rsidRPr="00696F4E" w:rsidRDefault="006E7A7B" w:rsidP="00415D03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rPr>
          <w:b/>
        </w:rPr>
        <w:t>Strategic Goal/Policy Connection:</w:t>
      </w:r>
      <w:r w:rsidR="00127BD3">
        <w:rPr>
          <w:b/>
        </w:rPr>
        <w:t xml:space="preserve">  </w:t>
      </w:r>
    </w:p>
    <w:p w:rsidR="00696F4E" w:rsidRPr="00805F5F" w:rsidRDefault="00696F4E" w:rsidP="00696F4E">
      <w:pPr>
        <w:pStyle w:val="ListParagraph"/>
        <w:spacing w:after="0" w:line="240" w:lineRule="auto"/>
        <w:ind w:left="360"/>
      </w:pPr>
      <w:r w:rsidRPr="00696F4E">
        <w:rPr>
          <w:bCs/>
        </w:rPr>
        <w:t xml:space="preserve">This program builds upon our 2018 American Film Showcase program centered on the film </w:t>
      </w:r>
      <w:r w:rsidR="00FE5EBA">
        <w:rPr>
          <w:bCs/>
          <w:i/>
        </w:rPr>
        <w:t>Step</w:t>
      </w:r>
      <w:r w:rsidRPr="00696F4E">
        <w:rPr>
          <w:bCs/>
          <w:i/>
        </w:rPr>
        <w:t xml:space="preserve"> </w:t>
      </w:r>
      <w:r w:rsidRPr="00696F4E">
        <w:rPr>
          <w:bCs/>
        </w:rPr>
        <w:t>and how young people, through stepping, can work together to effect change in their homes and communities.</w:t>
      </w:r>
    </w:p>
    <w:p w:rsidR="00A25CE6" w:rsidRDefault="00805F5F" w:rsidP="00805F5F">
      <w:pPr>
        <w:spacing w:after="0" w:line="240" w:lineRule="auto"/>
        <w:ind w:left="360"/>
      </w:pPr>
      <w:r w:rsidRPr="00805F5F">
        <w:t>Promoting health of Zambian people is among post’s primary ICS goals and accounts for 8</w:t>
      </w:r>
      <w:r w:rsidR="00FE5EBA">
        <w:t>5</w:t>
      </w:r>
      <w:r w:rsidRPr="00805F5F">
        <w:t xml:space="preserve"> percent of foreign assistance to Zambia each year.  Post, through PEPFAR, is leading an ending AIDS campaign with a goal of reaching HIV epidemic control in Zambia by 2020. Our Arts Envoy program with Step </w:t>
      </w:r>
      <w:proofErr w:type="spellStart"/>
      <w:r w:rsidRPr="00805F5F">
        <w:t>Afrika</w:t>
      </w:r>
      <w:proofErr w:type="spellEnd"/>
      <w:r w:rsidRPr="00805F5F">
        <w:t xml:space="preserve">! </w:t>
      </w:r>
      <w:proofErr w:type="gramStart"/>
      <w:r w:rsidRPr="00805F5F">
        <w:t>will</w:t>
      </w:r>
      <w:proofErr w:type="gramEnd"/>
      <w:r w:rsidRPr="00805F5F">
        <w:t xml:space="preserve"> encourage youth to access HIV services, which include testing and treatment.  This activity addresses ICS Mission Goal #3:  “Zambia Increases Its Human Capital through Improved Health and Education.”  </w:t>
      </w:r>
    </w:p>
    <w:p w:rsidR="00805F5F" w:rsidRPr="00DA2CD1" w:rsidRDefault="00805F5F" w:rsidP="00A25CE6">
      <w:pPr>
        <w:pStyle w:val="ListParagraph"/>
        <w:spacing w:after="0" w:line="240" w:lineRule="auto"/>
      </w:pPr>
    </w:p>
    <w:p w:rsidR="00805F5F" w:rsidRPr="00805F5F" w:rsidRDefault="00A25CE6" w:rsidP="00FE5EBA">
      <w:pPr>
        <w:pStyle w:val="ListParagraph"/>
        <w:numPr>
          <w:ilvl w:val="0"/>
          <w:numId w:val="1"/>
        </w:numPr>
        <w:spacing w:after="0" w:line="240" w:lineRule="auto"/>
        <w:ind w:left="360"/>
      </w:pPr>
      <w:r w:rsidRPr="00805F5F">
        <w:rPr>
          <w:b/>
        </w:rPr>
        <w:t>Project Descrip</w:t>
      </w:r>
      <w:r w:rsidR="00805F5F">
        <w:rPr>
          <w:b/>
        </w:rPr>
        <w:t>tion and Schedule of Activities:</w:t>
      </w:r>
    </w:p>
    <w:p w:rsidR="00805F5F" w:rsidRPr="00805F5F" w:rsidRDefault="00805F5F" w:rsidP="00FE5EBA">
      <w:pPr>
        <w:spacing w:after="0" w:line="240" w:lineRule="auto"/>
        <w:ind w:left="360"/>
        <w:rPr>
          <w:bCs/>
        </w:rPr>
      </w:pPr>
      <w:r w:rsidRPr="00805F5F">
        <w:rPr>
          <w:bCs/>
        </w:rPr>
        <w:t xml:space="preserve">Young people at colleges, universities, and within communities are reluctant to know their HIV status and access other HIV services, including HIV prevention services.  Innovative approaches to reaching youth </w:t>
      </w:r>
      <w:proofErr w:type="gramStart"/>
      <w:r w:rsidRPr="00805F5F">
        <w:rPr>
          <w:bCs/>
        </w:rPr>
        <w:t>are needed</w:t>
      </w:r>
      <w:proofErr w:type="gramEnd"/>
      <w:r w:rsidRPr="00805F5F">
        <w:rPr>
          <w:bCs/>
        </w:rPr>
        <w:t xml:space="preserve">.  The Arts Envoy program with Step </w:t>
      </w:r>
      <w:proofErr w:type="spellStart"/>
      <w:r w:rsidRPr="00805F5F">
        <w:rPr>
          <w:bCs/>
        </w:rPr>
        <w:t>Afrika</w:t>
      </w:r>
      <w:proofErr w:type="spellEnd"/>
      <w:r w:rsidRPr="00805F5F">
        <w:rPr>
          <w:bCs/>
        </w:rPr>
        <w:t xml:space="preserve">! </w:t>
      </w:r>
      <w:proofErr w:type="gramStart"/>
      <w:r w:rsidRPr="00805F5F">
        <w:rPr>
          <w:bCs/>
        </w:rPr>
        <w:t>offers</w:t>
      </w:r>
      <w:proofErr w:type="gramEnd"/>
      <w:r w:rsidRPr="00805F5F">
        <w:rPr>
          <w:bCs/>
        </w:rPr>
        <w:t xml:space="preserve"> a fun and effective way to reach out to these vulnerable youth.  Post will </w:t>
      </w:r>
      <w:proofErr w:type="gramStart"/>
      <w:r w:rsidRPr="00805F5F">
        <w:rPr>
          <w:bCs/>
        </w:rPr>
        <w:t>partner</w:t>
      </w:r>
      <w:proofErr w:type="gramEnd"/>
      <w:r w:rsidRPr="00805F5F">
        <w:rPr>
          <w:bCs/>
        </w:rPr>
        <w:t xml:space="preserve"> with PEPFAR and other stakeholders to promote HIV services at workshops and events.  Activities will take place in Lusaka and Central Province on September 8-14, 2019.  </w:t>
      </w:r>
    </w:p>
    <w:p w:rsidR="00805F5F" w:rsidRPr="00805F5F" w:rsidRDefault="00805F5F" w:rsidP="00FE5EBA">
      <w:pPr>
        <w:spacing w:after="0" w:line="240" w:lineRule="auto"/>
        <w:ind w:firstLine="360"/>
        <w:rPr>
          <w:bCs/>
        </w:rPr>
      </w:pPr>
      <w:r w:rsidRPr="00805F5F">
        <w:rPr>
          <w:bCs/>
        </w:rPr>
        <w:t xml:space="preserve">Our target audience will include the following:  </w:t>
      </w:r>
    </w:p>
    <w:p w:rsidR="00805F5F" w:rsidRPr="00805F5F" w:rsidRDefault="00805F5F" w:rsidP="00FE5EBA">
      <w:pPr>
        <w:pStyle w:val="ListParagraph"/>
        <w:numPr>
          <w:ilvl w:val="0"/>
          <w:numId w:val="4"/>
        </w:numPr>
        <w:spacing w:after="0" w:line="240" w:lineRule="auto"/>
        <w:rPr>
          <w:bCs/>
        </w:rPr>
      </w:pPr>
      <w:r w:rsidRPr="00805F5F">
        <w:rPr>
          <w:bCs/>
        </w:rPr>
        <w:t>High risk youth between 15-30 years old; and</w:t>
      </w:r>
    </w:p>
    <w:p w:rsidR="00805F5F" w:rsidRPr="00805F5F" w:rsidRDefault="00805F5F" w:rsidP="00FE5EBA">
      <w:pPr>
        <w:pStyle w:val="ListParagraph"/>
        <w:numPr>
          <w:ilvl w:val="0"/>
          <w:numId w:val="4"/>
        </w:numPr>
        <w:spacing w:after="0" w:line="240" w:lineRule="auto"/>
        <w:rPr>
          <w:bCs/>
        </w:rPr>
      </w:pPr>
      <w:r w:rsidRPr="00805F5F">
        <w:rPr>
          <w:bCs/>
        </w:rPr>
        <w:t>High school, college, and university students</w:t>
      </w:r>
      <w:r w:rsidR="00FE5EBA">
        <w:rPr>
          <w:bCs/>
        </w:rPr>
        <w:t>.</w:t>
      </w:r>
    </w:p>
    <w:p w:rsidR="00805F5F" w:rsidRPr="00805F5F" w:rsidRDefault="00805F5F" w:rsidP="00FE5EBA">
      <w:pPr>
        <w:pStyle w:val="ListParagraph"/>
        <w:spacing w:after="0" w:line="240" w:lineRule="auto"/>
        <w:rPr>
          <w:bCs/>
        </w:rPr>
      </w:pPr>
    </w:p>
    <w:p w:rsidR="00805F5F" w:rsidRPr="00805F5F" w:rsidRDefault="00805F5F" w:rsidP="00FE5EBA">
      <w:pPr>
        <w:pStyle w:val="ListParagraph"/>
        <w:spacing w:after="0" w:line="240" w:lineRule="auto"/>
        <w:rPr>
          <w:bCs/>
        </w:rPr>
      </w:pPr>
      <w:r w:rsidRPr="00805F5F">
        <w:t>Activities will include the following:</w:t>
      </w:r>
    </w:p>
    <w:p w:rsidR="00805F5F" w:rsidRPr="00805F5F" w:rsidRDefault="00805F5F" w:rsidP="00FE5EBA">
      <w:pPr>
        <w:pStyle w:val="ListParagraph"/>
        <w:numPr>
          <w:ilvl w:val="0"/>
          <w:numId w:val="3"/>
        </w:numPr>
        <w:spacing w:after="0" w:line="240" w:lineRule="auto"/>
      </w:pPr>
      <w:r w:rsidRPr="00805F5F">
        <w:t>Dance workshops at high schools, colleges, and universities;</w:t>
      </w:r>
    </w:p>
    <w:p w:rsidR="00805F5F" w:rsidRPr="00805F5F" w:rsidRDefault="00805F5F" w:rsidP="00FE5EBA">
      <w:pPr>
        <w:pStyle w:val="ListParagraph"/>
        <w:numPr>
          <w:ilvl w:val="0"/>
          <w:numId w:val="3"/>
        </w:numPr>
        <w:spacing w:after="0" w:line="240" w:lineRule="auto"/>
      </w:pPr>
      <w:r w:rsidRPr="00805F5F">
        <w:t>Masterclasses with artists and enthusiasts on messaging for good health;</w:t>
      </w:r>
    </w:p>
    <w:p w:rsidR="00805F5F" w:rsidRPr="00805F5F" w:rsidRDefault="00805F5F" w:rsidP="00FE5EBA">
      <w:pPr>
        <w:pStyle w:val="ListParagraph"/>
        <w:numPr>
          <w:ilvl w:val="0"/>
          <w:numId w:val="3"/>
        </w:numPr>
        <w:spacing w:after="0" w:line="240" w:lineRule="auto"/>
      </w:pPr>
      <w:r w:rsidRPr="00805F5F">
        <w:t>Public performances with at-risk youth in underserved communities;</w:t>
      </w:r>
    </w:p>
    <w:p w:rsidR="00805F5F" w:rsidRPr="00805F5F" w:rsidRDefault="00805F5F" w:rsidP="00FE5EBA">
      <w:pPr>
        <w:pStyle w:val="ListParagraph"/>
        <w:numPr>
          <w:ilvl w:val="0"/>
          <w:numId w:val="3"/>
        </w:numPr>
        <w:spacing w:after="0" w:line="240" w:lineRule="auto"/>
      </w:pPr>
      <w:r w:rsidRPr="00805F5F">
        <w:t>Public performances at colleges, malls, and other high-density areas; and</w:t>
      </w:r>
    </w:p>
    <w:p w:rsidR="00805F5F" w:rsidRPr="00805F5F" w:rsidRDefault="00805F5F" w:rsidP="00FE5EBA">
      <w:pPr>
        <w:pStyle w:val="ListParagraph"/>
        <w:numPr>
          <w:ilvl w:val="0"/>
          <w:numId w:val="3"/>
        </w:numPr>
        <w:spacing w:after="0" w:line="240" w:lineRule="auto"/>
      </w:pPr>
      <w:r w:rsidRPr="00805F5F">
        <w:t xml:space="preserve">HIV </w:t>
      </w:r>
      <w:r w:rsidR="003A58B4">
        <w:t>screening and treatment initiation on site</w:t>
      </w:r>
      <w:r w:rsidRPr="00805F5F">
        <w:t>.</w:t>
      </w:r>
    </w:p>
    <w:p w:rsidR="006E7A7B" w:rsidRDefault="006E7A7B" w:rsidP="00FE5EBA">
      <w:pPr>
        <w:pStyle w:val="ListParagraph"/>
        <w:spacing w:after="0" w:line="240" w:lineRule="auto"/>
      </w:pPr>
    </w:p>
    <w:p w:rsidR="00805F5F" w:rsidRPr="00DA2CD1" w:rsidRDefault="00805F5F" w:rsidP="00FE5EBA">
      <w:pPr>
        <w:pStyle w:val="ListParagraph"/>
        <w:spacing w:after="0" w:line="240" w:lineRule="auto"/>
      </w:pPr>
    </w:p>
    <w:p w:rsidR="003275DB" w:rsidRPr="00DA2CD1" w:rsidRDefault="006E7A7B" w:rsidP="00FE5EBA">
      <w:pPr>
        <w:pStyle w:val="ListParagraph"/>
        <w:numPr>
          <w:ilvl w:val="0"/>
          <w:numId w:val="1"/>
        </w:numPr>
        <w:spacing w:after="0" w:line="240" w:lineRule="auto"/>
        <w:ind w:left="360"/>
      </w:pPr>
      <w:r w:rsidRPr="002224B9">
        <w:rPr>
          <w:b/>
        </w:rPr>
        <w:t>Target Audience</w:t>
      </w:r>
      <w:r>
        <w:rPr>
          <w:b/>
        </w:rPr>
        <w:t>s</w:t>
      </w:r>
      <w:r w:rsidR="00805F5F">
        <w:rPr>
          <w:b/>
        </w:rPr>
        <w:t xml:space="preserve">: </w:t>
      </w:r>
    </w:p>
    <w:p w:rsidR="006E7A7B" w:rsidRDefault="00431462" w:rsidP="00FE5EBA">
      <w:pPr>
        <w:pStyle w:val="ListParagraph"/>
        <w:numPr>
          <w:ilvl w:val="0"/>
          <w:numId w:val="4"/>
        </w:numPr>
        <w:spacing w:after="0" w:line="240" w:lineRule="auto"/>
      </w:pPr>
      <w:r>
        <w:t>High risk youth between 15-30 years old</w:t>
      </w:r>
      <w:r w:rsidR="00FE5EBA">
        <w:t>; and</w:t>
      </w:r>
    </w:p>
    <w:p w:rsidR="00431462" w:rsidRDefault="00431462" w:rsidP="00FE5EBA">
      <w:pPr>
        <w:pStyle w:val="ListParagraph"/>
        <w:numPr>
          <w:ilvl w:val="0"/>
          <w:numId w:val="4"/>
        </w:numPr>
        <w:spacing w:after="0" w:line="240" w:lineRule="auto"/>
      </w:pPr>
      <w:r>
        <w:lastRenderedPageBreak/>
        <w:t>High school, college</w:t>
      </w:r>
      <w:r w:rsidR="00686262">
        <w:t>,</w:t>
      </w:r>
      <w:r>
        <w:t xml:space="preserve"> and university students</w:t>
      </w:r>
      <w:r w:rsidR="00FE5EBA">
        <w:t>.</w:t>
      </w:r>
    </w:p>
    <w:p w:rsidR="00431462" w:rsidRPr="00DA2CD1" w:rsidRDefault="00431462" w:rsidP="00FE5EBA">
      <w:pPr>
        <w:spacing w:after="0" w:line="240" w:lineRule="auto"/>
      </w:pPr>
    </w:p>
    <w:p w:rsidR="003275DB" w:rsidRPr="00DA2CD1" w:rsidRDefault="00A25CE6" w:rsidP="00FE5EBA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rPr>
          <w:b/>
        </w:rPr>
        <w:t xml:space="preserve">Marketing and </w:t>
      </w:r>
      <w:r w:rsidR="00E91625" w:rsidRPr="002224B9">
        <w:rPr>
          <w:b/>
        </w:rPr>
        <w:t>Media Plan</w:t>
      </w:r>
      <w:r w:rsidR="00376765">
        <w:rPr>
          <w:b/>
        </w:rPr>
        <w:t xml:space="preserve"> </w:t>
      </w:r>
      <w:r w:rsidR="00376765">
        <w:t>(</w:t>
      </w:r>
      <w:r w:rsidR="00376765">
        <w:rPr>
          <w:i/>
        </w:rPr>
        <w:t>Include t</w:t>
      </w:r>
      <w:r w:rsidR="00127BD3">
        <w:rPr>
          <w:i/>
        </w:rPr>
        <w:t>raditional and social media</w:t>
      </w:r>
      <w:r>
        <w:rPr>
          <w:i/>
        </w:rPr>
        <w:t>.</w:t>
      </w:r>
      <w:r w:rsidR="00127BD3">
        <w:rPr>
          <w:i/>
        </w:rPr>
        <w:t>)</w:t>
      </w:r>
      <w:r w:rsidR="00DA2CD1">
        <w:rPr>
          <w:b/>
        </w:rPr>
        <w:t>:</w:t>
      </w:r>
    </w:p>
    <w:p w:rsidR="00431462" w:rsidRDefault="00431462" w:rsidP="00FE5EBA">
      <w:pPr>
        <w:pStyle w:val="ListParagraph"/>
        <w:spacing w:after="0" w:line="240" w:lineRule="auto"/>
        <w:ind w:left="360"/>
      </w:pPr>
      <w:r>
        <w:t>a.</w:t>
      </w:r>
      <w:r>
        <w:tab/>
        <w:t>Press Release:  Post will issue a press release prior to the arrival of the envoys to announce the program.</w:t>
      </w:r>
    </w:p>
    <w:p w:rsidR="00431462" w:rsidRDefault="00431462" w:rsidP="00F218C0">
      <w:pPr>
        <w:pStyle w:val="ListParagraph"/>
        <w:spacing w:after="0" w:line="240" w:lineRule="auto"/>
        <w:ind w:hanging="360"/>
      </w:pPr>
      <w:r>
        <w:t>b.</w:t>
      </w:r>
      <w:r>
        <w:tab/>
        <w:t xml:space="preserve">Social Media:  Post will </w:t>
      </w:r>
      <w:r w:rsidR="00686262">
        <w:t>h</w:t>
      </w:r>
      <w:r>
        <w:t>ighlight the exchange on our lively social media platforms, which have a combined following of over 100,000 followers.</w:t>
      </w:r>
    </w:p>
    <w:p w:rsidR="00F218C0" w:rsidRDefault="00431462" w:rsidP="00FE5EBA">
      <w:pPr>
        <w:pStyle w:val="ListParagraph"/>
        <w:spacing w:after="0" w:line="240" w:lineRule="auto"/>
        <w:ind w:left="360"/>
      </w:pPr>
      <w:proofErr w:type="gramStart"/>
      <w:r>
        <w:t>c</w:t>
      </w:r>
      <w:proofErr w:type="gramEnd"/>
      <w:r>
        <w:t>.</w:t>
      </w:r>
      <w:r>
        <w:tab/>
        <w:t>Facebook Posts:  Post will create daily Facebook posts of clinics and site activities to engage the broader</w:t>
      </w:r>
    </w:p>
    <w:p w:rsidR="00431462" w:rsidRDefault="00431462" w:rsidP="00F218C0">
      <w:pPr>
        <w:pStyle w:val="ListParagraph"/>
        <w:spacing w:after="0" w:line="240" w:lineRule="auto"/>
        <w:ind w:left="360" w:firstLine="360"/>
      </w:pPr>
      <w:proofErr w:type="gramStart"/>
      <w:r>
        <w:t>public</w:t>
      </w:r>
      <w:proofErr w:type="gramEnd"/>
      <w:r>
        <w:t>.</w:t>
      </w:r>
    </w:p>
    <w:p w:rsidR="00F218C0" w:rsidRDefault="00431462" w:rsidP="00FE5EBA">
      <w:pPr>
        <w:pStyle w:val="ListParagraph"/>
        <w:spacing w:after="0" w:line="240" w:lineRule="auto"/>
        <w:ind w:left="360"/>
      </w:pPr>
      <w:r>
        <w:t>d.</w:t>
      </w:r>
      <w:r>
        <w:tab/>
        <w:t>Radio, TV and Print Media Outreach:  PAS</w:t>
      </w:r>
      <w:r w:rsidR="00FE5EBA">
        <w:t xml:space="preserve"> </w:t>
      </w:r>
      <w:r>
        <w:t xml:space="preserve">will coordinate </w:t>
      </w:r>
      <w:r w:rsidR="00686262">
        <w:t xml:space="preserve">advertisements, </w:t>
      </w:r>
      <w:r>
        <w:t>appearances</w:t>
      </w:r>
      <w:r w:rsidR="00686262">
        <w:t>, and interviews</w:t>
      </w:r>
    </w:p>
    <w:p w:rsidR="00E91625" w:rsidRDefault="00686262" w:rsidP="00F218C0">
      <w:pPr>
        <w:pStyle w:val="ListParagraph"/>
        <w:spacing w:after="0" w:line="240" w:lineRule="auto"/>
        <w:ind w:left="360" w:firstLine="360"/>
      </w:pPr>
      <w:proofErr w:type="gramStart"/>
      <w:r>
        <w:t>on</w:t>
      </w:r>
      <w:proofErr w:type="gramEnd"/>
      <w:r>
        <w:t xml:space="preserve"> radio, television</w:t>
      </w:r>
      <w:r w:rsidR="00431462">
        <w:t xml:space="preserve">, and print media.  </w:t>
      </w:r>
    </w:p>
    <w:p w:rsidR="00431462" w:rsidRPr="00DA2CD1" w:rsidRDefault="00431462" w:rsidP="00FE5EBA">
      <w:pPr>
        <w:spacing w:after="0" w:line="240" w:lineRule="auto"/>
      </w:pPr>
    </w:p>
    <w:p w:rsidR="00F62FA0" w:rsidRPr="00DA2CD1" w:rsidRDefault="00E91625" w:rsidP="00FE5EBA">
      <w:pPr>
        <w:pStyle w:val="ListParagraph"/>
        <w:numPr>
          <w:ilvl w:val="0"/>
          <w:numId w:val="1"/>
        </w:numPr>
        <w:spacing w:after="0" w:line="240" w:lineRule="auto"/>
        <w:ind w:left="360"/>
      </w:pPr>
      <w:r w:rsidRPr="002224B9">
        <w:rPr>
          <w:b/>
        </w:rPr>
        <w:t>Proposed Follow-On</w:t>
      </w:r>
      <w:r w:rsidR="003275DB">
        <w:rPr>
          <w:b/>
        </w:rPr>
        <w:t>/Follow-up Activities</w:t>
      </w:r>
      <w:r w:rsidR="005B5BEF" w:rsidRPr="002224B9">
        <w:rPr>
          <w:b/>
        </w:rPr>
        <w:t>:</w:t>
      </w:r>
    </w:p>
    <w:p w:rsidR="00F218C0" w:rsidRDefault="00742302" w:rsidP="00F218C0">
      <w:pPr>
        <w:pStyle w:val="ListParagraph"/>
        <w:numPr>
          <w:ilvl w:val="0"/>
          <w:numId w:val="9"/>
        </w:numPr>
        <w:spacing w:after="0" w:line="240" w:lineRule="auto"/>
        <w:ind w:left="720"/>
      </w:pPr>
      <w:r>
        <w:t xml:space="preserve">PAS will organize speaker programs with USAID, CDC, </w:t>
      </w:r>
      <w:r w:rsidR="0063266A">
        <w:t xml:space="preserve">PEPFAR, </w:t>
      </w:r>
      <w:r>
        <w:t xml:space="preserve">and other </w:t>
      </w:r>
      <w:r w:rsidR="0063266A">
        <w:t>implementing partners</w:t>
      </w:r>
      <w:r>
        <w:t xml:space="preserve"> to conduct </w:t>
      </w:r>
      <w:r w:rsidR="0063266A">
        <w:t xml:space="preserve">HIV </w:t>
      </w:r>
      <w:r>
        <w:t xml:space="preserve">awareness talks at </w:t>
      </w:r>
      <w:r w:rsidR="00F218C0">
        <w:t>colleges and universities, and at the American Spaces.</w:t>
      </w:r>
      <w:r>
        <w:t xml:space="preserve"> </w:t>
      </w:r>
    </w:p>
    <w:p w:rsidR="00F218C0" w:rsidRDefault="00742302" w:rsidP="00F218C0">
      <w:pPr>
        <w:pStyle w:val="ListParagraph"/>
        <w:numPr>
          <w:ilvl w:val="0"/>
          <w:numId w:val="9"/>
        </w:numPr>
        <w:spacing w:after="0" w:line="240" w:lineRule="auto"/>
        <w:ind w:left="720"/>
      </w:pPr>
      <w:r>
        <w:t xml:space="preserve">PAS will also arrange with university radio stations such as Hone FM and UNZA Radio to carry out discussions around HIV testing and prevention.  </w:t>
      </w:r>
    </w:p>
    <w:p w:rsidR="00CF3F03" w:rsidRDefault="0063266A" w:rsidP="00F218C0">
      <w:pPr>
        <w:pStyle w:val="ListParagraph"/>
        <w:numPr>
          <w:ilvl w:val="0"/>
          <w:numId w:val="9"/>
        </w:numPr>
        <w:spacing w:after="0" w:line="240" w:lineRule="auto"/>
        <w:ind w:left="720"/>
      </w:pPr>
      <w:r>
        <w:t>Furthermore,</w:t>
      </w:r>
      <w:r w:rsidR="00742302">
        <w:t xml:space="preserve"> PAS will utilize the ongoing Africa4Her YALI Network campaign against GBV to </w:t>
      </w:r>
      <w:r>
        <w:t xml:space="preserve">raise awareness about how GBV contributes </w:t>
      </w:r>
      <w:r w:rsidR="00F218C0">
        <w:t xml:space="preserve">to the spread of HIV and AIDS. </w:t>
      </w:r>
    </w:p>
    <w:p w:rsidR="00F218C0" w:rsidRDefault="00F218C0" w:rsidP="00F218C0">
      <w:pPr>
        <w:pStyle w:val="ListParagraph"/>
        <w:numPr>
          <w:ilvl w:val="0"/>
          <w:numId w:val="9"/>
        </w:numPr>
        <w:spacing w:after="0" w:line="240" w:lineRule="auto"/>
        <w:ind w:left="720"/>
      </w:pPr>
      <w:r>
        <w:t>Finally, PAS will engage alumni and influencers to take a pledge on HIV prevention and/or encourage testing.</w:t>
      </w:r>
      <w:bookmarkStart w:id="0" w:name="_GoBack"/>
      <w:bookmarkEnd w:id="0"/>
    </w:p>
    <w:p w:rsidR="00742302" w:rsidRPr="00DA2CD1" w:rsidRDefault="00742302" w:rsidP="00FE5EBA">
      <w:pPr>
        <w:spacing w:after="0" w:line="240" w:lineRule="auto"/>
        <w:ind w:left="360"/>
      </w:pPr>
    </w:p>
    <w:p w:rsidR="00CF3F03" w:rsidRDefault="00A25CE6" w:rsidP="00FE5EBA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</w:rPr>
      </w:pPr>
      <w:r>
        <w:rPr>
          <w:b/>
        </w:rPr>
        <w:t>Reporting Plan:</w:t>
      </w:r>
      <w:r w:rsidR="00CF3F03">
        <w:rPr>
          <w:b/>
        </w:rPr>
        <w:t xml:space="preserve">  </w:t>
      </w:r>
    </w:p>
    <w:p w:rsidR="00E91625" w:rsidRDefault="00CF3F03" w:rsidP="00FE5EBA">
      <w:pPr>
        <w:pStyle w:val="ListParagraph"/>
        <w:spacing w:after="0" w:line="240" w:lineRule="auto"/>
        <w:ind w:left="360"/>
      </w:pPr>
      <w:r w:rsidRPr="00CF3F03">
        <w:t>We</w:t>
      </w:r>
      <w:r w:rsidR="00FE5EBA">
        <w:t xml:space="preserve"> will report activities in MAT </w:t>
      </w:r>
      <w:r w:rsidR="00686262">
        <w:t>an</w:t>
      </w:r>
      <w:r w:rsidR="00FE5EBA">
        <w:t>d possibly complete</w:t>
      </w:r>
      <w:r w:rsidR="00686262">
        <w:t xml:space="preserve"> a cable</w:t>
      </w:r>
      <w:r w:rsidRPr="00CF3F03">
        <w:t xml:space="preserve">.  </w:t>
      </w:r>
    </w:p>
    <w:p w:rsidR="00CF3F03" w:rsidRPr="00CF3F03" w:rsidRDefault="00CF3F03" w:rsidP="00FE5EBA">
      <w:pPr>
        <w:pStyle w:val="ListParagraph"/>
        <w:spacing w:after="0" w:line="240" w:lineRule="auto"/>
        <w:ind w:left="360"/>
        <w:rPr>
          <w:b/>
        </w:rPr>
      </w:pPr>
    </w:p>
    <w:p w:rsidR="00E91625" w:rsidRPr="002224B9" w:rsidRDefault="00E91625" w:rsidP="00FE5EBA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</w:rPr>
      </w:pPr>
      <w:r w:rsidRPr="002224B9">
        <w:rPr>
          <w:b/>
        </w:rPr>
        <w:t xml:space="preserve"> Post Contact</w:t>
      </w:r>
    </w:p>
    <w:p w:rsidR="008A2271" w:rsidRPr="008A2271" w:rsidRDefault="008A2271" w:rsidP="00FE5EBA">
      <w:pPr>
        <w:numPr>
          <w:ilvl w:val="0"/>
          <w:numId w:val="5"/>
        </w:numPr>
        <w:spacing w:after="0" w:line="240" w:lineRule="auto"/>
        <w:ind w:left="720"/>
        <w:rPr>
          <w:rStyle w:val="Hyperlink"/>
          <w:color w:val="auto"/>
          <w:u w:val="none"/>
        </w:rPr>
      </w:pPr>
      <w:r w:rsidRPr="00B53B34">
        <w:t xml:space="preserve">PAO </w:t>
      </w:r>
      <w:r>
        <w:t>Sean McIntosh</w:t>
      </w:r>
      <w:r w:rsidRPr="00B53B34">
        <w:t xml:space="preserve">, +260 211 357 242; </w:t>
      </w:r>
      <w:hyperlink r:id="rId10" w:history="1">
        <w:r w:rsidRPr="005667EC">
          <w:rPr>
            <w:rStyle w:val="Hyperlink"/>
          </w:rPr>
          <w:t>McIntoshSJ@state.gov</w:t>
        </w:r>
      </w:hyperlink>
    </w:p>
    <w:p w:rsidR="008A2271" w:rsidRPr="00B53B34" w:rsidRDefault="008A2271" w:rsidP="00FE5EBA">
      <w:pPr>
        <w:numPr>
          <w:ilvl w:val="0"/>
          <w:numId w:val="5"/>
        </w:numPr>
        <w:spacing w:after="0" w:line="240" w:lineRule="auto"/>
        <w:ind w:left="720"/>
      </w:pPr>
      <w:r w:rsidRPr="00B53B34">
        <w:t>Cultural Affairs Specialist Austin Ngoma, +260</w:t>
      </w:r>
      <w:r>
        <w:t xml:space="preserve"> </w:t>
      </w:r>
      <w:r w:rsidRPr="00B53B34">
        <w:t xml:space="preserve">211-357407; </w:t>
      </w:r>
      <w:hyperlink r:id="rId11" w:history="1">
        <w:r w:rsidRPr="00B53B34">
          <w:rPr>
            <w:rStyle w:val="Hyperlink"/>
          </w:rPr>
          <w:t>NgomaA@state.gov</w:t>
        </w:r>
      </w:hyperlink>
    </w:p>
    <w:p w:rsidR="00E91625" w:rsidRPr="008A2271" w:rsidRDefault="00E91625" w:rsidP="00FE5EBA">
      <w:pPr>
        <w:spacing w:after="0" w:line="240" w:lineRule="auto"/>
        <w:ind w:left="360"/>
        <w:rPr>
          <w:b/>
        </w:rPr>
      </w:pPr>
    </w:p>
    <w:p w:rsidR="008A2271" w:rsidRPr="00CF3F03" w:rsidRDefault="005B5BEF" w:rsidP="00FE5EBA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hanging="720"/>
        <w:rPr>
          <w:b/>
        </w:rPr>
      </w:pPr>
      <w:r w:rsidRPr="002224B9">
        <w:rPr>
          <w:b/>
        </w:rPr>
        <w:t>Post Partners/Co-Sponsors</w:t>
      </w:r>
      <w:r w:rsidR="000C431F" w:rsidRPr="002224B9">
        <w:rPr>
          <w:b/>
        </w:rPr>
        <w:t xml:space="preserve"> </w:t>
      </w:r>
      <w:r w:rsidR="000C431F" w:rsidRPr="002224B9">
        <w:rPr>
          <w:i/>
        </w:rPr>
        <w:t>(</w:t>
      </w:r>
      <w:r w:rsidR="00376765">
        <w:rPr>
          <w:i/>
        </w:rPr>
        <w:t>Describe the co-sponsors and d</w:t>
      </w:r>
      <w:r w:rsidR="000C431F" w:rsidRPr="002224B9">
        <w:rPr>
          <w:i/>
        </w:rPr>
        <w:t>etail their financial, administrative, pr</w:t>
      </w:r>
      <w:r w:rsidR="003275DB">
        <w:rPr>
          <w:i/>
        </w:rPr>
        <w:t>ogrammatic</w:t>
      </w:r>
      <w:r w:rsidR="00DA2CD1">
        <w:rPr>
          <w:i/>
        </w:rPr>
        <w:t>,</w:t>
      </w:r>
      <w:r w:rsidR="003275DB">
        <w:rPr>
          <w:i/>
        </w:rPr>
        <w:t xml:space="preserve"> or other commitments</w:t>
      </w:r>
      <w:r w:rsidR="00A25CE6">
        <w:rPr>
          <w:i/>
        </w:rPr>
        <w:t>.</w:t>
      </w:r>
      <w:r w:rsidR="003275DB">
        <w:rPr>
          <w:i/>
        </w:rPr>
        <w:t>)</w:t>
      </w:r>
      <w:r w:rsidR="00DA2CD1">
        <w:rPr>
          <w:b/>
        </w:rPr>
        <w:t>:</w:t>
      </w:r>
    </w:p>
    <w:p w:rsidR="008A2271" w:rsidRPr="008A2271" w:rsidRDefault="008A2271" w:rsidP="00FE5EBA">
      <w:pPr>
        <w:pStyle w:val="ListParagraph"/>
        <w:numPr>
          <w:ilvl w:val="0"/>
          <w:numId w:val="7"/>
        </w:numPr>
        <w:tabs>
          <w:tab w:val="left" w:pos="360"/>
        </w:tabs>
        <w:spacing w:after="0" w:line="240" w:lineRule="auto"/>
      </w:pPr>
      <w:r w:rsidRPr="008A2271">
        <w:t xml:space="preserve">National Arts Council of Zambia </w:t>
      </w:r>
      <w:r w:rsidR="00224D8D">
        <w:t xml:space="preserve">– </w:t>
      </w:r>
      <w:r w:rsidR="00224D8D" w:rsidRPr="00224D8D">
        <w:rPr>
          <w:i/>
        </w:rPr>
        <w:t>clearance certificate,</w:t>
      </w:r>
      <w:r w:rsidR="00224D8D">
        <w:t xml:space="preserve"> </w:t>
      </w:r>
      <w:r w:rsidR="00224D8D">
        <w:rPr>
          <w:i/>
        </w:rPr>
        <w:t>community outreach facilitation</w:t>
      </w:r>
      <w:r w:rsidR="00805F5F">
        <w:rPr>
          <w:i/>
        </w:rPr>
        <w:t>, engagement with dance groups</w:t>
      </w:r>
    </w:p>
    <w:p w:rsidR="008A2271" w:rsidRPr="008A2271" w:rsidRDefault="008A2271" w:rsidP="00FE5EBA">
      <w:pPr>
        <w:pStyle w:val="ListParagraph"/>
        <w:numPr>
          <w:ilvl w:val="0"/>
          <w:numId w:val="7"/>
        </w:numPr>
        <w:tabs>
          <w:tab w:val="left" w:pos="360"/>
        </w:tabs>
        <w:spacing w:after="0" w:line="240" w:lineRule="auto"/>
      </w:pPr>
      <w:r w:rsidRPr="008A2271">
        <w:t>Zambia Association of Musicians</w:t>
      </w:r>
      <w:r w:rsidR="00224D8D">
        <w:t xml:space="preserve"> – </w:t>
      </w:r>
      <w:r w:rsidR="00224D8D" w:rsidRPr="00224D8D">
        <w:rPr>
          <w:i/>
        </w:rPr>
        <w:t>workshops, masterclasses, event promotion</w:t>
      </w:r>
      <w:r w:rsidR="00805F5F">
        <w:rPr>
          <w:i/>
        </w:rPr>
        <w:t xml:space="preserve"> through affiliate artists</w:t>
      </w:r>
    </w:p>
    <w:p w:rsidR="008A2271" w:rsidRPr="008A2271" w:rsidRDefault="008A2271" w:rsidP="00FE5EBA">
      <w:pPr>
        <w:pStyle w:val="ListParagraph"/>
        <w:numPr>
          <w:ilvl w:val="0"/>
          <w:numId w:val="7"/>
        </w:numPr>
        <w:tabs>
          <w:tab w:val="left" w:pos="360"/>
        </w:tabs>
        <w:spacing w:after="0" w:line="240" w:lineRule="auto"/>
      </w:pPr>
      <w:r w:rsidRPr="008A2271">
        <w:t xml:space="preserve">University of Zambia </w:t>
      </w:r>
      <w:r w:rsidR="00224D8D">
        <w:t xml:space="preserve">– </w:t>
      </w:r>
      <w:r w:rsidR="00224D8D" w:rsidRPr="00224D8D">
        <w:rPr>
          <w:i/>
        </w:rPr>
        <w:t>target audiences, event venue</w:t>
      </w:r>
    </w:p>
    <w:p w:rsidR="008A2271" w:rsidRPr="008A2271" w:rsidRDefault="008A2271" w:rsidP="00FE5EBA">
      <w:pPr>
        <w:pStyle w:val="ListParagraph"/>
        <w:numPr>
          <w:ilvl w:val="0"/>
          <w:numId w:val="7"/>
        </w:numPr>
        <w:tabs>
          <w:tab w:val="left" w:pos="360"/>
        </w:tabs>
        <w:spacing w:after="0" w:line="240" w:lineRule="auto"/>
      </w:pPr>
      <w:r w:rsidRPr="008A2271">
        <w:t>National Institute for Public Administration</w:t>
      </w:r>
      <w:r w:rsidR="00224D8D">
        <w:t xml:space="preserve"> – </w:t>
      </w:r>
      <w:r w:rsidR="00805F5F">
        <w:rPr>
          <w:i/>
        </w:rPr>
        <w:t>target audiences, event venue</w:t>
      </w:r>
    </w:p>
    <w:p w:rsidR="008A2271" w:rsidRPr="00805F5F" w:rsidRDefault="008A2271" w:rsidP="00FE5EBA">
      <w:pPr>
        <w:pStyle w:val="ListParagraph"/>
        <w:numPr>
          <w:ilvl w:val="0"/>
          <w:numId w:val="7"/>
        </w:numPr>
        <w:tabs>
          <w:tab w:val="left" w:pos="360"/>
        </w:tabs>
        <w:spacing w:after="0" w:line="240" w:lineRule="auto"/>
      </w:pPr>
      <w:r w:rsidRPr="008A2271">
        <w:t>Evelyn Hone College</w:t>
      </w:r>
      <w:r w:rsidR="00224D8D">
        <w:t xml:space="preserve"> – </w:t>
      </w:r>
      <w:r w:rsidR="00805F5F">
        <w:rPr>
          <w:i/>
        </w:rPr>
        <w:t>target audiences, event venue</w:t>
      </w:r>
    </w:p>
    <w:p w:rsidR="00805F5F" w:rsidRDefault="00805F5F" w:rsidP="00FE5EBA">
      <w:pPr>
        <w:pStyle w:val="ListParagraph"/>
        <w:numPr>
          <w:ilvl w:val="0"/>
          <w:numId w:val="7"/>
        </w:numPr>
        <w:tabs>
          <w:tab w:val="left" w:pos="360"/>
        </w:tabs>
        <w:spacing w:after="0" w:line="240" w:lineRule="auto"/>
      </w:pPr>
      <w:proofErr w:type="spellStart"/>
      <w:r>
        <w:t>Mulungushi</w:t>
      </w:r>
      <w:proofErr w:type="spellEnd"/>
      <w:r>
        <w:t xml:space="preserve"> University – </w:t>
      </w:r>
      <w:r w:rsidRPr="00805F5F">
        <w:rPr>
          <w:i/>
        </w:rPr>
        <w:t>target audiences, event venue</w:t>
      </w:r>
    </w:p>
    <w:p w:rsidR="00686262" w:rsidRDefault="00224D8D" w:rsidP="00FE5EBA">
      <w:pPr>
        <w:pStyle w:val="ListParagraph"/>
        <w:numPr>
          <w:ilvl w:val="0"/>
          <w:numId w:val="7"/>
        </w:numPr>
        <w:tabs>
          <w:tab w:val="left" w:pos="360"/>
        </w:tabs>
        <w:spacing w:after="0" w:line="240" w:lineRule="auto"/>
      </w:pPr>
      <w:r>
        <w:t xml:space="preserve">Resident businesses – </w:t>
      </w:r>
      <w:r w:rsidR="00686262" w:rsidRPr="00224D8D">
        <w:rPr>
          <w:i/>
        </w:rPr>
        <w:t>financial and in-kind contributions, such as lodging (TBD)</w:t>
      </w:r>
    </w:p>
    <w:p w:rsidR="00686262" w:rsidRPr="008A2271" w:rsidRDefault="00686262" w:rsidP="00FE5EBA">
      <w:pPr>
        <w:pStyle w:val="ListParagraph"/>
        <w:tabs>
          <w:tab w:val="left" w:pos="360"/>
        </w:tabs>
        <w:spacing w:after="0" w:line="240" w:lineRule="auto"/>
        <w:ind w:left="1440"/>
      </w:pPr>
    </w:p>
    <w:p w:rsidR="00DA2CD1" w:rsidRPr="00DA2CD1" w:rsidRDefault="00DA2CD1" w:rsidP="00FE5EBA">
      <w:pPr>
        <w:tabs>
          <w:tab w:val="left" w:pos="360"/>
        </w:tabs>
        <w:spacing w:after="0" w:line="240" w:lineRule="auto"/>
      </w:pPr>
    </w:p>
    <w:p w:rsidR="00DA2CD1" w:rsidRDefault="00DA2CD1" w:rsidP="00FE5EBA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hanging="720"/>
        <w:rPr>
          <w:b/>
        </w:rPr>
      </w:pPr>
      <w:r>
        <w:rPr>
          <w:b/>
        </w:rPr>
        <w:t>Branding Checklist</w:t>
      </w:r>
    </w:p>
    <w:p w:rsidR="00DA2CD1" w:rsidRDefault="00DA2CD1" w:rsidP="00FE5EBA">
      <w:pPr>
        <w:pStyle w:val="ListParagraph"/>
        <w:numPr>
          <w:ilvl w:val="1"/>
          <w:numId w:val="1"/>
        </w:numPr>
        <w:spacing w:after="0" w:line="240" w:lineRule="auto"/>
        <w:ind w:left="720"/>
      </w:pPr>
      <w:r>
        <w:rPr>
          <w:b/>
        </w:rPr>
        <w:t>Will Post include the Department of State logo in all printed materials?  If no, why not?:</w:t>
      </w:r>
      <w:r w:rsidR="008A2271">
        <w:rPr>
          <w:b/>
        </w:rPr>
        <w:t xml:space="preserve">  </w:t>
      </w:r>
      <w:r w:rsidR="008A2271" w:rsidRPr="008A2271">
        <w:t>Yes</w:t>
      </w:r>
    </w:p>
    <w:p w:rsidR="00DA2CD1" w:rsidRPr="002224B9" w:rsidRDefault="00DA2CD1" w:rsidP="00FE5EBA">
      <w:pPr>
        <w:pStyle w:val="ListParagraph"/>
        <w:numPr>
          <w:ilvl w:val="1"/>
          <w:numId w:val="1"/>
        </w:numPr>
        <w:spacing w:after="0" w:line="240" w:lineRule="auto"/>
        <w:ind w:left="720"/>
      </w:pPr>
      <w:r>
        <w:rPr>
          <w:b/>
          <w:bCs/>
        </w:rPr>
        <w:t>Will Post credit ECA and the Arts Envoy program in all public statements, press releases, and remarks?  If no, why not?:</w:t>
      </w:r>
      <w:r>
        <w:rPr>
          <w:bCs/>
        </w:rPr>
        <w:t xml:space="preserve"> </w:t>
      </w:r>
      <w:r w:rsidR="008A2271">
        <w:rPr>
          <w:bCs/>
        </w:rPr>
        <w:t xml:space="preserve"> Yes</w:t>
      </w:r>
    </w:p>
    <w:p w:rsidR="00DA2CD1" w:rsidRPr="00DA2CD1" w:rsidRDefault="00DA2CD1" w:rsidP="00FE5EBA">
      <w:pPr>
        <w:pStyle w:val="ListParagraph"/>
        <w:tabs>
          <w:tab w:val="left" w:pos="360"/>
        </w:tabs>
        <w:spacing w:after="0" w:line="240" w:lineRule="auto"/>
      </w:pPr>
    </w:p>
    <w:p w:rsidR="00E91625" w:rsidRPr="00DA2CD1" w:rsidRDefault="005B5BEF" w:rsidP="00FE5EBA">
      <w:pPr>
        <w:pStyle w:val="ListParagraph"/>
        <w:numPr>
          <w:ilvl w:val="0"/>
          <w:numId w:val="1"/>
        </w:numPr>
        <w:spacing w:after="0" w:line="240" w:lineRule="auto"/>
        <w:ind w:left="360"/>
      </w:pPr>
      <w:r w:rsidRPr="002224B9">
        <w:rPr>
          <w:b/>
        </w:rPr>
        <w:t xml:space="preserve">Budget </w:t>
      </w:r>
      <w:r w:rsidRPr="002224B9">
        <w:t>(</w:t>
      </w:r>
      <w:r w:rsidR="00A25CE6">
        <w:rPr>
          <w:i/>
        </w:rPr>
        <w:t xml:space="preserve">Use </w:t>
      </w:r>
      <w:r w:rsidR="006E7A7B">
        <w:rPr>
          <w:i/>
        </w:rPr>
        <w:t>separate budget template</w:t>
      </w:r>
      <w:r w:rsidR="00A25CE6">
        <w:rPr>
          <w:i/>
        </w:rPr>
        <w:t>.</w:t>
      </w:r>
      <w:r w:rsidRPr="002224B9">
        <w:t>)</w:t>
      </w:r>
      <w:r w:rsidR="00DA2CD1" w:rsidRPr="00DA2CD1">
        <w:rPr>
          <w:b/>
        </w:rPr>
        <w:t xml:space="preserve"> </w:t>
      </w:r>
    </w:p>
    <w:p w:rsidR="002422F9" w:rsidRPr="00DA2CD1" w:rsidRDefault="002422F9" w:rsidP="00FE5EBA">
      <w:pPr>
        <w:spacing w:after="0" w:line="240" w:lineRule="auto"/>
      </w:pPr>
    </w:p>
    <w:sectPr w:rsidR="002422F9" w:rsidRPr="00DA2CD1" w:rsidSect="005B5BEF">
      <w:headerReference w:type="default" r:id="rId12"/>
      <w:pgSz w:w="12240" w:h="15840"/>
      <w:pgMar w:top="108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5A9" w:rsidRDefault="005E65A9" w:rsidP="00447F59">
      <w:pPr>
        <w:spacing w:after="0" w:line="240" w:lineRule="auto"/>
      </w:pPr>
      <w:r>
        <w:separator/>
      </w:r>
    </w:p>
  </w:endnote>
  <w:endnote w:type="continuationSeparator" w:id="0">
    <w:p w:rsidR="005E65A9" w:rsidRDefault="005E65A9" w:rsidP="00447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5A9" w:rsidRDefault="005E65A9" w:rsidP="00447F59">
      <w:pPr>
        <w:spacing w:after="0" w:line="240" w:lineRule="auto"/>
      </w:pPr>
      <w:r>
        <w:separator/>
      </w:r>
    </w:p>
  </w:footnote>
  <w:footnote w:type="continuationSeparator" w:id="0">
    <w:p w:rsidR="005E65A9" w:rsidRDefault="005E65A9" w:rsidP="00447F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391" w:rsidRDefault="00EE4E15" w:rsidP="00A25CE6">
    <w:pPr>
      <w:pStyle w:val="Header"/>
      <w:jc w:val="right"/>
    </w:pPr>
    <w:r>
      <w:t>May</w:t>
    </w:r>
    <w:r w:rsidR="00762391">
      <w:t xml:space="preserve"> 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25226"/>
    <w:multiLevelType w:val="hybridMultilevel"/>
    <w:tmpl w:val="845657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BA476E"/>
    <w:multiLevelType w:val="hybridMultilevel"/>
    <w:tmpl w:val="0B1EF6D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936350"/>
    <w:multiLevelType w:val="hybridMultilevel"/>
    <w:tmpl w:val="172A195E"/>
    <w:lvl w:ilvl="0" w:tplc="A4108B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C75150"/>
    <w:multiLevelType w:val="hybridMultilevel"/>
    <w:tmpl w:val="5232C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17F"/>
    <w:multiLevelType w:val="hybridMultilevel"/>
    <w:tmpl w:val="74AEC8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20C2BA9"/>
    <w:multiLevelType w:val="hybridMultilevel"/>
    <w:tmpl w:val="500C53F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21254"/>
    <w:multiLevelType w:val="hybridMultilevel"/>
    <w:tmpl w:val="859056A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624820"/>
    <w:multiLevelType w:val="hybridMultilevel"/>
    <w:tmpl w:val="7A64EC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2EB6932"/>
    <w:multiLevelType w:val="hybridMultilevel"/>
    <w:tmpl w:val="032E4C9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625"/>
    <w:rsid w:val="00006943"/>
    <w:rsid w:val="00050930"/>
    <w:rsid w:val="0006790D"/>
    <w:rsid w:val="000A5820"/>
    <w:rsid w:val="000C431F"/>
    <w:rsid w:val="000E14EE"/>
    <w:rsid w:val="0011321D"/>
    <w:rsid w:val="00127BD3"/>
    <w:rsid w:val="00143ABC"/>
    <w:rsid w:val="00152D7C"/>
    <w:rsid w:val="001D252A"/>
    <w:rsid w:val="001F43B0"/>
    <w:rsid w:val="002224B9"/>
    <w:rsid w:val="00224D8D"/>
    <w:rsid w:val="00235CD7"/>
    <w:rsid w:val="002422F9"/>
    <w:rsid w:val="00320AD5"/>
    <w:rsid w:val="003275DB"/>
    <w:rsid w:val="00374B73"/>
    <w:rsid w:val="00376765"/>
    <w:rsid w:val="0038585D"/>
    <w:rsid w:val="003A58B4"/>
    <w:rsid w:val="003B048F"/>
    <w:rsid w:val="003B4391"/>
    <w:rsid w:val="003C62CF"/>
    <w:rsid w:val="003D09BF"/>
    <w:rsid w:val="003F19B5"/>
    <w:rsid w:val="00415D03"/>
    <w:rsid w:val="00431462"/>
    <w:rsid w:val="00435245"/>
    <w:rsid w:val="00447F59"/>
    <w:rsid w:val="005201A5"/>
    <w:rsid w:val="0053244D"/>
    <w:rsid w:val="005B1907"/>
    <w:rsid w:val="005B540E"/>
    <w:rsid w:val="005B5BEF"/>
    <w:rsid w:val="005D09BF"/>
    <w:rsid w:val="005E65A9"/>
    <w:rsid w:val="0062161C"/>
    <w:rsid w:val="0063266A"/>
    <w:rsid w:val="00686262"/>
    <w:rsid w:val="00686D84"/>
    <w:rsid w:val="00696F4E"/>
    <w:rsid w:val="006A672A"/>
    <w:rsid w:val="006E5290"/>
    <w:rsid w:val="006E7A7B"/>
    <w:rsid w:val="00714CDF"/>
    <w:rsid w:val="00736021"/>
    <w:rsid w:val="00742302"/>
    <w:rsid w:val="00762391"/>
    <w:rsid w:val="00766FCF"/>
    <w:rsid w:val="008039EB"/>
    <w:rsid w:val="00805F5F"/>
    <w:rsid w:val="00812B0C"/>
    <w:rsid w:val="008307A1"/>
    <w:rsid w:val="008702FF"/>
    <w:rsid w:val="008770C1"/>
    <w:rsid w:val="008A2271"/>
    <w:rsid w:val="008D33FA"/>
    <w:rsid w:val="009C12B2"/>
    <w:rsid w:val="009E5E38"/>
    <w:rsid w:val="00A01285"/>
    <w:rsid w:val="00A22968"/>
    <w:rsid w:val="00A25CE6"/>
    <w:rsid w:val="00A8080B"/>
    <w:rsid w:val="00AA0BE6"/>
    <w:rsid w:val="00B3403D"/>
    <w:rsid w:val="00B516AA"/>
    <w:rsid w:val="00C7160D"/>
    <w:rsid w:val="00CA0691"/>
    <w:rsid w:val="00CB5145"/>
    <w:rsid w:val="00CC5691"/>
    <w:rsid w:val="00CF3F03"/>
    <w:rsid w:val="00D0178B"/>
    <w:rsid w:val="00D15D2F"/>
    <w:rsid w:val="00D21DE5"/>
    <w:rsid w:val="00D75302"/>
    <w:rsid w:val="00DA2B8D"/>
    <w:rsid w:val="00DA2CD1"/>
    <w:rsid w:val="00E91625"/>
    <w:rsid w:val="00EB1044"/>
    <w:rsid w:val="00EC42C2"/>
    <w:rsid w:val="00EE4E15"/>
    <w:rsid w:val="00F15BC7"/>
    <w:rsid w:val="00F218C0"/>
    <w:rsid w:val="00F62FA0"/>
    <w:rsid w:val="00FA5316"/>
    <w:rsid w:val="00FA7551"/>
    <w:rsid w:val="00FC268F"/>
    <w:rsid w:val="00FE5EBA"/>
    <w:rsid w:val="00FF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53F6BA2"/>
  <w15:docId w15:val="{C66B9FE1-4611-4D0A-A7B0-88D82C90A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529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1625"/>
    <w:pPr>
      <w:ind w:left="720"/>
      <w:contextualSpacing/>
    </w:pPr>
  </w:style>
  <w:style w:type="table" w:styleId="TableGrid">
    <w:name w:val="Table Grid"/>
    <w:basedOn w:val="TableNormal"/>
    <w:uiPriority w:val="59"/>
    <w:rsid w:val="002422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7F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F59"/>
  </w:style>
  <w:style w:type="paragraph" w:styleId="Footer">
    <w:name w:val="footer"/>
    <w:basedOn w:val="Normal"/>
    <w:link w:val="FooterChar"/>
    <w:uiPriority w:val="99"/>
    <w:unhideWhenUsed/>
    <w:rsid w:val="00447F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F59"/>
  </w:style>
  <w:style w:type="paragraph" w:styleId="BalloonText">
    <w:name w:val="Balloon Text"/>
    <w:basedOn w:val="Normal"/>
    <w:link w:val="BalloonTextChar"/>
    <w:uiPriority w:val="99"/>
    <w:semiHidden/>
    <w:unhideWhenUsed/>
    <w:rsid w:val="00067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6790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35245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702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02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02F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02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02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2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g/StepAfrika1994/photos/?tab=album&amp;album_id=113617606307315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gomaA@state.go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cIntoshSJ@state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8xQYr6P_qBc&amp;feature=youtu.b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E5211-5A4E-4E44-BF72-A514C6669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7197A8A0</Template>
  <TotalTime>6</TotalTime>
  <Pages>2</Pages>
  <Words>819</Words>
  <Characters>4670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Rosie</dc:creator>
  <cp:lastModifiedBy>Ngoma, Austin</cp:lastModifiedBy>
  <cp:revision>2</cp:revision>
  <cp:lastPrinted>2011-03-30T18:59:00Z</cp:lastPrinted>
  <dcterms:created xsi:type="dcterms:W3CDTF">2019-05-29T15:29:00Z</dcterms:created>
  <dcterms:modified xsi:type="dcterms:W3CDTF">2019-05-29T15:29:00Z</dcterms:modified>
</cp:coreProperties>
</file>