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18" w:right="-20"/>
        <w:jc w:val="left"/>
        <w:rPr>
          <w:rFonts w:ascii="Times New Roman" w:hAnsi="Times New Roman" w:cs="Times New Roman" w:eastAsia="Times New Roman"/>
          <w:sz w:val="54"/>
          <w:szCs w:val="54"/>
        </w:rPr>
      </w:pPr>
      <w:rPr/>
      <w:r>
        <w:rPr>
          <w:rFonts w:ascii="Times New Roman" w:hAnsi="Times New Roman" w:cs="Times New Roman" w:eastAsia="Times New Roman"/>
          <w:sz w:val="54"/>
          <w:szCs w:val="54"/>
          <w:w w:val="57"/>
        </w:rPr>
        <w:t>NF</w:t>
      </w:r>
      <w:r>
        <w:rPr>
          <w:rFonts w:ascii="Times New Roman" w:hAnsi="Times New Roman" w:cs="Times New Roman" w:eastAsia="Times New Roman"/>
          <w:sz w:val="54"/>
          <w:szCs w:val="54"/>
          <w:w w:val="56"/>
        </w:rPr>
        <w:t>\CS</w:t>
      </w:r>
      <w:r>
        <w:rPr>
          <w:rFonts w:ascii="Times New Roman" w:hAnsi="Times New Roman" w:cs="Times New Roman" w:eastAsia="Times New Roman"/>
          <w:sz w:val="54"/>
          <w:szCs w:val="54"/>
          <w:w w:val="100"/>
        </w:rPr>
      </w:r>
    </w:p>
    <w:p>
      <w:pPr>
        <w:spacing w:before="9" w:after="0" w:line="240" w:lineRule="auto"/>
        <w:ind w:left="312" w:right="-6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w w:val="93"/>
        </w:rPr>
        <w:t>Natura</w:t>
      </w:r>
      <w:r>
        <w:rPr>
          <w:rFonts w:ascii="Arial" w:hAnsi="Arial" w:cs="Arial" w:eastAsia="Arial"/>
          <w:sz w:val="17"/>
          <w:szCs w:val="17"/>
          <w:w w:val="94"/>
        </w:rPr>
        <w:t>l</w:t>
      </w:r>
      <w:r>
        <w:rPr>
          <w:rFonts w:ascii="Arial" w:hAnsi="Arial" w:cs="Arial" w:eastAsia="Arial"/>
          <w:sz w:val="17"/>
          <w:szCs w:val="17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91"/>
        </w:rPr>
        <w:t>Resources</w:t>
      </w:r>
      <w:r>
        <w:rPr>
          <w:rFonts w:ascii="Arial" w:hAnsi="Arial" w:cs="Arial" w:eastAsia="Arial"/>
          <w:sz w:val="17"/>
          <w:szCs w:val="17"/>
          <w:spacing w:val="-3"/>
          <w:w w:val="91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91"/>
        </w:rPr>
        <w:t>Conservatio</w:t>
      </w:r>
      <w:r>
        <w:rPr>
          <w:rFonts w:ascii="Arial" w:hAnsi="Arial" w:cs="Arial" w:eastAsia="Arial"/>
          <w:sz w:val="17"/>
          <w:szCs w:val="17"/>
          <w:spacing w:val="0"/>
          <w:w w:val="91"/>
        </w:rPr>
        <w:t>n</w:t>
      </w:r>
      <w:r>
        <w:rPr>
          <w:rFonts w:ascii="Arial" w:hAnsi="Arial" w:cs="Arial" w:eastAsia="Arial"/>
          <w:sz w:val="17"/>
          <w:szCs w:val="17"/>
          <w:spacing w:val="-11"/>
          <w:w w:val="91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Service</w:t>
      </w:r>
      <w:r>
        <w:rPr>
          <w:rFonts w:ascii="Arial" w:hAnsi="Arial" w:cs="Arial" w:eastAsia="Arial"/>
          <w:sz w:val="17"/>
          <w:szCs w:val="17"/>
          <w:spacing w:val="0"/>
          <w:w w:val="100"/>
        </w:rPr>
      </w:r>
    </w:p>
    <w:p>
      <w:pPr>
        <w:spacing w:before="0" w:after="0" w:line="181" w:lineRule="exact"/>
        <w:ind w:left="30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P,O.</w:t>
      </w:r>
      <w:r>
        <w:rPr>
          <w:rFonts w:ascii="Times New Roman" w:hAnsi="Times New Roman" w:cs="Times New Roman" w:eastAsia="Times New Roman"/>
          <w:sz w:val="16"/>
          <w:szCs w:val="1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6"/>
          <w:szCs w:val="16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2890</w:t>
      </w:r>
      <w:r>
        <w:rPr>
          <w:rFonts w:ascii="Arial" w:hAnsi="Arial" w:cs="Arial" w:eastAsia="Arial"/>
          <w:sz w:val="17"/>
          <w:szCs w:val="17"/>
          <w:spacing w:val="0"/>
          <w:w w:val="100"/>
        </w:rPr>
      </w:r>
    </w:p>
    <w:p>
      <w:pPr>
        <w:spacing w:before="0" w:after="0" w:line="182" w:lineRule="exact"/>
        <w:ind w:left="28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58.168392pt;margin-top:17.701435pt;width:454.943041pt;height:.1pt;mso-position-horizontal-relative:page;mso-position-vertical-relative:paragraph;z-index:-1171" coordorigin="1163,354" coordsize="9099,2">
            <v:shape style="position:absolute;left:1163;top:354;width:9099;height:2" coordorigin="1163,354" coordsize="9099,0" path="m1163,354l10262,354e" filled="f" stroked="t" strokeweight=".94582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spacing w:val="0"/>
          <w:w w:val="91"/>
        </w:rPr>
        <w:t>Washington,</w:t>
      </w:r>
      <w:r>
        <w:rPr>
          <w:rFonts w:ascii="Arial" w:hAnsi="Arial" w:cs="Arial" w:eastAsia="Arial"/>
          <w:sz w:val="17"/>
          <w:szCs w:val="17"/>
          <w:spacing w:val="8"/>
          <w:w w:val="91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91"/>
        </w:rPr>
        <w:t>D.C.</w:t>
      </w:r>
      <w:r>
        <w:rPr>
          <w:rFonts w:ascii="Arial" w:hAnsi="Arial" w:cs="Arial" w:eastAsia="Arial"/>
          <w:sz w:val="17"/>
          <w:szCs w:val="17"/>
          <w:spacing w:val="-7"/>
          <w:w w:val="91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20013</w:t>
      </w:r>
      <w:r>
        <w:rPr>
          <w:rFonts w:ascii="Arial" w:hAnsi="Arial" w:cs="Arial" w:eastAsia="Arial"/>
          <w:sz w:val="17"/>
          <w:szCs w:val="17"/>
          <w:spacing w:val="0"/>
          <w:w w:val="100"/>
        </w:rPr>
      </w:r>
    </w:p>
    <w:p>
      <w:pPr>
        <w:spacing w:before="70" w:after="0" w:line="240" w:lineRule="auto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7"/>
        </w:rPr>
        <w:t>Unite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7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21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7"/>
        </w:rPr>
        <w:t>State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7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50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7"/>
        </w:rPr>
        <w:t>Department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6"/>
        </w:rPr>
        <w:t>Agriculture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type w:val="continuous"/>
          <w:pgSz w:w="12180" w:h="15840"/>
          <w:pgMar w:top="860" w:bottom="280" w:left="880" w:right="1640"/>
          <w:cols w:num="2" w:equalWidth="0">
            <w:col w:w="3103" w:space="84"/>
            <w:col w:w="6473"/>
          </w:cols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180" w:h="15840"/>
          <w:pgMar w:top="860" w:bottom="280" w:left="880" w:right="1640"/>
        </w:sectPr>
      </w:pPr>
      <w:rPr/>
    </w:p>
    <w:p>
      <w:pPr>
        <w:spacing w:before="35" w:after="0" w:line="240" w:lineRule="auto"/>
        <w:ind w:left="288" w:right="-75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CONSERVATIO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CPM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62" w:lineRule="exact"/>
        <w:ind w:left="283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440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4"/>
        </w:rPr>
        <w:t>-PGM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1" w:after="0" w:line="260" w:lineRule="exact"/>
        <w:ind w:left="279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Circula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No.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  <w:position w:val="-1"/>
        </w:rPr>
        <w:t>21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30" w:after="0" w:line="240" w:lineRule="auto"/>
        <w:ind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Jun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21,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2011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jc w:val="left"/>
        <w:spacing w:after="0"/>
        <w:sectPr>
          <w:type w:val="continuous"/>
          <w:pgSz w:w="12180" w:h="15840"/>
          <w:pgMar w:top="860" w:bottom="280" w:left="880" w:right="1640"/>
          <w:cols w:num="2" w:equalWidth="0">
            <w:col w:w="5255" w:space="2751"/>
            <w:col w:w="1654"/>
          </w:cols>
        </w:sectPr>
      </w:pPr>
      <w:rPr/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602.965027pt;margin-top:12.367568pt;width:.1pt;height:779.156756pt;mso-position-horizontal-relative:page;mso-position-vertical-relative:page;z-index:-1172" coordorigin="12059,247" coordsize="2,15583">
            <v:shape style="position:absolute;left:12059;top:247;width:2;height:15583" coordorigin="12059,247" coordsize="0,15583" path="m12059,15830l12059,247e" filled="f" stroked="t" strokeweight=".236457pt" strokecolor="#000000">
              <v:path arrowok="t"/>
            </v:shape>
          </v:group>
          <w10:wrap type="none"/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26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</w:rPr>
        <w:t>SUBJECT: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1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PGM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38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6" w:lineRule="auto"/>
        <w:ind w:left="236" w:right="199" w:firstLine="5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4"/>
          <w:szCs w:val="24"/>
          <w:w w:val="107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thick" w:color="000000"/>
        </w:rPr>
        <w:t>Purpose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thick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update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Conservationist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3"/>
          <w:szCs w:val="23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guidance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propertie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National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Stagin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Tool</w:t>
      </w:r>
      <w:r>
        <w:rPr>
          <w:rFonts w:ascii="Times New Roman" w:hAnsi="Times New Roman" w:cs="Times New Roman" w:eastAsia="Times New Roman"/>
          <w:sz w:val="23"/>
          <w:szCs w:val="23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).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22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amendment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upon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receipt.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7" w:lineRule="auto"/>
        <w:ind w:left="170" w:right="58" w:firstLine="-28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8"/>
        </w:rPr>
        <w:t>·Background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Since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1992,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Natural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Resource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Conservatio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Service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protecte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millio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wetlands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grasslands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forests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farmland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12,000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propertie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variou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administers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3"/>
        </w:rPr>
        <w:t>long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7"/>
        </w:rPr>
        <w:t>term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responsibilit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objective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achieve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statutory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Program-specific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place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guide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meetin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responsibilitie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maintai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workin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relationship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with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Statement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ofFederal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Financial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Accountin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(SFFAS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29)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consider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Unite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accounte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63" w:lineRule="exact"/>
        <w:ind w:left="17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6"/>
        </w:rPr>
        <w:t>ofthe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1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agency'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financial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accountabilit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reporting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SFFAS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1" w:after="0" w:line="245" w:lineRule="auto"/>
        <w:ind w:left="118" w:right="116" w:firstLine="43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3"/>
          <w:szCs w:val="23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reporte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regularly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procedure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incorporate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additional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responsibilit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1"/>
        </w:rPr>
        <w:t>to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addres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significant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increasin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workloa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5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9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Additionally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functionalit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trackin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Compatible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Authorizations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report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74"/>
        </w:rPr>
        <w:t>tht: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74"/>
        </w:rPr>
        <w:t>J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7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listing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Non-Stewardship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enrollment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types: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8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group style="position:absolute;margin-left:81.104713pt;margin-top:13.84505pt;width:436.026491pt;height:127.834387pt;mso-position-horizontal-relative:page;mso-position-vertical-relative:paragraph;z-index:-1170" coordorigin="1622,277" coordsize="8721,2557">
            <v:group style="position:absolute;left:1627;top:291;width:8706;height:2" coordorigin="1627,291" coordsize="8706,2">
              <v:shape style="position:absolute;left:1627;top:291;width:8706;height:2" coordorigin="1627,291" coordsize="8706,0" path="m1627,291l10333,291e" filled="f" stroked="t" strokeweight=".472914pt" strokecolor="#000000">
                <v:path arrowok="t"/>
              </v:shape>
            </v:group>
            <v:group style="position:absolute;left:1627;top:577;width:8711;height:2" coordorigin="1627,577" coordsize="8711,2">
              <v:shape style="position:absolute;left:1627;top:577;width:8711;height:2" coordorigin="1627,577" coordsize="8711,0" path="m1627,577l10338,577e" filled="f" stroked="t" strokeweight=".472914pt" strokecolor="#000000">
                <v:path arrowok="t"/>
              </v:shape>
            </v:group>
            <v:group style="position:absolute;left:1627;top:857;width:8711;height:2" coordorigin="1627,857" coordsize="8711,2">
              <v:shape style="position:absolute;left:1627;top:857;width:8711;height:2" coordorigin="1627,857" coordsize="8711,0" path="m1627,857l10338,857e" filled="f" stroked="t" strokeweight=".472914pt" strokecolor="#000000">
                <v:path arrowok="t"/>
              </v:shape>
            </v:group>
            <v:group style="position:absolute;left:6193;top:291;width:2;height:614" coordorigin="6193,291" coordsize="2,614">
              <v:shape style="position:absolute;left:6193;top:291;width:2;height:614" coordorigin="6193,291" coordsize="0,614" path="m6193,905l6193,291e" filled="f" stroked="t" strokeweight=".709371pt" strokecolor="#000000">
                <v:path arrowok="t"/>
              </v:shape>
            </v:group>
            <v:group style="position:absolute;left:10333;top:282;width:2;height:1384" coordorigin="10333,282" coordsize="2,1384">
              <v:shape style="position:absolute;left:10333;top:282;width:2;height:1384" coordorigin="10333,282" coordsize="0,1384" path="m10333,1666l10333,282e" filled="f" stroked="t" strokeweight=".472914pt" strokecolor="#000000">
                <v:path arrowok="t"/>
              </v:shape>
            </v:group>
            <v:group style="position:absolute;left:1627;top:1140;width:8711;height:2" coordorigin="1627,1140" coordsize="8711,2">
              <v:shape style="position:absolute;left:1627;top:1140;width:8711;height:2" coordorigin="1627,1140" coordsize="8711,0" path="m1627,1140l10338,1140e" filled="f" stroked="t" strokeweight=".472914pt" strokecolor="#000000">
                <v:path arrowok="t"/>
              </v:shape>
            </v:group>
            <v:group style="position:absolute;left:6186;top:838;width:2;height:618" coordorigin="6186,838" coordsize="2,618">
              <v:shape style="position:absolute;left:6186;top:838;width:2;height:618" coordorigin="6186,838" coordsize="0,618" path="m6186,1457l6186,838e" filled="f" stroked="t" strokeweight=".709371pt" strokecolor="#000000">
                <v:path arrowok="t"/>
              </v:shape>
            </v:group>
            <v:group style="position:absolute;left:10328;top:838;width:2;height:1327" coordorigin="10328,838" coordsize="2,1327">
              <v:shape style="position:absolute;left:10328;top:838;width:2;height:1327" coordorigin="10328,838" coordsize="0,1327" path="m10328,2165l10328,838e" filled="f" stroked="t" strokeweight=".709371pt" strokecolor="#000000">
                <v:path arrowok="t"/>
              </v:shape>
            </v:group>
            <v:group style="position:absolute;left:1627;top:1694;width:8706;height:2" coordorigin="1627,1694" coordsize="8706,2">
              <v:shape style="position:absolute;left:1627;top:1694;width:8706;height:2" coordorigin="1627,1694" coordsize="8706,0" path="m1627,1694l10333,1694e" filled="f" stroked="t" strokeweight=".472914pt" strokecolor="#000000">
                <v:path arrowok="t"/>
              </v:shape>
            </v:group>
            <v:group style="position:absolute;left:6179;top:833;width:2;height:1689" coordorigin="6179,833" coordsize="2,1689">
              <v:shape style="position:absolute;left:6179;top:833;width:2;height:1689" coordorigin="6179,833" coordsize="0,1689" path="m6179,2522l6179,833e" filled="f" stroked="t" strokeweight=".709371pt" strokecolor="#000000">
                <v:path arrowok="t"/>
              </v:shape>
            </v:group>
            <v:group style="position:absolute;left:1627;top:1975;width:8697;height:2" coordorigin="1627,1975" coordsize="8697,2">
              <v:shape style="position:absolute;left:1627;top:1975;width:8697;height:2" coordorigin="1627,1975" coordsize="8697,0" path="m1627,1975l10324,1975e" filled="f" stroked="t" strokeweight=".472914pt" strokecolor="#000000">
                <v:path arrowok="t"/>
              </v:shape>
            </v:group>
            <v:group style="position:absolute;left:2000;top:2263;width:8319;height:2" coordorigin="2000,2263" coordsize="8319,2">
              <v:shape style="position:absolute;left:2000;top:2263;width:8319;height:2" coordorigin="2000,2263" coordsize="8319,0" path="m2000,2263l10319,2263e" filled="f" stroked="t" strokeweight=".472914pt" strokecolor="#000000">
                <v:path arrowok="t"/>
              </v:shape>
            </v:group>
            <v:group style="position:absolute;left:6172;top:1652;width:2;height:633" coordorigin="6172,1652" coordsize="2,633">
              <v:shape style="position:absolute;left:6172;top:1652;width:2;height:633" coordorigin="6172,1652" coordsize="0,633" path="m6172,2284l6172,1652e" filled="f" stroked="t" strokeweight=".709371pt" strokecolor="#000000">
                <v:path arrowok="t"/>
              </v:shape>
            </v:group>
            <v:group style="position:absolute;left:1627;top:2817;width:8687;height:2" coordorigin="1627,2817" coordsize="8687,2">
              <v:shape style="position:absolute;left:1627;top:2817;width:8687;height:2" coordorigin="1627,2817" coordsize="8687,0" path="m1627,2817l10314,2817e" filled="f" stroked="t" strokeweight=".472914pt" strokecolor="#000000">
                <v:path arrowok="t"/>
              </v:shape>
            </v:group>
            <v:group style="position:absolute;left:6162;top:2218;width:2;height:609" coordorigin="6162,2218" coordsize="2,609">
              <v:shape style="position:absolute;left:6162;top:2218;width:2;height:609" coordorigin="6162,2218" coordsize="0,609" path="m6162,2826l6162,2218e" filled="f" stroked="t" strokeweight=".709371pt" strokecolor="#000000">
                <v:path arrowok="t"/>
              </v:shape>
            </v:group>
            <v:group style="position:absolute;left:10314;top:1652;width:2;height:1165" coordorigin="10314,1652" coordsize="2,1165">
              <v:shape style="position:absolute;left:10314;top:1652;width:2;height:1165" coordorigin="10314,1652" coordsize="0,1165" path="m10314,2817l10314,1652e" filled="f" stroked="t" strokeweight=".70937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6.700233pt;margin-top:13.131537pt;width:2.719254pt;height:127.240481pt;mso-position-horizontal-relative:page;mso-position-vertical-relative:paragraph;z-index:-1169" coordorigin="934,263" coordsize="54,2545">
            <v:group style="position:absolute;left:984;top:358;width:2;height:238" coordorigin="984,358" coordsize="2,238">
              <v:shape style="position:absolute;left:984;top:358;width:2;height:238" coordorigin="984,358" coordsize="0,238" path="m984,596l984,358e" filled="f" stroked="t" strokeweight=".472914pt" strokecolor="#000000">
                <v:path arrowok="t"/>
              </v:shape>
            </v:group>
            <v:group style="position:absolute;left:979;top:267;width:2;height:1394" coordorigin="979,267" coordsize="2,1394">
              <v:shape style="position:absolute;left:979;top:267;width:2;height:1394" coordorigin="979,267" coordsize="0,1394" path="m979,1661l979,267e" filled="f" stroked="t" strokeweight=".472914pt" strokecolor="#000000">
                <v:path arrowok="t"/>
              </v:shape>
            </v:group>
            <v:group style="position:absolute;left:967;top:838;width:2;height:880" coordorigin="967,838" coordsize="2,880">
              <v:shape style="position:absolute;left:967;top:838;width:2;height:880" coordorigin="967,838" coordsize="0,880" path="m967,1718l967,838e" filled="f" stroked="t" strokeweight=".709371pt" strokecolor="#000000">
                <v:path arrowok="t"/>
              </v:shape>
            </v:group>
            <v:group style="position:absolute;left:958;top:1623;width:2;height:442" coordorigin="958,1623" coordsize="2,442">
              <v:shape style="position:absolute;left:958;top:1623;width:2;height:442" coordorigin="958,1623" coordsize="0,442" path="m958,2065l958,1623e" filled="f" stroked="t" strokeweight=".709371pt" strokecolor="#000000">
                <v:path arrowok="t"/>
              </v:shape>
            </v:group>
            <v:group style="position:absolute;left:951;top:1242;width:2;height:1332" coordorigin="951,1242" coordsize="2,1332">
              <v:shape style="position:absolute;left:951;top:1242;width:2;height:1332" coordorigin="951,1242" coordsize="0,1332" path="m951,2574l951,1242e" filled="f" stroked="t" strokeweight=".709371pt" strokecolor="#000000">
                <v:path arrowok="t"/>
              </v:shape>
            </v:group>
            <v:group style="position:absolute;left:939;top:2051;width:2;height:752" coordorigin="939,2051" coordsize="2,752">
              <v:shape style="position:absolute;left:939;top:2051;width:2;height:752" coordorigin="939,2051" coordsize="0,752" path="m939,2803l939,2051e" filled="f" stroked="t" strokeweight=".472914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>NRC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-2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4"/>
          <w:position w:val="0"/>
        </w:rPr>
        <w:t>ewa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5"/>
          <w:position w:val="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5"/>
          <w:position w:val="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7"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25"/>
          <w:w w:val="168"/>
          <w:position w:val="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37"/>
          <w:position w:val="0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spacing w:val="-59"/>
          <w:w w:val="137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68"/>
          <w:position w:val="1"/>
        </w:rPr>
        <w:t>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38"/>
          <w:position w:val="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10"/>
          <w:position w:val="1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6"/>
          <w:position w:val="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96"/>
          <w:position w:val="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0"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85" w:lineRule="exact"/>
        <w:ind w:left="222" w:right="-20"/>
        <w:jc w:val="left"/>
        <w:tabs>
          <w:tab w:pos="54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ENROLLMENT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4"/>
          <w:position w:val="-1"/>
        </w:rPr>
        <w:t>TYPE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8" w:after="0" w:line="245" w:lineRule="auto"/>
        <w:ind w:left="189" w:right="2853" w:firstLine="19"/>
        <w:jc w:val="both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Wetland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WRP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                                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easements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Emergenc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Wetland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EWRP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          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position w:val="0"/>
        </w:rPr>
        <w:t>easements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Emergenc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4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Watershe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Protectio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228"/>
          <w:position w:val="1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228"/>
          <w:position w:val="1"/>
        </w:rPr>
        <w:t>      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228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position w:val="0"/>
        </w:rPr>
        <w:t>easements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Floodplai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position w:val="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position w:val="0"/>
        </w:rPr>
        <w:t>EWPP-FPE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position w:val="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14" w:after="0" w:line="240" w:lineRule="auto"/>
        <w:ind w:left="184" w:right="-20"/>
        <w:jc w:val="left"/>
        <w:tabs>
          <w:tab w:pos="540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Health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Forest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HFRP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3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position w:val="0"/>
        </w:rPr>
        <w:t>easements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1" w:after="0" w:line="240" w:lineRule="auto"/>
        <w:ind w:left="189" w:right="-20"/>
        <w:jc w:val="left"/>
        <w:tabs>
          <w:tab w:pos="540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Grasslan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GRP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3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hel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Unite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position w:val="0"/>
        </w:rPr>
        <w:t>States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21" w:after="0" w:line="240" w:lineRule="auto"/>
        <w:ind w:left="170" w:right="-20"/>
        <w:jc w:val="left"/>
        <w:tabs>
          <w:tab w:pos="538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Farm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Ranc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Protectio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FRPP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4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enrolle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fiscal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years</w:t>
      </w:r>
    </w:p>
    <w:p>
      <w:pPr>
        <w:spacing w:before="11" w:after="0" w:line="240" w:lineRule="auto"/>
        <w:ind w:left="5386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2006-2008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(U.S.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Grantee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10" w:right="3705"/>
        <w:jc w:val="center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Helping</w:t>
      </w:r>
      <w:r>
        <w:rPr>
          <w:rFonts w:ascii="Arial" w:hAnsi="Arial" w:cs="Arial" w:eastAsia="Arial"/>
          <w:sz w:val="19"/>
          <w:szCs w:val="19"/>
          <w:spacing w:val="48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Peopl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spacing w:val="29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Help</w:t>
      </w:r>
      <w:r>
        <w:rPr>
          <w:rFonts w:ascii="Arial" w:hAnsi="Arial" w:cs="Arial" w:eastAsia="Arial"/>
          <w:sz w:val="19"/>
          <w:szCs w:val="19"/>
          <w:spacing w:val="21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th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spacing w:val="17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1"/>
          <w:i/>
        </w:rPr>
        <w:t>Land</w:t>
      </w:r>
      <w:r>
        <w:rPr>
          <w:rFonts w:ascii="Arial" w:hAnsi="Arial" w:cs="Arial" w:eastAsia="Arial"/>
          <w:sz w:val="19"/>
          <w:szCs w:val="19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346" w:right="3900"/>
        <w:jc w:val="center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0"/>
          <w:w w:val="90"/>
        </w:rPr>
        <w:t>A</w:t>
      </w:r>
      <w:r>
        <w:rPr>
          <w:rFonts w:ascii="Arial" w:hAnsi="Arial" w:cs="Arial" w:eastAsia="Arial"/>
          <w:sz w:val="13"/>
          <w:szCs w:val="13"/>
          <w:spacing w:val="0"/>
          <w:w w:val="90"/>
        </w:rPr>
        <w:t>n</w:t>
      </w:r>
      <w:r>
        <w:rPr>
          <w:rFonts w:ascii="Arial" w:hAnsi="Arial" w:cs="Arial" w:eastAsia="Arial"/>
          <w:sz w:val="13"/>
          <w:szCs w:val="13"/>
          <w:spacing w:val="-5"/>
          <w:w w:val="9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89"/>
        </w:rPr>
        <w:t>Eqt•a</w:t>
      </w:r>
      <w:r>
        <w:rPr>
          <w:rFonts w:ascii="Arial" w:hAnsi="Arial" w:cs="Arial" w:eastAsia="Arial"/>
          <w:sz w:val="13"/>
          <w:szCs w:val="13"/>
          <w:spacing w:val="0"/>
          <w:w w:val="90"/>
        </w:rPr>
        <w:t>l</w:t>
      </w:r>
      <w:r>
        <w:rPr>
          <w:rFonts w:ascii="Arial" w:hAnsi="Arial" w:cs="Arial" w:eastAsia="Arial"/>
          <w:sz w:val="13"/>
          <w:szCs w:val="13"/>
          <w:spacing w:val="-1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Opporlunil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y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87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Provide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r</w:t>
      </w:r>
      <w:r>
        <w:rPr>
          <w:rFonts w:ascii="Arial" w:hAnsi="Arial" w:cs="Arial" w:eastAsia="Arial"/>
          <w:sz w:val="13"/>
          <w:szCs w:val="13"/>
          <w:spacing w:val="19"/>
          <w:w w:val="87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and</w:t>
      </w:r>
      <w:r>
        <w:rPr>
          <w:rFonts w:ascii="Arial" w:hAnsi="Arial" w:cs="Arial" w:eastAsia="Arial"/>
          <w:sz w:val="13"/>
          <w:szCs w:val="13"/>
          <w:spacing w:val="5"/>
          <w:w w:val="87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87"/>
        </w:rPr>
        <w:t>Employer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jc w:val="center"/>
        <w:spacing w:after="0"/>
        <w:sectPr>
          <w:type w:val="continuous"/>
          <w:pgSz w:w="12180" w:h="15840"/>
          <w:pgMar w:top="860" w:bottom="280" w:left="880" w:right="1640"/>
        </w:sectPr>
      </w:pPr>
      <w:rPr/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/>
        <w:pict>
          <v:group style="position:absolute;margin-left:603.649231pt;margin-top:10.496386pt;width:.1pt;height:781.503614pt;mso-position-horizontal-relative:page;mso-position-vertical-relative:page;z-index:-1168" coordorigin="12073,210" coordsize="2,15630">
            <v:shape style="position:absolute;left:12073;top:210;width:2;height:15630" coordorigin="12073,210" coordsize="0,15630" path="m12073,15840l12073,210e" filled="f" stroked="t" strokeweight=".237657pt" strokecolor="#000000">
              <v:path arrowok="t"/>
            </v:shape>
          </v:group>
          <w10:wrap type="none"/>
        </w:pict>
      </w:r>
      <w:r>
        <w:rPr>
          <w:sz w:val="24"/>
          <w:szCs w:val="24"/>
        </w:rPr>
      </w:r>
    </w:p>
    <w:p>
      <w:pPr>
        <w:spacing w:before="30" w:after="0" w:line="240" w:lineRule="auto"/>
        <w:ind w:left="37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pict>
          <v:group style="position:absolute;margin-left:50.145664pt;margin-top:13.668526pt;width:2.4954pt;height:126.43194pt;mso-position-horizontal-relative:page;mso-position-vertical-relative:paragraph;z-index:-1167" coordorigin="1003,273" coordsize="50,2529">
            <v:group style="position:absolute;left:1048;top:278;width:2;height:821" coordorigin="1048,278" coordsize="2,821">
              <v:shape style="position:absolute;left:1048;top:278;width:2;height:821" coordorigin="1048,278" coordsize="0,821" path="m1048,1099l1048,278e" filled="f" stroked="t" strokeweight=".475314pt" strokecolor="#000000">
                <v:path arrowok="t"/>
              </v:shape>
            </v:group>
            <v:group style="position:absolute;left:1043;top:278;width:2;height:639" coordorigin="1043,278" coordsize="2,639">
              <v:shape style="position:absolute;left:1043;top:278;width:2;height:639" coordorigin="1043,278" coordsize="0,639" path="m1043,917l1043,278e" filled="f" stroked="t" strokeweight=".475314pt" strokecolor="#000000">
                <v:path arrowok="t"/>
              </v:shape>
            </v:group>
            <v:group style="position:absolute;left:1036;top:283;width:2;height:1608" coordorigin="1036,283" coordsize="2,1608">
              <v:shape style="position:absolute;left:1036;top:283;width:2;height:1608" coordorigin="1036,283" coordsize="0,1608" path="m1036,1891l1036,283e" filled="f" stroked="t" strokeweight=".475314pt" strokecolor="#000000">
                <v:path arrowok="t"/>
              </v:shape>
            </v:group>
            <v:group style="position:absolute;left:1024;top:727;width:2;height:1465" coordorigin="1024,727" coordsize="2,1465">
              <v:shape style="position:absolute;left:1024;top:727;width:2;height:1465" coordorigin="1024,727" coordsize="0,1465" path="m1024,2191l1024,727e" filled="f" stroked="t" strokeweight=".475314pt" strokecolor="#000000">
                <v:path arrowok="t"/>
              </v:shape>
            </v:group>
            <v:group style="position:absolute;left:1015;top:1366;width:2;height:935" coordorigin="1015,1366" coordsize="2,935">
              <v:shape style="position:absolute;left:1015;top:1366;width:2;height:935" coordorigin="1015,1366" coordsize="0,935" path="m1015,2301l1015,1366e" filled="f" stroked="t" strokeweight=".712972pt" strokecolor="#000000">
                <v:path arrowok="t"/>
              </v:shape>
            </v:group>
            <v:group style="position:absolute;left:1008;top:1705;width:2;height:1093" coordorigin="1008,1705" coordsize="2,1093">
              <v:shape style="position:absolute;left:1008;top:1705;width:2;height:1093" coordorigin="1008,1705" coordsize="0,1093" path="m1008,2797l1008,1705e" filled="f" stroked="t" strokeweight=".47531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0.602577pt;margin-top:14.384189pt;width:458.915996pt;height:127.027877pt;mso-position-horizontal-relative:page;mso-position-vertical-relative:paragraph;z-index:-1166" coordorigin="1212,288" coordsize="9178,2541">
            <v:group style="position:absolute;left:5266;top:307;width:2;height:305" coordorigin="5266,307" coordsize="2,305">
              <v:shape style="position:absolute;left:5266;top:307;width:2;height:305" coordorigin="5266,307" coordsize="0,305" path="m5266,612l5266,307e" filled="f" stroked="t" strokeweight=".712972pt" strokecolor="#000000">
                <v:path arrowok="t"/>
              </v:shape>
            </v:group>
            <v:group style="position:absolute;left:1217;top:309;width:8993;height:2" coordorigin="1217,309" coordsize="8993,2">
              <v:shape style="position:absolute;left:1217;top:309;width:8993;height:2" coordorigin="1217,309" coordsize="8993,0" path="m1217,309l10210,309e" filled="f" stroked="t" strokeweight=".475314pt" strokecolor="#000000">
                <v:path arrowok="t"/>
              </v:shape>
            </v:group>
            <v:group style="position:absolute;left:1217;top:591;width:9074;height:2" coordorigin="1217,591" coordsize="9074,2">
              <v:shape style="position:absolute;left:1217;top:591;width:9074;height:2" coordorigin="1217,591" coordsize="9074,0" path="m1217,591l10291,591e" filled="f" stroked="t" strokeweight=".475314pt" strokecolor="#000000">
                <v:path arrowok="t"/>
              </v:shape>
            </v:group>
            <v:group style="position:absolute;left:5262;top:307;width:2;height:1675" coordorigin="5262,307" coordsize="2,1675">
              <v:shape style="position:absolute;left:5262;top:307;width:2;height:1675" coordorigin="5262,307" coordsize="0,1675" path="m5262,1981l5262,307e" filled="f" stroked="t" strokeweight=".712972pt" strokecolor="#000000">
                <v:path arrowok="t"/>
              </v:shape>
            </v:group>
            <v:group style="position:absolute;left:10383;top:292;width:2;height:1732" coordorigin="10383,292" coordsize="2,1732">
              <v:shape style="position:absolute;left:10383;top:292;width:2;height:1732" coordorigin="10383,292" coordsize="0,1732" path="m10383,2024l10383,292e" filled="f" stroked="t" strokeweight=".475314pt" strokecolor="#000000">
                <v:path arrowok="t"/>
              </v:shape>
            </v:group>
            <v:group style="position:absolute;left:1336;top:1144;width:9050;height:2" coordorigin="1336,1144" coordsize="9050,2">
              <v:shape style="position:absolute;left:1336;top:1144;width:9050;height:2" coordorigin="1336,1144" coordsize="9050,0" path="m1336,1144l10386,1144e" filled="f" stroked="t" strokeweight=".475314pt" strokecolor="#000000">
                <v:path arrowok="t"/>
              </v:shape>
            </v:group>
            <v:group style="position:absolute;left:1217;top:1698;width:8979;height:2" coordorigin="1217,1698" coordsize="8979,2">
              <v:shape style="position:absolute;left:1217;top:1698;width:8979;height:2" coordorigin="1217,1698" coordsize="8979,0" path="m1217,1698l10195,1698e" filled="f" stroked="t" strokeweight=".475314pt" strokecolor="#000000">
                <v:path arrowok="t"/>
              </v:shape>
            </v:group>
            <v:group style="position:absolute;left:5252;top:1099;width:2;height:620" coordorigin="5252,1099" coordsize="2,620">
              <v:shape style="position:absolute;left:5252;top:1099;width:2;height:620" coordorigin="5252,1099" coordsize="0,620" path="m5252,1719l5252,1099e" filled="f" stroked="t" strokeweight=".712972pt" strokecolor="#000000">
                <v:path arrowok="t"/>
              </v:shape>
            </v:group>
            <v:group style="position:absolute;left:10376;top:860;width:2;height:1956" coordorigin="10376,860" coordsize="2,1956">
              <v:shape style="position:absolute;left:10376;top:860;width:2;height:1956" coordorigin="10376,860" coordsize="0,1956" path="m10376,2816l10376,860e" filled="f" stroked="t" strokeweight=".475314pt" strokecolor="#000000">
                <v:path arrowok="t"/>
              </v:shape>
            </v:group>
            <v:group style="position:absolute;left:1217;top:2256;width:8983;height:2" coordorigin="1217,2256" coordsize="8983,2">
              <v:shape style="position:absolute;left:1217;top:2256;width:8983;height:2" coordorigin="1217,2256" coordsize="8983,0" path="m1217,2256l10200,2256e" filled="f" stroked="t" strokeweight=".475314pt" strokecolor="#000000">
                <v:path arrowok="t"/>
              </v:shape>
            </v:group>
            <v:group style="position:absolute;left:5243;top:1652;width:2;height:649" coordorigin="5243,1652" coordsize="2,649">
              <v:shape style="position:absolute;left:5243;top:1652;width:2;height:649" coordorigin="5243,1652" coordsize="0,649" path="m5243,2301l5243,1652e" filled="f" stroked="t" strokeweight=".712972pt" strokecolor="#000000">
                <v:path arrowok="t"/>
              </v:shape>
            </v:group>
            <v:group style="position:absolute;left:1217;top:2809;width:9150;height:2" coordorigin="1217,2809" coordsize="9150,2">
              <v:shape style="position:absolute;left:1217;top:2809;width:9150;height:2" coordorigin="1217,2809" coordsize="9150,0" path="m1217,2809l10367,2809e" filled="f" stroked="t" strokeweight=".475314pt" strokecolor="#000000">
                <v:path arrowok="t"/>
              </v:shape>
            </v:group>
            <v:group style="position:absolute;left:5233;top:2234;width:2;height:587" coordorigin="5233,2234" coordsize="2,587">
              <v:shape style="position:absolute;left:5233;top:2234;width:2;height:587" coordorigin="5233,2234" coordsize="0,587" path="m5233,2821l5233,2234e" filled="f" stroked="t" strokeweight=".712972pt" strokecolor="#000000">
                <v:path arrowok="t"/>
              </v:shape>
            </v:group>
            <v:group style="position:absolute;left:10364;top:1977;width:2;height:840" coordorigin="10364,1977" coordsize="2,840">
              <v:shape style="position:absolute;left:10364;top:1977;width:2;height:840" coordorigin="10364,1977" coordsize="0,840" path="m10364,2816l10364,1977e" filled="f" stroked="t" strokeweight=".475314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NRCS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Non-Stewardshi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b/>
          <w:bCs/>
        </w:rPr>
        <w:t>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6" w:after="0" w:line="240" w:lineRule="auto"/>
        <w:ind w:left="480" w:right="-20"/>
        <w:jc w:val="left"/>
        <w:tabs>
          <w:tab w:pos="468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2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-33"/>
          <w:w w:val="100"/>
          <w:b/>
          <w:bCs/>
          <w:position w:val="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2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>ENROLLMENT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b/>
          <w:bCs/>
          <w:position w:val="0"/>
        </w:rPr>
        <w:t>TYPE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2" w:after="0" w:line="240" w:lineRule="auto"/>
        <w:ind w:left="480" w:right="-20"/>
        <w:jc w:val="left"/>
        <w:tabs>
          <w:tab w:pos="470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Wetland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WRP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5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Tribes*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7" w:after="0" w:line="240" w:lineRule="auto"/>
        <w:ind w:left="4705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Cost-Share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Agreements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1" w:after="0" w:line="240" w:lineRule="auto"/>
        <w:ind w:left="461" w:right="-20"/>
        <w:jc w:val="left"/>
        <w:tabs>
          <w:tab w:pos="468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Health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Forest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HFRP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5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position w:val="0"/>
        </w:rPr>
        <w:t>Contracts*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2" w:after="0" w:line="240" w:lineRule="auto"/>
        <w:ind w:left="4696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Cost-Share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Agreements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21" w:after="0" w:line="251" w:lineRule="auto"/>
        <w:ind w:left="4663" w:right="891" w:firstLine="-4202"/>
        <w:jc w:val="left"/>
        <w:tabs>
          <w:tab w:pos="466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Grasslan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Reserve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5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Cooperatin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Entities;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rental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Agreements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40" w:lineRule="auto"/>
        <w:ind w:left="442" w:right="-20"/>
        <w:jc w:val="left"/>
        <w:tabs>
          <w:tab w:pos="466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Farm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Ranc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23"/>
          <w:szCs w:val="23"/>
          <w:spacing w:val="-3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enrolle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fiscal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than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2" w:after="0" w:line="240" w:lineRule="auto"/>
        <w:ind w:left="432" w:right="-20"/>
        <w:jc w:val="left"/>
        <w:tabs>
          <w:tab w:pos="464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FRPP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4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2006-2008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(U.S.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  <w:t>grantee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position w:val="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12" w:after="0" w:line="240" w:lineRule="auto"/>
        <w:ind w:left="332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*30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treate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purposes.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8" w:lineRule="auto"/>
        <w:ind w:left="290" w:right="92" w:firstLine="2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Since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bega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administerin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place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integrit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maintained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objective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purchase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identif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needed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maintai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relationshi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landowner.</w:t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7" w:lineRule="auto"/>
        <w:ind w:left="256" w:right="124" w:firstLine="33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program'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aerial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photography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historical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ever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allowe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remainin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modifie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Circula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attache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supersede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sectio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manual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4" w:after="0" w:line="240" w:lineRule="auto"/>
        <w:ind w:left="247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manual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update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reflect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future.</w:t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9" w:lineRule="auto"/>
        <w:ind w:left="223" w:right="176" w:firstLine="1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utilizin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attached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"Annual</w:t>
      </w:r>
      <w:r>
        <w:rPr>
          <w:rFonts w:ascii="Times New Roman" w:hAnsi="Times New Roman" w:cs="Times New Roman" w:eastAsia="Times New Roman"/>
          <w:sz w:val="23"/>
          <w:szCs w:val="23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Worksheet.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worksheet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standardize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replace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individual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questionnaires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Conservationist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expan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State-specific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resource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concerns.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1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abilit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consistentl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store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trac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electronically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7" w:after="0" w:line="245" w:lineRule="auto"/>
        <w:ind w:left="190" w:right="84" w:firstLine="14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benefit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landowners;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capabilit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limited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addres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this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functionalit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serve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electronic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database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Compatible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Authorizatio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purpose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30-Yea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programs.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8" w:lineRule="auto"/>
        <w:ind w:left="119" w:right="308" w:firstLine="52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pursuant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cooperative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agreement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agreement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report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compliance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non-Stewardship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conduct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7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23"/>
          <w:szCs w:val="23"/>
          <w:spacing w:val="-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associate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conduct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submitte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cooperatin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compliance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non-compliance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with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appropriate</w:t>
      </w:r>
      <w:r>
        <w:rPr>
          <w:rFonts w:ascii="Times New Roman" w:hAnsi="Times New Roman" w:cs="Times New Roman" w:eastAsia="Times New Roman"/>
          <w:sz w:val="23"/>
          <w:szCs w:val="23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items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Entitie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update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minimum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cooperatin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entities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addres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relevant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Worksheet.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5010" w:right="4548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2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jc w:val="center"/>
        <w:spacing w:after="0"/>
        <w:sectPr>
          <w:pgSz w:w="12180" w:h="15840"/>
          <w:pgMar w:top="1480" w:bottom="280" w:left="680" w:right="1720"/>
        </w:sectPr>
      </w:pPr>
      <w:rPr/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pict>
          <v:group style="position:absolute;margin-left:600.818726pt;margin-top:369.679413pt;width:.1pt;height:421.606016pt;mso-position-horizontal-relative:page;mso-position-vertical-relative:page;z-index:-1165" coordorigin="12016,7394" coordsize="2,8432">
            <v:shape style="position:absolute;left:12016;top:7394;width:2;height:8432" coordorigin="12016,7394" coordsize="0,8432" path="m12016,15826l12016,7394e" filled="f" stroked="t" strokeweight=".237009pt" strokecolor="#000000">
              <v:path arrowok="t"/>
            </v:shape>
          </v:group>
          <w10:wrap type="none"/>
        </w:pict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57" w:lineRule="auto"/>
        <w:ind w:left="351" w:right="61" w:firstLine="1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FRP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NRCS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guidance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associate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Circular.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review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additio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summar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review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ownership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simila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programs.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7" w:lineRule="auto"/>
        <w:ind w:left="323" w:right="236" w:firstLine="1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purpose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financial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reporting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considere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Stewardshi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Lands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reporte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auditin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purposes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lengt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significance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ensurin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maximum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conservatio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provided,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associate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required.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4" w:lineRule="auto"/>
        <w:ind w:left="290" w:right="229" w:firstLine="2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worksheet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reportin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requirement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containe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Circular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automate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determinatio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prioritizing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Additionally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material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identif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ris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non-compliance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assist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workloa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plannin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staffin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trac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quality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objective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achieve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financial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reporting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obligation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met.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58" w:lineRule="auto"/>
        <w:ind w:left="238" w:right="215" w:firstLine="3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3"/>
          <w:szCs w:val="23"/>
          <w:w w:val="102"/>
          <w:b/>
          <w:bCs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</w:rPr>
        <w:t>Policy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Circula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update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procedure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subsequent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documentatio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programs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8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Year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agreements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Contracts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HFR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agreements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5"/>
        </w:rPr>
        <w:t>cunent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manual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policie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utilizin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6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A-13/LTP-1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Contract/Statu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forms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collecte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CPA-13/LTP-1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Contract/Statu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entered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int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conduct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monitoring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offsite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monitoring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accordin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Stewardshi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Monitoring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Schedule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Worksheet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current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Compatible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Authorizations.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1" w:after="0" w:line="257" w:lineRule="auto"/>
        <w:ind w:left="195" w:right="202" w:firstLine="2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Question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Worksheet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incorporate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they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answere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efficientl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paper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documentatio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Worksheet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computer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generated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place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official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administrative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six-part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file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maintaine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State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announcement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functionalit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0"/>
        </w:rPr>
        <w:t>is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available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trainin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provided.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85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b/>
          <w:bCs/>
        </w:rPr>
        <w:t>Determination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21" w:after="0" w:line="262" w:lineRule="auto"/>
        <w:ind w:left="162" w:right="643" w:firstLine="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Monitorin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Worksheet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questions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these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classifie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followin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categories: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7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  <w:b/>
          <w:bCs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  <w:b/>
          <w:bCs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b/>
          <w:bCs/>
        </w:rPr>
        <w:t>Needed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7" w:after="0" w:line="240" w:lineRule="auto"/>
        <w:ind w:left="2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Symbol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23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Green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7" w:after="0" w:line="258" w:lineRule="auto"/>
        <w:ind w:left="119" w:right="259" w:firstLine="74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Description: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met.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operation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management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plan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implemente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followed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9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Special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resource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concern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threatened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7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endangere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specie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cultural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resource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addressed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necessar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documents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compliant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those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documents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encroachment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violation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5"/>
        </w:rPr>
        <w:t>occurring.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1" w:after="0" w:line="240" w:lineRule="auto"/>
        <w:ind w:left="4989" w:right="457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3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jc w:val="center"/>
        <w:spacing w:after="0"/>
        <w:sectPr>
          <w:pgSz w:w="12180" w:h="15840"/>
          <w:pgMar w:top="1480" w:bottom="280" w:left="720" w:right="168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603.41156pt;margin-top:163.171082pt;width:.1pt;height:628.828916pt;mso-position-horizontal-relative:page;mso-position-vertical-relative:page;z-index:-1164" coordorigin="12068,3263" coordsize="2,12577">
            <v:shape style="position:absolute;left:12068;top:3263;width:2;height:12577" coordorigin="12068,3263" coordsize="0,12577" path="m12068,15840l12068,3263e" filled="f" stroked="t" strokeweight=".237657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32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  <w:b/>
          <w:bCs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  <w:b/>
          <w:bCs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8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Wor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b/>
          <w:bCs/>
        </w:rPr>
        <w:t>Needed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62" w:lineRule="exact"/>
        <w:ind w:left="447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Symbol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Yellow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7" w:after="0" w:line="245" w:lineRule="auto"/>
        <w:ind w:left="286" w:right="308" w:firstLine="727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Description: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unauthorize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specifie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addressed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administrative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trail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grazing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food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plots,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etc.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modification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informal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notificatio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action.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temporar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vegetatio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disturbances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imprope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equipment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placement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management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issues.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0" w:after="0" w:line="240" w:lineRule="auto"/>
        <w:ind w:left="281" w:right="5351"/>
        <w:jc w:val="both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  <w:b/>
          <w:bCs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58" w:lineRule="exact"/>
        <w:ind w:left="405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Symbol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21" w:after="0" w:line="245" w:lineRule="auto"/>
        <w:ind w:left="238" w:right="142" w:firstLine="741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Description: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rectifie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CUA,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modification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informal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confirme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onsite.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Immediate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Legal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through·the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USDA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General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Counsel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may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necessary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7"/>
        </w:rPr>
        <w:t>Do.cumentatio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7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97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formal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violation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rectificatio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begin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alread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started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Note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3"/>
          <w:szCs w:val="23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if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detect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i/>
        </w:rPr>
        <w:t>potential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violation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remai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Yellow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until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confirme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i/>
        </w:rPr>
        <w:t>onsite.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8" w:lineRule="auto"/>
        <w:ind w:left="224" w:right="213"/>
        <w:jc w:val="both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Worksheet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4"/>
        </w:rPr>
        <w:t>ofthe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automaticall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base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responses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base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seriou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63" w:lineRule="exact"/>
        <w:ind w:left="21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determinatio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specific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7" w:after="0" w:line="248" w:lineRule="auto"/>
        <w:ind w:left="176" w:right="129" w:firstLine="38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reminder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follow-up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encroachment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permanent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structure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discovered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8"/>
        </w:rPr>
        <w:t>dete1minatio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8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9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Yello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Green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determinatio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determination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confirme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visit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Conditions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basi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meetin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reportin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Lands;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prioritize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trac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enhance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delivery.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62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Method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b/>
          <w:bCs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2" w:after="0" w:line="240" w:lineRule="auto"/>
        <w:ind w:left="162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30-Yea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Contracts: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7" w:lineRule="auto"/>
        <w:ind w:left="129" w:right="70" w:firstLine="2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Ownershi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36"/>
        </w:rPr>
        <w:t>-An</w:t>
      </w:r>
      <w:r>
        <w:rPr>
          <w:rFonts w:ascii="Times New Roman" w:hAnsi="Times New Roman" w:cs="Times New Roman" w:eastAsia="Times New Roman"/>
          <w:sz w:val="23"/>
          <w:szCs w:val="23"/>
          <w:spacing w:val="-26"/>
          <w:w w:val="13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involve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verify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visit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immediatel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administrative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follow-u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3"/>
          <w:szCs w:val="23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corrective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1</w:t>
      </w:r>
      <w:r>
        <w:rPr>
          <w:rFonts w:ascii="Arial" w:hAnsi="Arial" w:cs="Arial" w:eastAsia="Arial"/>
          <w:sz w:val="23"/>
          <w:szCs w:val="23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Worksheet.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3" w:lineRule="auto"/>
        <w:ind w:left="100" w:right="125" w:firstLine="2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19"/>
          <w:b/>
          <w:bCs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9"/>
          <w:b/>
          <w:bCs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-25"/>
          <w:w w:val="119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recent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aerial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photograph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(NAIP,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hig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resolution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conducted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9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verif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answerin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basic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i.e.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encroachment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dumping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cropping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etc.?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Complete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5"/>
          <w:szCs w:val="25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Worksheet.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7" w:after="0" w:line="240" w:lineRule="auto"/>
        <w:ind w:left="4972" w:right="4507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spacing w:val="0"/>
          <w:w w:val="93"/>
        </w:rPr>
        <w:t>4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</w:rPr>
      </w:r>
    </w:p>
    <w:p>
      <w:pPr>
        <w:jc w:val="center"/>
        <w:spacing w:after="0"/>
        <w:sectPr>
          <w:pgSz w:w="12180" w:h="15840"/>
          <w:pgMar w:top="1480" w:bottom="280" w:left="760" w:right="1720"/>
        </w:sectPr>
      </w:pPr>
      <w:rPr/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/>
        <w:pict>
          <v:group style="position:absolute;margin-left:600.127563pt;margin-top:274.940552pt;width:.1pt;height:516.108108pt;mso-position-horizontal-relative:page;mso-position-vertical-relative:page;z-index:-1163" coordorigin="12003,5499" coordsize="2,10322">
            <v:shape style="position:absolute;left:12003;top:5499;width:2;height:10322" coordorigin="12003,5499" coordsize="0,10322" path="m12003,15821l12003,5499e" filled="f" stroked="t" strokeweight=".236457pt" strokecolor="#000000">
              <v:path arrowok="t"/>
            </v:shape>
          </v:group>
          <w10:wrap type="none"/>
        </w:pict>
      </w:r>
      <w:r>
        <w:rPr>
          <w:sz w:val="28"/>
          <w:szCs w:val="28"/>
        </w:rPr>
      </w:r>
    </w:p>
    <w:p>
      <w:pPr>
        <w:spacing w:before="29" w:after="0" w:line="244" w:lineRule="auto"/>
        <w:ind w:left="358" w:right="457" w:firstLine="47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97"/>
          <w:b/>
          <w:bCs/>
        </w:rPr>
        <w:t>Summar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7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97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0"/>
          <w:b/>
          <w:bCs/>
        </w:rPr>
        <w:t>Review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1"/>
          <w:b/>
          <w:bCs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afte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2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attaine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before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summar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review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cursor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visit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verif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answerin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basic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i.e.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encroachment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dumping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cropping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etc.?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Worksheet.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4" w:lineRule="auto"/>
        <w:ind w:left="320" w:right="52" w:firstLine="38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Onsite</w:t>
      </w:r>
      <w:r>
        <w:rPr>
          <w:rFonts w:ascii="Times New Roman" w:hAnsi="Times New Roman" w:cs="Times New Roman" w:eastAsia="Times New Roman"/>
          <w:sz w:val="24"/>
          <w:szCs w:val="24"/>
          <w:spacing w:val="-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thoroug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involvin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verif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aerial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photography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appropriate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biological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assessment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notif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inspection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7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enrollment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opportunit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participate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Worksheet.</w:t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7" w:lineRule="auto"/>
        <w:ind w:left="283" w:right="68" w:firstLine="43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variou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confirm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may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include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phon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letters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cards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etc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Passive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postcar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returne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assistance</w:t>
      </w:r>
      <w:r>
        <w:rPr>
          <w:rFonts w:ascii="Times New Roman" w:hAnsi="Times New Roman" w:cs="Times New Roman" w:eastAsia="Times New Roman"/>
          <w:sz w:val="23"/>
          <w:szCs w:val="23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requested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84"/>
        </w:rPr>
        <w:t>n:ot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8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file;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mass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mailin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maintaine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central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locatio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minimum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five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years.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9" w:after="0" w:line="240" w:lineRule="auto"/>
        <w:ind w:left="273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Monitorin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7"/>
          <w:b/>
          <w:bCs/>
        </w:rPr>
        <w:t>Schedule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97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Timing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6" w:lineRule="auto"/>
        <w:ind w:left="235" w:right="162" w:firstLine="33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attache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previou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3-yea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frequent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dependin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unde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certain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30-Yea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yet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implemented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summar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occu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until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successfull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summar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conducte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conjunctio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constructio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active.</w:t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5" w:lineRule="auto"/>
        <w:ind w:left="174" w:right="200" w:firstLine="43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5-yea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cycle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illustrate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begin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immediatel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summar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</w:rPr>
        <w:t>is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requirement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unnecessar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immediately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cunent</w:t>
      </w:r>
      <w:r>
        <w:rPr>
          <w:rFonts w:ascii="Times New Roman" w:hAnsi="Times New Roman" w:cs="Times New Roman" w:eastAsia="Times New Roman"/>
          <w:sz w:val="23"/>
          <w:szCs w:val="23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23"/>
          <w:szCs w:val="23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imager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generall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previou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reflect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observe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durin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findin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circumstance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frequent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Yel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next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years.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5" w:lineRule="auto"/>
        <w:ind w:left="141" w:right="385" w:firstLine="24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component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9"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years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subsequent</w:t>
      </w:r>
      <w:r>
        <w:rPr>
          <w:rFonts w:ascii="Times New Roman" w:hAnsi="Times New Roman" w:cs="Times New Roman" w:eastAsia="Times New Roman"/>
          <w:sz w:val="23"/>
          <w:szCs w:val="23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occur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earl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season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counte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visit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durin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developmental</w:t>
      </w:r>
      <w:r>
        <w:rPr>
          <w:rFonts w:ascii="Times New Roman" w:hAnsi="Times New Roman" w:cs="Times New Roman" w:eastAsia="Times New Roman"/>
          <w:sz w:val="23"/>
          <w:szCs w:val="23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perio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critical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event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practice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establishe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planned.</w:t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8" w:lineRule="auto"/>
        <w:ind w:left="117" w:right="221" w:firstLine="1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minimum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frequent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be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necessary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consist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shorte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interval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visit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multiple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dependin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circumstances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Additionally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any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7" w:after="0" w:line="240" w:lineRule="auto"/>
        <w:ind w:left="4992" w:right="4527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spacing w:val="0"/>
          <w:w w:val="93"/>
        </w:rPr>
        <w:t>5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</w:rPr>
      </w:r>
    </w:p>
    <w:p>
      <w:pPr>
        <w:jc w:val="center"/>
        <w:spacing w:after="0"/>
        <w:sectPr>
          <w:pgSz w:w="12180" w:h="15840"/>
          <w:pgMar w:top="1480" w:bottom="280" w:left="720" w:right="172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605.781433pt;margin-top:59.250679pt;width:.1pt;height:732.032579pt;mso-position-horizontal-relative:page;mso-position-vertical-relative:page;z-index:-1162" coordorigin="12116,1185" coordsize="2,14641">
            <v:shape style="position:absolute;left:12116;top:1185;width:2;height:14641" coordorigin="12116,1185" coordsize="0,14641" path="m12116,15826l12116,1185e" filled="f" stroked="t" strokeweight=".238215pt" strokecolor="#000000">
              <v:path arrowok="t"/>
            </v:shape>
          </v:group>
          <w10:wrap type="none"/>
        </w:pict>
      </w:r>
      <w:r>
        <w:rPr>
          <w:sz w:val="26"/>
          <w:szCs w:val="26"/>
        </w:rPr>
      </w:r>
    </w:p>
    <w:p>
      <w:pPr>
        <w:spacing w:before="30" w:after="0" w:line="251" w:lineRule="auto"/>
        <w:ind w:left="338" w:right="79" w:firstLine="-5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metho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findin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up,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frequent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circumstance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including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limite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following: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28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-A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Compatible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Authorizatio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close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grazin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food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plot.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323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-Post-violatio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remediatio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(2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consecutive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).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31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-A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highl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manage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site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close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supervision.</w:t>
      </w:r>
    </w:p>
    <w:p>
      <w:pPr>
        <w:spacing w:before="8" w:after="0" w:line="240" w:lineRule="auto"/>
        <w:ind w:left="309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-A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significant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event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severe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storm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inspection.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309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-An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(2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consecutive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).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3" w:after="0" w:line="240" w:lineRule="auto"/>
        <w:ind w:left="30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-A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baseline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FRPP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).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2" w:after="0" w:line="240" w:lineRule="auto"/>
        <w:ind w:left="295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-Sheet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erosion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erosio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concentrate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runoff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heav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area.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2" w:after="0" w:line="240" w:lineRule="auto"/>
        <w:ind w:left="29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-Detectio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method.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7" w:lineRule="auto"/>
        <w:ind w:left="276" w:right="67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assessment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</w:rPr>
        <w:t>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compliance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amende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fit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timin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interval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entering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49" w:lineRule="auto"/>
        <w:ind w:left="238" w:right="52" w:firstLine="1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last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start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cycle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as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appropriate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post-restoratio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ago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verified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met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addressed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minimum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allowe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current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next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until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next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occurs.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5" w:lineRule="auto"/>
        <w:ind w:left="190" w:right="140" w:firstLine="43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successful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occu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engage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relationshi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substitute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frequent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interactio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functionin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full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answe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arise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addres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timel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manner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reinforce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provision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Communicatio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landowner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9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ke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minimizin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encourage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continue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prioritize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aspect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8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-6"/>
          <w:w w:val="10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protocol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regula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interval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NRCS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opportunit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ever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acre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enrolle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allowe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achieve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maximum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conservation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value.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9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Compatible</w:t>
      </w:r>
      <w:r>
        <w:rPr>
          <w:rFonts w:ascii="Times New Roman" w:hAnsi="Times New Roman" w:cs="Times New Roman" w:eastAsia="Times New Roman"/>
          <w:sz w:val="23"/>
          <w:szCs w:val="23"/>
          <w:spacing w:val="4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b/>
          <w:bCs/>
        </w:rPr>
        <w:t>Authorizations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9" w:lineRule="auto"/>
        <w:ind w:left="147" w:right="96" w:firstLine="29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Compatible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Authorization</w:t>
      </w:r>
      <w:r>
        <w:rPr>
          <w:rFonts w:ascii="Times New Roman" w:hAnsi="Times New Roman" w:cs="Times New Roman" w:eastAsia="Times New Roman"/>
          <w:sz w:val="23"/>
          <w:szCs w:val="2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),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accordance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'NEST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Entry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Milestones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7"/>
        </w:rPr>
        <w:t>'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Circular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critical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component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management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may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effect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tracking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existin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accurate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determinatio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Additionally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recor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authorize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propert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save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resolve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violation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5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detecte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disturbance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been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authorize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authorize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entered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3" w:after="0" w:line="262" w:lineRule="exact"/>
        <w:ind w:left="128" w:right="141" w:firstLine="1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prevent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identifie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3"/>
          <w:szCs w:val="2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durin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offsite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monitoring.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Entr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  <w:b/>
          <w:bCs/>
        </w:rPr>
        <w:t>Milestones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0" w:after="0" w:line="247" w:lineRule="auto"/>
        <w:ind w:left="109" w:right="243" w:firstLine="5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Stewardship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encourage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milestone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NEST: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4993" w:right="4525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4"/>
        </w:rPr>
        <w:t>6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jc w:val="center"/>
        <w:spacing w:after="0"/>
        <w:sectPr>
          <w:pgSz w:w="12180" w:h="15840"/>
          <w:pgMar w:top="1480" w:bottom="280" w:left="720" w:right="1720"/>
        </w:sectPr>
      </w:pPr>
      <w:rPr/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605.543213pt;margin-top:85.053391pt;width:.1pt;height:706.229864pt;mso-position-horizontal-relative:page;mso-position-vertical-relative:page;z-index:-1160" coordorigin="12111,1701" coordsize="2,14125">
            <v:shape style="position:absolute;left:12111;top:1701;width:2;height:14125" coordorigin="12111,1701" coordsize="0,14125" path="m12111,15826l12111,1701e" filled="f" stroked="t" strokeweight=".238215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30" w:after="0" w:line="240" w:lineRule="auto"/>
        <w:ind w:left="273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Decembe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31,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25"/>
        </w:rPr>
        <w:t>2011-</w:t>
      </w:r>
      <w:r>
        <w:rPr>
          <w:rFonts w:ascii="Times New Roman" w:hAnsi="Times New Roman" w:cs="Times New Roman" w:eastAsia="Times New Roman"/>
          <w:sz w:val="23"/>
          <w:szCs w:val="23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One-quarte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1/4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FY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273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NEST.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7" w:lineRule="auto"/>
        <w:ind w:left="254" w:right="311" w:firstLine="5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Marc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31,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25"/>
        </w:rPr>
        <w:t>2012-</w:t>
      </w:r>
      <w:r>
        <w:rPr>
          <w:rFonts w:ascii="Times New Roman" w:hAnsi="Times New Roman" w:cs="Times New Roman" w:eastAsia="Times New Roman"/>
          <w:sz w:val="23"/>
          <w:szCs w:val="23"/>
          <w:spacing w:val="-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One-hal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1/2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2012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NEST.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4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Jun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</w:rPr>
        <w:t>30,2012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10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</w:rPr>
        <w:t>Three-quarter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1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3/4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30-Yea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FY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24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NEST.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225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Augus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31,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221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-3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Conservationist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99"/>
        </w:rPr>
        <w:t>3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0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1"/>
        </w:rPr>
        <w:t>-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Year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23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Contract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NEST.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8" w:lineRule="auto"/>
        <w:ind w:left="197" w:right="113" w:firstLine="24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Oversight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O&amp;E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institute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Lands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occurrin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policy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remai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diligent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ensurin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annual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conducte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entere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Periodic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review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conducted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Regional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Conservationist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Divisio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entr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progress.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8" w:lineRule="auto"/>
        <w:ind w:left="173" w:right="461" w:firstLine="14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additional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license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neede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component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please</w:t>
      </w:r>
      <w:r>
        <w:rPr>
          <w:rFonts w:ascii="Times New Roman" w:hAnsi="Times New Roman" w:cs="Times New Roman" w:eastAsia="Times New Roman"/>
          <w:sz w:val="23"/>
          <w:szCs w:val="2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utilize</w:t>
      </w:r>
      <w:r>
        <w:rPr>
          <w:rFonts w:ascii="Times New Roman" w:hAnsi="Times New Roman" w:cs="Times New Roman" w:eastAsia="Times New Roman"/>
          <w:sz w:val="23"/>
          <w:szCs w:val="2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NEST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Acces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Request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document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from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Abby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Letzte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(202)</w:t>
      </w:r>
      <w:r>
        <w:rPr>
          <w:rFonts w:ascii="Times New Roman" w:hAnsi="Times New Roman" w:cs="Times New Roman" w:eastAsia="Times New Roman"/>
          <w:sz w:val="23"/>
          <w:szCs w:val="2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720-0357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email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hyperlink r:id="rId5">
        <w:r>
          <w:rPr>
            <w:rFonts w:ascii="Times New Roman" w:hAnsi="Times New Roman" w:cs="Times New Roman" w:eastAsia="Times New Roman"/>
            <w:sz w:val="23"/>
            <w:szCs w:val="23"/>
            <w:spacing w:val="0"/>
            <w:w w:val="100"/>
          </w:rPr>
          <w:t>Abigail.Letzter@wdc.usda.gov</w:t>
        </w:r>
        <w:r>
          <w:rPr>
            <w:rFonts w:ascii="Times New Roman" w:hAnsi="Times New Roman" w:cs="Times New Roman" w:eastAsia="Times New Roman"/>
            <w:sz w:val="23"/>
            <w:szCs w:val="23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3"/>
            <w:szCs w:val="23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3"/>
            <w:szCs w:val="23"/>
            <w:spacing w:val="8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Trainin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be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conducte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immediatel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release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Circular.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73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Contact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regardin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Circula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directe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3"/>
          <w:szCs w:val="2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John</w:t>
      </w:r>
      <w:r>
        <w:rPr>
          <w:rFonts w:ascii="Times New Roman" w:hAnsi="Times New Roman" w:cs="Times New Roman" w:eastAsia="Times New Roman"/>
          <w:sz w:val="23"/>
          <w:szCs w:val="2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Glover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Lan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Stewardship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8" w:after="0" w:line="240" w:lineRule="auto"/>
        <w:ind w:left="159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pict>
          <v:shape style="position:absolute;margin-left:45.119999pt;margin-top:45.887459pt;width:249.600006pt;height:75.839996pt;mso-position-horizontal-relative:page;mso-position-vertical-relative:paragraph;z-index:-1161" type="#_x0000_t75">
            <v:imagedata r:id="rId6" o:title=""/>
          </v:shape>
        </w:pic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Leader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23"/>
          <w:szCs w:val="2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Division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(202)</w:t>
      </w:r>
      <w:r>
        <w:rPr>
          <w:rFonts w:ascii="Times New Roman" w:hAnsi="Times New Roman" w:cs="Times New Roman" w:eastAsia="Times New Roman"/>
          <w:sz w:val="23"/>
          <w:szCs w:val="2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720-0907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hyperlink r:id="rId7">
        <w:r>
          <w:rPr>
            <w:rFonts w:ascii="Times New Roman" w:hAnsi="Times New Roman" w:cs="Times New Roman" w:eastAsia="Times New Roman"/>
            <w:sz w:val="23"/>
            <w:szCs w:val="23"/>
            <w:spacing w:val="0"/>
            <w:w w:val="104"/>
          </w:rPr>
          <w:t>emailjohn.glover@wdc.usda.go</w:t>
        </w:r>
        <w:r>
          <w:rPr>
            <w:rFonts w:ascii="Times New Roman" w:hAnsi="Times New Roman" w:cs="Times New Roman" w:eastAsia="Times New Roman"/>
            <w:sz w:val="23"/>
            <w:szCs w:val="23"/>
            <w:spacing w:val="-4"/>
            <w:w w:val="105"/>
          </w:rPr>
          <w:t>v</w:t>
        </w:r>
        <w:r>
          <w:rPr>
            <w:rFonts w:ascii="Times New Roman" w:hAnsi="Times New Roman" w:cs="Times New Roman" w:eastAsia="Times New Roman"/>
            <w:sz w:val="23"/>
            <w:szCs w:val="23"/>
            <w:spacing w:val="0"/>
            <w:w w:val="77"/>
          </w:rPr>
          <w:t>.</w:t>
        </w:r>
        <w:r>
          <w:rPr>
            <w:rFonts w:ascii="Times New Roman" w:hAnsi="Times New Roman" w:cs="Times New Roman" w:eastAsia="Times New Roman"/>
            <w:sz w:val="23"/>
            <w:szCs w:val="23"/>
            <w:spacing w:val="0"/>
            <w:w w:val="100"/>
          </w:rPr>
        </w:r>
      </w:hyperlink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2" w:lineRule="auto"/>
        <w:ind w:left="111" w:right="6901" w:firstLine="1363"/>
        <w:jc w:val="left"/>
        <w:tabs>
          <w:tab w:pos="174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spacing w:val="-4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RAMER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Deput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Chie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3"/>
          <w:szCs w:val="2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2"/>
        </w:rPr>
        <w:t>Programs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0" w:lineRule="exact"/>
        <w:ind w:left="101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position w:val="-1"/>
        </w:rPr>
        <w:t>Attachments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9" w:after="0" w:line="240" w:lineRule="auto"/>
        <w:ind w:left="4937" w:right="4515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4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180" w:h="15840"/>
          <w:pgMar w:top="1480" w:bottom="280" w:left="780" w:right="172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/>
        <w:pict>
          <v:group style="position:absolute;margin-left:606.501099pt;margin-top:11.450602pt;width:.1pt;height:333.021687pt;mso-position-horizontal-relative:page;mso-position-vertical-relative:page;z-index:-1158" coordorigin="12130,229" coordsize="2,6660">
            <v:shape style="position:absolute;left:12130;top:229;width:2;height:6660" coordorigin="12130,229" coordsize="0,6660" path="m12130,6889l12130,229e" filled="f" stroked="t" strokeweight=".237657pt" strokecolor="#000000">
              <v:path arrowok="t"/>
            </v:shape>
          </v:group>
          <w10:wrap type="none"/>
        </w:pict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right="2210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County/Parish</w:t>
      </w:r>
      <w:r>
        <w:rPr>
          <w:rFonts w:ascii="Arial" w:hAnsi="Arial" w:cs="Arial" w:eastAsia="Arial"/>
          <w:sz w:val="17"/>
          <w:szCs w:val="17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559" w:lineRule="auto"/>
        <w:ind w:left="255" w:right="1563" w:firstLine="1611"/>
        <w:jc w:val="left"/>
        <w:tabs>
          <w:tab w:pos="3680" w:val="left"/>
          <w:tab w:pos="5080" w:val="left"/>
          <w:tab w:pos="73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96"/>
          <w:b/>
          <w:bCs/>
        </w:rPr>
        <w:t>Selec</w:t>
      </w:r>
      <w:r>
        <w:rPr>
          <w:rFonts w:ascii="Arial" w:hAnsi="Arial" w:cs="Arial" w:eastAsia="Arial"/>
          <w:sz w:val="17"/>
          <w:szCs w:val="17"/>
          <w:spacing w:val="0"/>
          <w:w w:val="96"/>
          <w:b/>
          <w:bCs/>
        </w:rPr>
        <w:t>t</w:t>
      </w:r>
      <w:r>
        <w:rPr>
          <w:rFonts w:ascii="Arial" w:hAnsi="Arial" w:cs="Arial" w:eastAsia="Arial"/>
          <w:sz w:val="17"/>
          <w:szCs w:val="17"/>
          <w:spacing w:val="2"/>
          <w:w w:val="96"/>
          <w:b/>
          <w:bCs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th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spacing w:val="2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Appropriat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spacing w:val="2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Program:</w:t>
      </w:r>
      <w:r>
        <w:rPr>
          <w:rFonts w:ascii="Arial" w:hAnsi="Arial" w:cs="Arial" w:eastAsia="Arial"/>
          <w:sz w:val="17"/>
          <w:szCs w:val="17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72"/>
        </w:rPr>
        <w:t>f'</w:t>
      </w:r>
      <w:r>
        <w:rPr>
          <w:rFonts w:ascii="Arial" w:hAnsi="Arial" w:cs="Arial" w:eastAsia="Arial"/>
          <w:sz w:val="24"/>
          <w:szCs w:val="24"/>
          <w:spacing w:val="-15"/>
          <w:w w:val="17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3"/>
        </w:rPr>
        <w:t>WR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3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68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168"/>
        </w:rPr>
        <w:t>i</w:t>
      </w:r>
      <w:r>
        <w:rPr>
          <w:rFonts w:ascii="Arial" w:hAnsi="Arial" w:cs="Arial" w:eastAsia="Arial"/>
          <w:sz w:val="24"/>
          <w:szCs w:val="24"/>
          <w:spacing w:val="-7"/>
          <w:w w:val="16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3"/>
        </w:rPr>
        <w:t>EWPP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3"/>
        </w:rPr>
        <w:t> </w:t>
      </w:r>
      <w:r>
        <w:rPr>
          <w:rFonts w:ascii="Arial" w:hAnsi="Arial" w:cs="Arial" w:eastAsia="Arial"/>
          <w:sz w:val="33"/>
          <w:szCs w:val="33"/>
          <w:spacing w:val="0"/>
          <w:w w:val="189"/>
        </w:rPr>
        <w:t>r</w:t>
      </w:r>
      <w:r>
        <w:rPr>
          <w:rFonts w:ascii="Arial" w:hAnsi="Arial" w:cs="Arial" w:eastAsia="Arial"/>
          <w:sz w:val="33"/>
          <w:szCs w:val="33"/>
          <w:spacing w:val="-68"/>
          <w:w w:val="1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2"/>
        </w:rPr>
        <w:t>GRP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2"/>
        </w:rPr>
        <w:t> </w:t>
      </w:r>
      <w:r>
        <w:rPr>
          <w:rFonts w:ascii="Arial" w:hAnsi="Arial" w:cs="Arial" w:eastAsia="Arial"/>
          <w:sz w:val="33"/>
          <w:szCs w:val="33"/>
          <w:spacing w:val="0"/>
          <w:w w:val="189"/>
        </w:rPr>
        <w:t>r</w:t>
      </w:r>
      <w:r>
        <w:rPr>
          <w:rFonts w:ascii="Arial" w:hAnsi="Arial" w:cs="Arial" w:eastAsia="Arial"/>
          <w:sz w:val="33"/>
          <w:szCs w:val="33"/>
          <w:spacing w:val="-68"/>
          <w:w w:val="1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HFRP</w:t>
      </w:r>
      <w:r>
        <w:rPr>
          <w:rFonts w:ascii="Times New Roman" w:hAnsi="Times New Roman" w:cs="Times New Roman" w:eastAsia="Times New Roman"/>
          <w:sz w:val="21"/>
          <w:szCs w:val="21"/>
          <w:spacing w:val="4"/>
          <w:w w:val="89"/>
        </w:rPr>
        <w:t> </w:t>
      </w:r>
      <w:r>
        <w:rPr>
          <w:rFonts w:ascii="Arial" w:hAnsi="Arial" w:cs="Arial" w:eastAsia="Arial"/>
          <w:sz w:val="33"/>
          <w:szCs w:val="33"/>
          <w:spacing w:val="0"/>
          <w:w w:val="189"/>
        </w:rPr>
        <w:t>r</w:t>
      </w:r>
      <w:r>
        <w:rPr>
          <w:rFonts w:ascii="Arial" w:hAnsi="Arial" w:cs="Arial" w:eastAsia="Arial"/>
          <w:sz w:val="33"/>
          <w:szCs w:val="33"/>
          <w:spacing w:val="-77"/>
          <w:w w:val="1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FRPP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2"/>
        </w:rPr>
        <w:t>Landowner(s)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2"/>
        </w:rPr>
        <w:tab/>
        <w:tab/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Phone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Monitorin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g</w:t>
      </w:r>
      <w:r>
        <w:rPr>
          <w:rFonts w:ascii="Arial" w:hAnsi="Arial" w:cs="Arial" w:eastAsia="Arial"/>
          <w:sz w:val="19"/>
          <w:szCs w:val="19"/>
          <w:spacing w:val="40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Date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Agreement</w:t>
      </w:r>
      <w:r>
        <w:rPr>
          <w:rFonts w:ascii="Arial" w:hAnsi="Arial" w:cs="Arial" w:eastAsia="Arial"/>
          <w:sz w:val="19"/>
          <w:szCs w:val="19"/>
          <w:spacing w:val="-4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Number</w:t>
      </w:r>
      <w:r>
        <w:rPr>
          <w:rFonts w:ascii="Arial" w:hAnsi="Arial" w:cs="Arial" w:eastAsia="Arial"/>
          <w:sz w:val="19"/>
          <w:szCs w:val="19"/>
          <w:spacing w:val="-39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9"/>
          <w:szCs w:val="19"/>
          <w:spacing w:val="0"/>
          <w:w w:val="102"/>
          <w:position w:val="0"/>
        </w:rPr>
        <w:t>Monitor</w:t>
      </w:r>
      <w:r>
        <w:rPr>
          <w:rFonts w:ascii="Arial" w:hAnsi="Arial" w:cs="Arial" w:eastAsia="Arial"/>
          <w:sz w:val="19"/>
          <w:szCs w:val="19"/>
          <w:spacing w:val="0"/>
          <w:w w:val="103"/>
          <w:position w:val="0"/>
        </w:rPr>
        <w:t>(s)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0" w:after="0" w:line="240" w:lineRule="auto"/>
        <w:ind w:left="246" w:right="-20"/>
        <w:jc w:val="left"/>
        <w:tabs>
          <w:tab w:pos="610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Affiliatio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n</w:t>
      </w:r>
      <w:r>
        <w:rPr>
          <w:rFonts w:ascii="Arial" w:hAnsi="Arial" w:cs="Arial" w:eastAsia="Arial"/>
          <w:sz w:val="19"/>
          <w:szCs w:val="19"/>
          <w:spacing w:val="44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i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f</w:t>
      </w:r>
      <w:r>
        <w:rPr>
          <w:rFonts w:ascii="Arial" w:hAnsi="Arial" w:cs="Arial" w:eastAsia="Arial"/>
          <w:sz w:val="19"/>
          <w:szCs w:val="19"/>
          <w:spacing w:val="7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othe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r</w:t>
      </w:r>
      <w:r>
        <w:rPr>
          <w:rFonts w:ascii="Arial" w:hAnsi="Arial" w:cs="Arial" w:eastAsia="Arial"/>
          <w:sz w:val="19"/>
          <w:szCs w:val="19"/>
          <w:spacing w:val="26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tha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n</w:t>
      </w:r>
      <w:r>
        <w:rPr>
          <w:rFonts w:ascii="Arial" w:hAnsi="Arial" w:cs="Arial" w:eastAsia="Arial"/>
          <w:sz w:val="19"/>
          <w:szCs w:val="19"/>
          <w:spacing w:val="7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83"/>
          <w:position w:val="1"/>
        </w:rPr>
        <w:t>NRCS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Landowner</w:t>
      </w:r>
      <w:r>
        <w:rPr>
          <w:rFonts w:ascii="Arial" w:hAnsi="Arial" w:cs="Arial" w:eastAsia="Arial"/>
          <w:sz w:val="19"/>
          <w:szCs w:val="19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Contact</w:t>
      </w:r>
      <w:r>
        <w:rPr>
          <w:rFonts w:ascii="Arial" w:hAnsi="Arial" w:cs="Arial" w:eastAsia="Arial"/>
          <w:sz w:val="19"/>
          <w:szCs w:val="19"/>
          <w:spacing w:val="-20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attempted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)</w:t>
      </w:r>
      <w:r>
        <w:rPr>
          <w:rFonts w:ascii="Arial" w:hAnsi="Arial" w:cs="Arial" w:eastAsia="Arial"/>
          <w:sz w:val="19"/>
          <w:szCs w:val="19"/>
          <w:spacing w:val="32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  <w:t>Date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5" w:lineRule="auto"/>
        <w:ind w:left="241" w:right="262" w:firstLine="75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67.851120pt;margin-top:-2.300238pt;width:472.937771pt;height:93.511458pt;mso-position-horizontal-relative:page;mso-position-vertical-relative:paragraph;z-index:-1159" coordorigin="1357,-46" coordsize="9459,1870">
            <v:group style="position:absolute;left:1364;top:-22;width:9444;height:2" coordorigin="1364,-22" coordsize="9444,2">
              <v:shape style="position:absolute;left:1364;top:-22;width:9444;height:2" coordorigin="1364,-22" coordsize="9444,0" path="m1364,-22l10809,-22e" filled="f" stroked="t" strokeweight=".712972pt" strokecolor="#000000">
                <v:path arrowok="t"/>
              </v:shape>
            </v:group>
            <v:group style="position:absolute;left:10792;top:-41;width:2;height:1861" coordorigin="10792,-41" coordsize="2,1861">
              <v:shape style="position:absolute;left:10792;top:-41;width:2;height:1861" coordorigin="10792,-41" coordsize="0,1861" path="m10792,1819l10792,-41e" filled="f" stroked="t" strokeweight=".47531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6.580807pt;margin-top:-3.493906pt;width:.1pt;height:94.467469pt;mso-position-horizontal-relative:page;mso-position-vertical-relative:paragraph;z-index:-1157" coordorigin="932,-70" coordsize="2,1889">
            <v:shape style="position:absolute;left:932;top:-70;width:2;height:1889" coordorigin="932,-70" coordsize="0,1889" path="m932,1819l932,-70e" filled="f" stroked="t" strokeweight=".950629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9"/>
          <w:szCs w:val="19"/>
          <w:spacing w:val="0"/>
          <w:w w:val="142"/>
        </w:rPr>
        <w:t>he</w:t>
      </w:r>
      <w:r>
        <w:rPr>
          <w:rFonts w:ascii="Arial" w:hAnsi="Arial" w:cs="Arial" w:eastAsia="Arial"/>
          <w:sz w:val="19"/>
          <w:szCs w:val="19"/>
          <w:spacing w:val="-30"/>
          <w:w w:val="142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purpose</w:t>
      </w:r>
      <w:r>
        <w:rPr>
          <w:rFonts w:ascii="Arial" w:hAnsi="Arial" w:cs="Arial" w:eastAsia="Arial"/>
          <w:sz w:val="19"/>
          <w:szCs w:val="19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f</w:t>
      </w:r>
      <w:r>
        <w:rPr>
          <w:rFonts w:ascii="Arial" w:hAnsi="Arial" w:cs="Arial" w:eastAsia="Arial"/>
          <w:sz w:val="19"/>
          <w:szCs w:val="19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monitorin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g</w:t>
      </w:r>
      <w:r>
        <w:rPr>
          <w:rFonts w:ascii="Arial" w:hAnsi="Arial" w:cs="Arial" w:eastAsia="Arial"/>
          <w:sz w:val="19"/>
          <w:szCs w:val="19"/>
          <w:spacing w:val="4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is</w:t>
      </w:r>
      <w:r>
        <w:rPr>
          <w:rFonts w:ascii="Arial" w:hAnsi="Arial" w:cs="Arial" w:eastAsia="Arial"/>
          <w:sz w:val="19"/>
          <w:szCs w:val="19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ensure</w:t>
      </w:r>
      <w:r>
        <w:rPr>
          <w:rFonts w:ascii="Arial" w:hAnsi="Arial" w:cs="Arial" w:eastAsia="Arial"/>
          <w:sz w:val="19"/>
          <w:szCs w:val="19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compliance</w:t>
      </w:r>
      <w:r>
        <w:rPr>
          <w:rFonts w:ascii="Arial" w:hAnsi="Arial" w:cs="Arial" w:eastAsia="Arial"/>
          <w:sz w:val="19"/>
          <w:szCs w:val="19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wit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program</w:t>
      </w:r>
      <w:r>
        <w:rPr>
          <w:rFonts w:ascii="Arial" w:hAnsi="Arial" w:cs="Arial" w:eastAsia="Arial"/>
          <w:sz w:val="19"/>
          <w:szCs w:val="19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policy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,</w:t>
      </w:r>
      <w:r>
        <w:rPr>
          <w:rFonts w:ascii="Arial" w:hAnsi="Arial" w:cs="Arial" w:eastAsia="Arial"/>
          <w:sz w:val="19"/>
          <w:szCs w:val="19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th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term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f</w:t>
      </w:r>
      <w:r>
        <w:rPr>
          <w:rFonts w:ascii="Arial" w:hAnsi="Arial" w:cs="Arial" w:eastAsia="Arial"/>
          <w:sz w:val="19"/>
          <w:szCs w:val="19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easemen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97"/>
        </w:rPr>
        <w:t>deeds</w:t>
      </w:r>
      <w:r>
        <w:rPr>
          <w:rFonts w:ascii="Arial" w:hAnsi="Arial" w:cs="Arial" w:eastAsia="Arial"/>
          <w:sz w:val="19"/>
          <w:szCs w:val="19"/>
          <w:spacing w:val="0"/>
          <w:w w:val="96"/>
        </w:rPr>
        <w:t>,</w:t>
      </w:r>
      <w:r>
        <w:rPr>
          <w:rFonts w:ascii="Arial" w:hAnsi="Arial" w:cs="Arial" w:eastAsia="Arial"/>
          <w:sz w:val="19"/>
          <w:szCs w:val="19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evaluate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restoratio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spacing w:val="3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98"/>
        </w:rPr>
        <w:t>progress</w:t>
      </w:r>
      <w:r>
        <w:rPr>
          <w:rFonts w:ascii="Arial" w:hAnsi="Arial" w:cs="Arial" w:eastAsia="Arial"/>
          <w:sz w:val="19"/>
          <w:szCs w:val="19"/>
          <w:spacing w:val="0"/>
          <w:w w:val="97"/>
        </w:rPr>
        <w:t>,</w:t>
      </w:r>
      <w:r>
        <w:rPr>
          <w:rFonts w:ascii="Arial" w:hAnsi="Arial" w:cs="Arial" w:eastAsia="Arial"/>
          <w:sz w:val="19"/>
          <w:szCs w:val="19"/>
          <w:spacing w:val="-3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determin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3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restoratio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repairs</w:t>
      </w:r>
      <w:r>
        <w:rPr>
          <w:rFonts w:ascii="Arial" w:hAnsi="Arial" w:cs="Arial" w:eastAsia="Arial"/>
          <w:sz w:val="19"/>
          <w:szCs w:val="19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or</w:t>
      </w:r>
      <w:r>
        <w:rPr>
          <w:rFonts w:ascii="Arial" w:hAnsi="Arial" w:cs="Arial" w:eastAsia="Arial"/>
          <w:sz w:val="19"/>
          <w:szCs w:val="19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enhancement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needed</w:t>
      </w:r>
      <w:r>
        <w:rPr>
          <w:rFonts w:ascii="Arial" w:hAnsi="Arial" w:cs="Arial" w:eastAsia="Arial"/>
          <w:sz w:val="19"/>
          <w:szCs w:val="19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ensure</w:t>
      </w:r>
      <w:r>
        <w:rPr>
          <w:rFonts w:ascii="Arial" w:hAnsi="Arial" w:cs="Arial" w:eastAsia="Arial"/>
          <w:sz w:val="19"/>
          <w:szCs w:val="19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maximum</w:t>
      </w:r>
      <w:r>
        <w:rPr>
          <w:rFonts w:ascii="Arial" w:hAnsi="Arial" w:cs="Arial" w:eastAsia="Arial"/>
          <w:sz w:val="19"/>
          <w:szCs w:val="19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3"/>
        </w:rPr>
        <w:t>environmental</w:t>
      </w:r>
      <w:r>
        <w:rPr>
          <w:rFonts w:ascii="Arial" w:hAnsi="Arial" w:cs="Arial" w:eastAsia="Arial"/>
          <w:sz w:val="19"/>
          <w:szCs w:val="19"/>
          <w:spacing w:val="0"/>
          <w:w w:val="103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benefits,</w:t>
      </w:r>
      <w:r>
        <w:rPr>
          <w:rFonts w:ascii="Arial" w:hAnsi="Arial" w:cs="Arial" w:eastAsia="Arial"/>
          <w:sz w:val="19"/>
          <w:szCs w:val="19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and</w:t>
      </w:r>
      <w:r>
        <w:rPr>
          <w:rFonts w:ascii="Arial" w:hAnsi="Arial" w:cs="Arial" w:eastAsia="Arial"/>
          <w:sz w:val="19"/>
          <w:szCs w:val="19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maintai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contact</w:t>
      </w:r>
      <w:r>
        <w:rPr>
          <w:rFonts w:ascii="Arial" w:hAnsi="Arial" w:cs="Arial" w:eastAsia="Arial"/>
          <w:sz w:val="19"/>
          <w:szCs w:val="19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wit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spacing w:val="3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landowners</w:t>
      </w:r>
      <w:r>
        <w:rPr>
          <w:rFonts w:ascii="Arial" w:hAnsi="Arial" w:cs="Arial" w:eastAsia="Arial"/>
          <w:sz w:val="19"/>
          <w:szCs w:val="19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or</w:t>
      </w:r>
      <w:r>
        <w:rPr>
          <w:rFonts w:ascii="Arial" w:hAnsi="Arial" w:cs="Arial" w:eastAsia="Arial"/>
          <w:sz w:val="19"/>
          <w:szCs w:val="19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partners.</w:t>
      </w:r>
      <w:r>
        <w:rPr>
          <w:rFonts w:ascii="Arial" w:hAnsi="Arial" w:cs="Arial" w:eastAsia="Arial"/>
          <w:sz w:val="19"/>
          <w:szCs w:val="19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Staff</w:t>
      </w:r>
      <w:r>
        <w:rPr>
          <w:rFonts w:ascii="Arial" w:hAnsi="Arial" w:cs="Arial" w:eastAsia="Arial"/>
          <w:sz w:val="19"/>
          <w:szCs w:val="19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wit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applicable</w:t>
      </w:r>
      <w:r>
        <w:rPr>
          <w:rFonts w:ascii="Arial" w:hAnsi="Arial" w:cs="Arial" w:eastAsia="Arial"/>
          <w:sz w:val="19"/>
          <w:szCs w:val="19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expertis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should</w:t>
      </w:r>
      <w:r>
        <w:rPr>
          <w:rFonts w:ascii="Arial" w:hAnsi="Arial" w:cs="Arial" w:eastAsia="Arial"/>
          <w:sz w:val="19"/>
          <w:szCs w:val="19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collec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6"/>
        </w:rPr>
        <w:t>the</w:t>
      </w:r>
      <w:r>
        <w:rPr>
          <w:rFonts w:ascii="Arial" w:hAnsi="Arial" w:cs="Arial" w:eastAsia="Arial"/>
          <w:sz w:val="19"/>
          <w:szCs w:val="19"/>
          <w:spacing w:val="0"/>
          <w:w w:val="106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monitorin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g</w:t>
      </w:r>
      <w:r>
        <w:rPr>
          <w:rFonts w:ascii="Arial" w:hAnsi="Arial" w:cs="Arial" w:eastAsia="Arial"/>
          <w:sz w:val="19"/>
          <w:szCs w:val="19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information.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Partner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wit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th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appropriat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technica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l</w:t>
      </w:r>
      <w:r>
        <w:rPr>
          <w:rFonts w:ascii="Arial" w:hAnsi="Arial" w:cs="Arial" w:eastAsia="Arial"/>
          <w:sz w:val="19"/>
          <w:szCs w:val="19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expertis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may</w:t>
      </w:r>
      <w:r>
        <w:rPr>
          <w:rFonts w:ascii="Arial" w:hAnsi="Arial" w:cs="Arial" w:eastAsia="Arial"/>
          <w:sz w:val="19"/>
          <w:szCs w:val="19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be</w:t>
      </w:r>
      <w:r>
        <w:rPr>
          <w:rFonts w:ascii="Arial" w:hAnsi="Arial" w:cs="Arial" w:eastAsia="Arial"/>
          <w:sz w:val="19"/>
          <w:szCs w:val="19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authorize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</w:t>
      </w:r>
      <w:r>
        <w:rPr>
          <w:rFonts w:ascii="Arial" w:hAnsi="Arial" w:cs="Arial" w:eastAsia="Arial"/>
          <w:sz w:val="19"/>
          <w:szCs w:val="19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conduc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7"/>
        </w:rPr>
        <w:t>monitoring</w:t>
      </w:r>
      <w:r>
        <w:rPr>
          <w:rFonts w:ascii="Arial" w:hAnsi="Arial" w:cs="Arial" w:eastAsia="Arial"/>
          <w:sz w:val="19"/>
          <w:szCs w:val="19"/>
          <w:spacing w:val="0"/>
          <w:w w:val="107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reviews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Th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landowner</w:t>
      </w:r>
      <w:r>
        <w:rPr>
          <w:rFonts w:ascii="Arial" w:hAnsi="Arial" w:cs="Arial" w:eastAsia="Arial"/>
          <w:sz w:val="19"/>
          <w:szCs w:val="19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or</w:t>
      </w:r>
      <w:r>
        <w:rPr>
          <w:rFonts w:ascii="Arial" w:hAnsi="Arial" w:cs="Arial" w:eastAsia="Arial"/>
          <w:sz w:val="19"/>
          <w:szCs w:val="19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decision</w:t>
      </w:r>
      <w:r>
        <w:rPr>
          <w:rFonts w:ascii="Arial" w:hAnsi="Arial" w:cs="Arial" w:eastAsia="Arial"/>
          <w:sz w:val="19"/>
          <w:szCs w:val="19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maker</w:t>
      </w:r>
      <w:r>
        <w:rPr>
          <w:rFonts w:ascii="Arial" w:hAnsi="Arial" w:cs="Arial" w:eastAsia="Arial"/>
          <w:sz w:val="19"/>
          <w:szCs w:val="19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should</w:t>
      </w:r>
      <w:r>
        <w:rPr>
          <w:rFonts w:ascii="Arial" w:hAnsi="Arial" w:cs="Arial" w:eastAsia="Arial"/>
          <w:sz w:val="19"/>
          <w:szCs w:val="19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be</w:t>
      </w:r>
      <w:r>
        <w:rPr>
          <w:rFonts w:ascii="Arial" w:hAnsi="Arial" w:cs="Arial" w:eastAsia="Arial"/>
          <w:sz w:val="19"/>
          <w:szCs w:val="19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offere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</w:t>
      </w:r>
      <w:r>
        <w:rPr>
          <w:rFonts w:ascii="Arial" w:hAnsi="Arial" w:cs="Arial" w:eastAsia="Arial"/>
          <w:sz w:val="19"/>
          <w:szCs w:val="19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th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7"/>
        </w:rPr>
        <w:t>opportunit</w:t>
      </w:r>
      <w:r>
        <w:rPr>
          <w:rFonts w:ascii="Arial" w:hAnsi="Arial" w:cs="Arial" w:eastAsia="Arial"/>
          <w:sz w:val="19"/>
          <w:szCs w:val="19"/>
          <w:spacing w:val="0"/>
          <w:w w:val="107"/>
        </w:rPr>
        <w:t>y</w:t>
      </w:r>
      <w:r>
        <w:rPr>
          <w:rFonts w:ascii="Arial" w:hAnsi="Arial" w:cs="Arial" w:eastAsia="Arial"/>
          <w:sz w:val="19"/>
          <w:szCs w:val="19"/>
          <w:spacing w:val="-13"/>
          <w:w w:val="107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participat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in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monitorin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g</w:t>
      </w:r>
      <w:r>
        <w:rPr>
          <w:rFonts w:ascii="Arial" w:hAnsi="Arial" w:cs="Arial" w:eastAsia="Arial"/>
          <w:sz w:val="19"/>
          <w:szCs w:val="19"/>
          <w:spacing w:val="3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reviews.</w:t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23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60.840237pt;margin-top:20.957863pt;width:478.641542pt;height:.1pt;mso-position-horizontal-relative:page;mso-position-vertical-relative:paragraph;z-index:-1156" coordorigin="1217,419" coordsize="9573,2">
            <v:shape style="position:absolute;left:1217;top:419;width:9573;height:2" coordorigin="1217,419" coordsize="9573,0" path="m1217,419l10790,419e" filled="f" stroked="t" strokeweight=".712972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Photograph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fro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</w:t>
      </w:r>
      <w:r>
        <w:rPr>
          <w:rFonts w:ascii="Arial" w:hAnsi="Arial" w:cs="Arial" w:eastAsia="Arial"/>
          <w:sz w:val="19"/>
          <w:szCs w:val="19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designate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</w:t>
      </w:r>
      <w:r>
        <w:rPr>
          <w:rFonts w:ascii="Arial" w:hAnsi="Arial" w:cs="Arial" w:eastAsia="Arial"/>
          <w:sz w:val="19"/>
          <w:szCs w:val="19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point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are</w:t>
      </w:r>
      <w:r>
        <w:rPr>
          <w:rFonts w:ascii="Arial" w:hAnsi="Arial" w:cs="Arial" w:eastAsia="Arial"/>
          <w:sz w:val="19"/>
          <w:szCs w:val="19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recommended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when</w:t>
      </w:r>
      <w:r>
        <w:rPr>
          <w:rFonts w:ascii="Arial" w:hAnsi="Arial" w:cs="Arial" w:eastAsia="Arial"/>
          <w:sz w:val="19"/>
          <w:szCs w:val="19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conductin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g</w:t>
      </w:r>
      <w:r>
        <w:rPr>
          <w:rFonts w:ascii="Arial" w:hAnsi="Arial" w:cs="Arial" w:eastAsia="Arial"/>
          <w:sz w:val="19"/>
          <w:szCs w:val="19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onsit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4"/>
        </w:rPr>
        <w:t>monitoring.</w:t>
      </w:r>
      <w:r>
        <w:rPr>
          <w:rFonts w:ascii="Arial" w:hAnsi="Arial" w:cs="Arial" w:eastAsia="Arial"/>
          <w:sz w:val="19"/>
          <w:szCs w:val="19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8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Method</w:t>
      </w:r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3"/>
          <w:szCs w:val="23"/>
          <w:spacing w:val="15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3"/>
          <w:szCs w:val="23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23"/>
          <w:szCs w:val="23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2"/>
          <w:b/>
          <w:bCs/>
        </w:rPr>
        <w:t>Monitoring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410938" w:type="dxa"/>
      </w:tblPr>
      <w:tblGrid/>
      <w:tr>
        <w:trPr>
          <w:trHeight w:val="773" w:hRule="exact"/>
        </w:trPr>
        <w:tc>
          <w:tcPr>
            <w:tcW w:w="2697" w:type="dxa"/>
            <w:gridSpan w:val="2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44" w:after="0" w:line="240" w:lineRule="auto"/>
              <w:ind w:left="-544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600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spacing w:val="-201"/>
                <w:w w:val="6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0"/>
                <w:b/>
                <w:bCs/>
              </w:rPr>
              <w:t>Ownership</w:t>
            </w:r>
            <w:r>
              <w:rPr>
                <w:rFonts w:ascii="Arial" w:hAnsi="Arial" w:cs="Arial" w:eastAsia="Arial"/>
                <w:sz w:val="20"/>
                <w:szCs w:val="20"/>
                <w:spacing w:val="-1"/>
                <w:w w:val="11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0"/>
                <w:b/>
                <w:bCs/>
              </w:rPr>
              <w:t>Review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6331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10" w:after="0" w:line="240" w:lineRule="auto"/>
              <w:ind w:left="40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Landowner</w:t>
            </w:r>
            <w:r>
              <w:rPr>
                <w:rFonts w:ascii="Arial" w:hAnsi="Arial" w:cs="Arial" w:eastAsia="Arial"/>
                <w:sz w:val="19"/>
                <w:szCs w:val="19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contact</w:t>
            </w:r>
            <w:r>
              <w:rPr>
                <w:rFonts w:ascii="Arial" w:hAnsi="Arial" w:cs="Arial" w:eastAsia="Arial"/>
                <w:sz w:val="19"/>
                <w:szCs w:val="19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answer</w:t>
            </w:r>
            <w:r>
              <w:rPr>
                <w:rFonts w:ascii="Arial" w:hAnsi="Arial" w:cs="Arial" w:eastAsia="Arial"/>
                <w:sz w:val="19"/>
                <w:szCs w:val="19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questio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52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2"/>
              </w:rPr>
              <w:t>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1"/>
              </w:rPr>
              <w:t>f</w:t>
            </w:r>
            <w:r>
              <w:rPr>
                <w:rFonts w:ascii="Arial" w:hAnsi="Arial" w:cs="Arial" w:eastAsia="Arial"/>
                <w:sz w:val="19"/>
                <w:szCs w:val="19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thi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worksheet.</w:t>
            </w:r>
          </w:p>
          <w:p>
            <w:pPr>
              <w:spacing w:before="0" w:after="0" w:line="203" w:lineRule="exact"/>
              <w:ind w:left="3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Onl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y</w:t>
            </w:r>
            <w:r>
              <w:rPr>
                <w:rFonts w:ascii="Arial" w:hAnsi="Arial" w:cs="Arial" w:eastAsia="Arial"/>
                <w:sz w:val="18"/>
                <w:szCs w:val="18"/>
                <w:spacing w:val="34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applicable</w:t>
            </w:r>
            <w:r>
              <w:rPr>
                <w:rFonts w:ascii="Arial" w:hAnsi="Arial" w:cs="Arial" w:eastAsia="Arial"/>
                <w:sz w:val="18"/>
                <w:szCs w:val="18"/>
                <w:spacing w:val="47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in</w:t>
            </w:r>
            <w:r>
              <w:rPr>
                <w:rFonts w:ascii="Arial" w:hAnsi="Arial" w:cs="Arial" w:eastAsia="Arial"/>
                <w:sz w:val="18"/>
                <w:szCs w:val="18"/>
                <w:spacing w:val="2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th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spacing w:val="43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year</w:t>
            </w:r>
            <w:r>
              <w:rPr>
                <w:rFonts w:ascii="Arial" w:hAnsi="Arial" w:cs="Arial" w:eastAsia="Arial"/>
                <w:sz w:val="18"/>
                <w:szCs w:val="18"/>
                <w:spacing w:val="28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  <w:i/>
              </w:rPr>
              <w:t>immediatel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  <w:i/>
              </w:rPr>
              <w:t>y</w:t>
            </w:r>
            <w:r>
              <w:rPr>
                <w:rFonts w:ascii="Arial" w:hAnsi="Arial" w:cs="Arial" w:eastAsia="Arial"/>
                <w:sz w:val="18"/>
                <w:szCs w:val="18"/>
                <w:spacing w:val="7"/>
                <w:w w:val="108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followin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14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onsit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spacing w:val="36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monitorin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33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12"/>
                <w:i/>
              </w:rPr>
              <w:t>that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auto"/>
              <w:ind w:left="31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did</w:t>
            </w:r>
            <w:r>
              <w:rPr>
                <w:rFonts w:ascii="Arial" w:hAnsi="Arial" w:cs="Arial" w:eastAsia="Arial"/>
                <w:sz w:val="18"/>
                <w:szCs w:val="18"/>
                <w:spacing w:val="27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no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spacing w:val="4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require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2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correctiv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spacing w:val="47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action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s</w:t>
            </w:r>
            <w:r>
              <w:rPr>
                <w:rFonts w:ascii="Arial" w:hAnsi="Arial" w:cs="Arial" w:eastAsia="Arial"/>
                <w:sz w:val="18"/>
                <w:szCs w:val="18"/>
                <w:spacing w:val="43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or</w:t>
            </w:r>
            <w:r>
              <w:rPr>
                <w:rFonts w:ascii="Arial" w:hAnsi="Arial" w:cs="Arial" w:eastAsia="Arial"/>
                <w:sz w:val="18"/>
                <w:szCs w:val="18"/>
                <w:spacing w:val="26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had</w:t>
            </w:r>
            <w:r>
              <w:rPr>
                <w:rFonts w:ascii="Arial" w:hAnsi="Arial" w:cs="Arial" w:eastAsia="Arial"/>
                <w:sz w:val="18"/>
                <w:szCs w:val="18"/>
                <w:spacing w:val="31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no</w:t>
            </w:r>
            <w:r>
              <w:rPr>
                <w:rFonts w:ascii="Arial" w:hAnsi="Arial" w:cs="Arial" w:eastAsia="Arial"/>
                <w:sz w:val="18"/>
                <w:szCs w:val="18"/>
                <w:spacing w:val="22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7"/>
                <w:i/>
              </w:rPr>
              <w:t>violations.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747" w:hRule="exact"/>
        </w:trPr>
        <w:tc>
          <w:tcPr>
            <w:tcW w:w="2697" w:type="dxa"/>
            <w:gridSpan w:val="2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294" w:lineRule="exact"/>
              <w:ind w:left="10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9"/>
                <w:szCs w:val="29"/>
                <w:spacing w:val="0"/>
                <w:w w:val="100"/>
                <w:i/>
              </w:rPr>
              <w:t>r</w:t>
            </w:r>
            <w:r>
              <w:rPr>
                <w:rFonts w:ascii="Times New Roman" w:hAnsi="Times New Roman" w:cs="Times New Roman" w:eastAsia="Times New Roman"/>
                <w:sz w:val="29"/>
                <w:szCs w:val="29"/>
                <w:spacing w:val="43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  <w:b/>
                <w:bCs/>
              </w:rPr>
              <w:t>Offsite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6331" w:type="dxa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28" w:after="0" w:line="200" w:lineRule="exact"/>
              <w:ind w:left="21" w:right="1155" w:firstLine="-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9"/>
                <w:szCs w:val="19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review</w:t>
            </w:r>
            <w:r>
              <w:rPr>
                <w:rFonts w:ascii="Arial" w:hAnsi="Arial" w:cs="Arial" w:eastAsia="Arial"/>
                <w:sz w:val="19"/>
                <w:szCs w:val="19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9"/>
                <w:szCs w:val="19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9"/>
                <w:szCs w:val="19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mos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9"/>
                <w:szCs w:val="19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recen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9"/>
                <w:szCs w:val="19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aerial</w:t>
            </w:r>
            <w:r>
              <w:rPr>
                <w:rFonts w:ascii="Arial" w:hAnsi="Arial" w:cs="Arial" w:eastAsia="Arial"/>
                <w:sz w:val="19"/>
                <w:szCs w:val="19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photograph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9"/>
                <w:szCs w:val="19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answer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question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19"/>
                <w:szCs w:val="19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9"/>
                <w:szCs w:val="19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19"/>
                <w:szCs w:val="19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9"/>
                <w:szCs w:val="19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thi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1"/>
              </w:rPr>
              <w:t>worksheet.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</w:r>
          </w:p>
        </w:tc>
      </w:tr>
      <w:tr>
        <w:trPr>
          <w:trHeight w:val="668" w:hRule="exact"/>
        </w:trPr>
        <w:tc>
          <w:tcPr>
            <w:tcW w:w="359" w:type="dxa"/>
            <w:vMerge w:val="restart"/>
            <w:tcBorders>
              <w:top w:val="single" w:sz="3.802512" w:space="0" w:color="000000"/>
              <w:left w:val="single" w:sz="5.703776" w:space="0" w:color="000000"/>
              <w:right w:val="nil" w:sz="6" w:space="0" w:color="auto"/>
            </w:tcBorders>
          </w:tcPr>
          <w:p>
            <w:pPr>
              <w:spacing w:before="58" w:after="0" w:line="240" w:lineRule="auto"/>
              <w:ind w:left="-734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-168"/>
                <w:w w:val="600"/>
              </w:rPr>
              <w:t>I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</w:r>
          </w:p>
          <w:p>
            <w:pPr>
              <w:spacing w:before="4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7" w:right="-19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5"/>
                <w:szCs w:val="25"/>
                <w:spacing w:val="0"/>
                <w:w w:val="123"/>
                <w:i/>
              </w:rPr>
              <w:t>r</w:t>
            </w:r>
            <w:r>
              <w:rPr>
                <w:rFonts w:ascii="Arial" w:hAnsi="Arial" w:cs="Arial" w:eastAsia="Arial"/>
                <w:sz w:val="25"/>
                <w:szCs w:val="25"/>
                <w:spacing w:val="45"/>
                <w:w w:val="123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3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339" w:type="dxa"/>
            <w:tcBorders>
              <w:top w:val="single" w:sz="3.802512" w:space="0" w:color="000000"/>
              <w:bottom w:val="single" w:sz="5.703776" w:space="0" w:color="000000"/>
              <w:left w:val="nil" w:sz="6" w:space="0" w:color="auto"/>
              <w:right w:val="single" w:sz="5.703776" w:space="0" w:color="000000"/>
            </w:tcBorders>
          </w:tcPr>
          <w:p>
            <w:pPr>
              <w:spacing w:before="48" w:after="0" w:line="240" w:lineRule="auto"/>
              <w:ind w:left="3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  <w:b/>
                <w:bCs/>
              </w:rPr>
              <w:t>Summar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  <w:b/>
                <w:bCs/>
              </w:rPr>
              <w:t>y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1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  <w:b/>
                <w:bCs/>
              </w:rPr>
              <w:t>Review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6331" w:type="dxa"/>
            <w:tcBorders>
              <w:top w:val="single" w:sz="3.802512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25" w:after="0" w:line="210" w:lineRule="exact"/>
              <w:ind w:left="7" w:right="306" w:firstLine="-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minimum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;</w:t>
            </w:r>
            <w:r>
              <w:rPr>
                <w:rFonts w:ascii="Arial" w:hAnsi="Arial" w:cs="Arial" w:eastAsia="Arial"/>
                <w:sz w:val="19"/>
                <w:szCs w:val="19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9"/>
                <w:szCs w:val="19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cursory</w:t>
            </w:r>
            <w:r>
              <w:rPr>
                <w:rFonts w:ascii="Arial" w:hAnsi="Arial" w:cs="Arial" w:eastAsia="Arial"/>
                <w:sz w:val="19"/>
                <w:szCs w:val="19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onsit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9"/>
                <w:szCs w:val="19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visit,</w:t>
            </w:r>
            <w:r>
              <w:rPr>
                <w:rFonts w:ascii="Arial" w:hAnsi="Arial" w:cs="Arial" w:eastAsia="Arial"/>
                <w:sz w:val="19"/>
                <w:szCs w:val="19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9"/>
                <w:szCs w:val="19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landowner</w:t>
            </w:r>
            <w:r>
              <w:rPr>
                <w:rFonts w:ascii="Arial" w:hAnsi="Arial" w:cs="Arial" w:eastAsia="Arial"/>
                <w:sz w:val="19"/>
                <w:szCs w:val="19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contact</w:t>
            </w:r>
            <w:r>
              <w:rPr>
                <w:rFonts w:ascii="Arial" w:hAnsi="Arial" w:cs="Arial" w:eastAsia="Arial"/>
                <w:sz w:val="19"/>
                <w:szCs w:val="19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19"/>
                <w:szCs w:val="19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answer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question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19"/>
                <w:szCs w:val="19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19"/>
                <w:szCs w:val="19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9"/>
                <w:szCs w:val="19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19"/>
                <w:szCs w:val="19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9"/>
                <w:szCs w:val="19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thi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1"/>
              </w:rPr>
              <w:t>worksheet.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</w:r>
          </w:p>
          <w:p>
            <w:pPr>
              <w:spacing w:before="0" w:after="0" w:line="206" w:lineRule="exact"/>
              <w:ind w:left="7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Onl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y</w:t>
            </w:r>
            <w:r>
              <w:rPr>
                <w:rFonts w:ascii="Arial" w:hAnsi="Arial" w:cs="Arial" w:eastAsia="Arial"/>
                <w:sz w:val="18"/>
                <w:szCs w:val="18"/>
                <w:spacing w:val="29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applicable</w:t>
            </w:r>
            <w:r>
              <w:rPr>
                <w:rFonts w:ascii="Arial" w:hAnsi="Arial" w:cs="Arial" w:eastAsia="Arial"/>
                <w:sz w:val="18"/>
                <w:szCs w:val="18"/>
                <w:spacing w:val="43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during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7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th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i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spacing w:val="25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  <w:i/>
              </w:rPr>
              <w:t>pre-restoratio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  <w:i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53"/>
                <w:w w:val="106"/>
                <w:i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  <w:i/>
              </w:rPr>
              <w:t>phase.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670" w:hRule="exact"/>
        </w:trPr>
        <w:tc>
          <w:tcPr>
            <w:tcW w:w="359" w:type="dxa"/>
            <w:vMerge/>
            <w:tcBorders>
              <w:bottom w:val="single" w:sz="5.703776" w:space="0" w:color="000000"/>
              <w:left w:val="single" w:sz="5.70377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339" w:type="dxa"/>
            <w:tcBorders>
              <w:top w:val="single" w:sz="5.703776" w:space="0" w:color="000000"/>
              <w:bottom w:val="single" w:sz="5.70377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6" w:after="0" w:line="240" w:lineRule="auto"/>
              <w:ind w:left="119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9"/>
                <w:b/>
                <w:bCs/>
              </w:rPr>
              <w:t>nsite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6331" w:type="dxa"/>
            <w:tcBorders>
              <w:top w:val="single" w:sz="5.703776" w:space="0" w:color="000000"/>
              <w:bottom w:val="single" w:sz="5.703776" w:space="0" w:color="000000"/>
              <w:left w:val="nil" w:sz="6" w:space="0" w:color="auto"/>
              <w:right w:val="single" w:sz="5.703776" w:space="0" w:color="000000"/>
            </w:tcBorders>
          </w:tcPr>
          <w:p>
            <w:pPr>
              <w:spacing w:before="21" w:after="0" w:line="228" w:lineRule="auto"/>
              <w:ind w:right="637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9"/>
                <w:szCs w:val="19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minimum;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9"/>
                <w:szCs w:val="19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landowner</w:t>
            </w:r>
            <w:r>
              <w:rPr>
                <w:rFonts w:ascii="Arial" w:hAnsi="Arial" w:cs="Arial" w:eastAsia="Arial"/>
                <w:sz w:val="19"/>
                <w:szCs w:val="19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contact,</w:t>
            </w:r>
            <w:r>
              <w:rPr>
                <w:rFonts w:ascii="Arial" w:hAnsi="Arial" w:cs="Arial" w:eastAsia="Arial"/>
                <w:sz w:val="19"/>
                <w:szCs w:val="19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9"/>
                <w:szCs w:val="19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review</w:t>
            </w:r>
            <w:r>
              <w:rPr>
                <w:rFonts w:ascii="Arial" w:hAnsi="Arial" w:cs="Arial" w:eastAsia="Arial"/>
                <w:sz w:val="19"/>
                <w:szCs w:val="19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9"/>
                <w:szCs w:val="19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available</w:t>
            </w:r>
            <w:r>
              <w:rPr>
                <w:rFonts w:ascii="Arial" w:hAnsi="Arial" w:cs="Arial" w:eastAsia="Arial"/>
                <w:sz w:val="19"/>
                <w:szCs w:val="19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1"/>
              </w:rPr>
              <w:t>aerial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photography,</w:t>
            </w:r>
            <w:r>
              <w:rPr>
                <w:rFonts w:ascii="Arial" w:hAnsi="Arial" w:cs="Arial" w:eastAsia="Arial"/>
                <w:sz w:val="19"/>
                <w:szCs w:val="19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</w:t>
            </w:r>
            <w:r>
              <w:rPr>
                <w:rFonts w:ascii="Arial" w:hAnsi="Arial" w:cs="Arial" w:eastAsia="Arial"/>
                <w:sz w:val="19"/>
                <w:szCs w:val="19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appropriat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9"/>
                <w:szCs w:val="19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biological</w:t>
            </w:r>
            <w:r>
              <w:rPr>
                <w:rFonts w:ascii="Arial" w:hAnsi="Arial" w:cs="Arial" w:eastAsia="Arial"/>
                <w:sz w:val="19"/>
                <w:szCs w:val="19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assessmen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9"/>
                <w:szCs w:val="19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and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answer</w:t>
            </w:r>
            <w:r>
              <w:rPr>
                <w:rFonts w:ascii="Arial" w:hAnsi="Arial" w:cs="Arial" w:eastAsia="Arial"/>
                <w:sz w:val="19"/>
                <w:szCs w:val="19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4"/>
              </w:rPr>
              <w:t>all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question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9"/>
                <w:szCs w:val="19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thi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9"/>
                <w:szCs w:val="19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  <w:t>worksheet.</w:t>
            </w:r>
          </w:p>
        </w:tc>
      </w:tr>
    </w:tbl>
    <w:p>
      <w:pPr>
        <w:jc w:val="left"/>
        <w:spacing w:after="0"/>
        <w:sectPr>
          <w:pgNumType w:start="1"/>
          <w:pgMar w:header="807" w:footer="210" w:top="1100" w:bottom="400" w:left="700" w:right="1080"/>
          <w:headerReference w:type="odd" r:id="rId8"/>
          <w:headerReference w:type="even" r:id="rId9"/>
          <w:footerReference w:type="odd" r:id="rId10"/>
          <w:footerReference w:type="even" r:id="rId11"/>
          <w:pgSz w:w="12180" w:h="15840"/>
        </w:sectPr>
      </w:pPr>
      <w:rPr/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pict>
          <v:group style="position:absolute;margin-left:606.263428pt;margin-top:10.496386pt;width:.1pt;height:296.761445pt;mso-position-horizontal-relative:page;mso-position-vertical-relative:page;z-index:-1155" coordorigin="12125,210" coordsize="2,5935">
            <v:shape style="position:absolute;left:12125;top:210;width:2;height:5935" coordorigin="12125,210" coordsize="0,5935" path="m12125,6145l12125,210e" filled="f" stroked="t" strokeweight=".237657pt" strokecolor="#000000">
              <v:path arrowok="t"/>
            </v:shape>
          </v:group>
          <w10:wrap type="none"/>
        </w:pict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left="3809" w:right="3397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10"/>
          <w:b/>
          <w:bCs/>
          <w:position w:val="-1"/>
        </w:rPr>
        <w:t>Landowne</w:t>
      </w:r>
      <w:r>
        <w:rPr>
          <w:rFonts w:ascii="Arial" w:hAnsi="Arial" w:cs="Arial" w:eastAsia="Arial"/>
          <w:sz w:val="20"/>
          <w:szCs w:val="20"/>
          <w:spacing w:val="0"/>
          <w:w w:val="110"/>
          <w:b/>
          <w:bCs/>
          <w:position w:val="-1"/>
        </w:rPr>
        <w:t>r</w:t>
      </w:r>
      <w:r>
        <w:rPr>
          <w:rFonts w:ascii="Arial" w:hAnsi="Arial" w:cs="Arial" w:eastAsia="Arial"/>
          <w:sz w:val="20"/>
          <w:szCs w:val="20"/>
          <w:spacing w:val="-2"/>
          <w:w w:val="110"/>
          <w:b/>
          <w:bCs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5"/>
          <w:b/>
          <w:bCs/>
          <w:position w:val="-1"/>
        </w:rPr>
        <w:t>Information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3" w:after="0" w:line="345" w:lineRule="auto"/>
        <w:ind w:left="735" w:right="1058" w:firstLine="-323"/>
        <w:jc w:val="left"/>
        <w:tabs>
          <w:tab w:pos="42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37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37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37"/>
        </w:rPr>
        <w:t> </w:t>
      </w:r>
      <w:r>
        <w:rPr>
          <w:rFonts w:ascii="Arial" w:hAnsi="Arial" w:cs="Arial" w:eastAsia="Arial"/>
          <w:sz w:val="20"/>
          <w:szCs w:val="20"/>
          <w:spacing w:val="46"/>
          <w:w w:val="13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21"/>
          <w:szCs w:val="21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curren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ownership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verified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(ownership</w:t>
      </w:r>
      <w:r>
        <w:rPr>
          <w:rFonts w:ascii="Arial" w:hAnsi="Arial" w:cs="Arial" w:eastAsia="Arial"/>
          <w:sz w:val="20"/>
          <w:szCs w:val="20"/>
          <w:spacing w:val="8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mus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verified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C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  </w:t>
      </w:r>
      <w:r>
        <w:rPr>
          <w:rFonts w:ascii="Arial" w:hAnsi="Arial" w:cs="Arial" w:eastAsia="Arial"/>
          <w:sz w:val="19"/>
          <w:szCs w:val="19"/>
          <w:spacing w:val="1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2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46"/>
        </w:rPr>
        <w:t>I·</w:t>
      </w:r>
      <w:r>
        <w:rPr>
          <w:rFonts w:ascii="Times New Roman" w:hAnsi="Times New Roman" w:cs="Times New Roman" w:eastAsia="Times New Roman"/>
          <w:sz w:val="20"/>
          <w:szCs w:val="20"/>
          <w:spacing w:val="63"/>
          <w:w w:val="14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verification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Verifie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5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4"/>
        </w:rPr>
        <w:t>by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2" w:after="0" w:line="248" w:lineRule="exact"/>
        <w:ind w:left="731" w:right="598" w:firstLine="-67"/>
        <w:jc w:val="left"/>
        <w:tabs>
          <w:tab w:pos="74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B.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8"/>
        </w:rPr>
        <w:t>If</w:t>
      </w:r>
      <w:r>
        <w:rPr>
          <w:rFonts w:ascii="Arial" w:hAnsi="Arial" w:cs="Arial" w:eastAsia="Arial"/>
          <w:sz w:val="20"/>
          <w:szCs w:val="20"/>
          <w:spacing w:val="-24"/>
          <w:w w:val="14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new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landowner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were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5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notifie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easemen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have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records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2"/>
        </w:rPr>
        <w:t>been</w:t>
      </w:r>
      <w:r>
        <w:rPr>
          <w:rFonts w:ascii="Arial" w:hAnsi="Arial" w:cs="Arial" w:eastAsia="Arial"/>
          <w:sz w:val="20"/>
          <w:szCs w:val="20"/>
          <w:spacing w:val="0"/>
          <w:w w:val="10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updated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?</w:t>
      </w:r>
      <w:r>
        <w:rPr>
          <w:rFonts w:ascii="Arial" w:hAnsi="Arial" w:cs="Arial" w:eastAsia="Arial"/>
          <w:sz w:val="20"/>
          <w:szCs w:val="20"/>
          <w:spacing w:val="5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6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26"/>
        </w:rPr>
        <w:t>If</w:t>
      </w:r>
      <w:r>
        <w:rPr>
          <w:rFonts w:ascii="Arial" w:hAnsi="Arial" w:cs="Arial" w:eastAsia="Arial"/>
          <w:sz w:val="20"/>
          <w:szCs w:val="20"/>
          <w:spacing w:val="-9"/>
          <w:w w:val="12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onsit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monitorin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g</w:t>
      </w:r>
      <w:r>
        <w:rPr>
          <w:rFonts w:ascii="Arial" w:hAnsi="Arial" w:cs="Arial" w:eastAsia="Arial"/>
          <w:sz w:val="20"/>
          <w:szCs w:val="20"/>
          <w:spacing w:val="7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required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nex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years)</w:t>
      </w:r>
      <w:r>
        <w:rPr>
          <w:rFonts w:ascii="Arial" w:hAnsi="Arial" w:cs="Arial" w:eastAsia="Arial"/>
          <w:sz w:val="20"/>
          <w:szCs w:val="20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  <w:r>
        <w:rPr>
          <w:rFonts w:ascii="Arial" w:hAnsi="Arial" w:cs="Arial" w:eastAsia="Arial"/>
          <w:sz w:val="25"/>
          <w:szCs w:val="25"/>
          <w:spacing w:val="0"/>
          <w:w w:val="133"/>
          <w:i/>
        </w:rPr>
        <w:t>r</w:t>
      </w:r>
      <w:r>
        <w:rPr>
          <w:rFonts w:ascii="Arial" w:hAnsi="Arial" w:cs="Arial" w:eastAsia="Arial"/>
          <w:sz w:val="25"/>
          <w:szCs w:val="25"/>
          <w:spacing w:val="78"/>
          <w:w w:val="133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-22"/>
          <w:w w:val="100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48"/>
          <w:i/>
        </w:rPr>
        <w:t>r</w:t>
      </w:r>
      <w:r>
        <w:rPr>
          <w:rFonts w:ascii="Arial" w:hAnsi="Arial" w:cs="Arial" w:eastAsia="Arial"/>
          <w:sz w:val="25"/>
          <w:szCs w:val="25"/>
          <w:spacing w:val="74"/>
          <w:w w:val="148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716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New</w:t>
      </w:r>
      <w:r>
        <w:rPr>
          <w:rFonts w:ascii="Arial" w:hAnsi="Arial" w:cs="Arial" w:eastAsia="Arial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landowner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name(s)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02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Landowner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requeste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follo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4"/>
        </w:rPr>
        <w:t>up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341" w:right="-20"/>
        <w:jc w:val="left"/>
        <w:tabs>
          <w:tab w:pos="72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2)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landowner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decision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maker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presen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during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review?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5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23"/>
          <w:w w:val="89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52"/>
          <w:i/>
        </w:rPr>
        <w:t>r</w:t>
      </w:r>
      <w:r>
        <w:rPr>
          <w:rFonts w:ascii="Arial" w:hAnsi="Arial" w:cs="Arial" w:eastAsia="Arial"/>
          <w:sz w:val="25"/>
          <w:szCs w:val="25"/>
          <w:spacing w:val="67"/>
          <w:w w:val="152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76" w:right="3864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7"/>
          <w:b/>
          <w:bCs/>
        </w:rPr>
        <w:t>Monitoring</w:t>
      </w:r>
      <w:r>
        <w:rPr>
          <w:rFonts w:ascii="Arial" w:hAnsi="Arial" w:cs="Arial" w:eastAsia="Arial"/>
          <w:sz w:val="20"/>
          <w:szCs w:val="20"/>
          <w:spacing w:val="54"/>
          <w:w w:val="107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  <w:b/>
          <w:bCs/>
        </w:rPr>
        <w:t>Questions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17" w:right="-20"/>
        <w:jc w:val="left"/>
        <w:tabs>
          <w:tab w:pos="76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3)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A.</w:t>
      </w:r>
      <w:r>
        <w:rPr>
          <w:rFonts w:ascii="Arial" w:hAnsi="Arial" w:cs="Arial" w:eastAsia="Arial"/>
          <w:sz w:val="20"/>
          <w:szCs w:val="20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term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condition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easemen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deed</w:t>
      </w:r>
      <w:r>
        <w:rPr>
          <w:rFonts w:ascii="Arial" w:hAnsi="Arial" w:cs="Arial" w:eastAsia="Arial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5"/>
        </w:rPr>
        <w:t>met?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8" w:after="0" w:line="420" w:lineRule="atLeast"/>
        <w:ind w:left="1306" w:right="1785" w:firstLine="-585"/>
        <w:jc w:val="left"/>
        <w:tabs>
          <w:tab w:pos="666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e.g.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encroachment,</w:t>
      </w:r>
      <w:r>
        <w:rPr>
          <w:rFonts w:ascii="Arial" w:hAnsi="Arial" w:cs="Arial" w:eastAsia="Arial"/>
          <w:sz w:val="20"/>
          <w:szCs w:val="20"/>
          <w:spacing w:val="5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dumping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unauthorize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d</w:t>
      </w:r>
      <w:r>
        <w:rPr>
          <w:rFonts w:ascii="Arial" w:hAnsi="Arial" w:cs="Arial" w:eastAsia="Arial"/>
          <w:sz w:val="20"/>
          <w:szCs w:val="20"/>
          <w:spacing w:val="14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etc.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-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1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20"/>
          <w:szCs w:val="20"/>
          <w:spacing w:val="29"/>
          <w:w w:val="100"/>
          <w:position w:val="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1"/>
          <w:position w:val="1"/>
        </w:rPr>
        <w:t>YES</w:t>
      </w:r>
      <w:r>
        <w:rPr>
          <w:rFonts w:ascii="Arial" w:hAnsi="Arial" w:cs="Arial" w:eastAsia="Arial"/>
          <w:sz w:val="20"/>
          <w:szCs w:val="20"/>
          <w:spacing w:val="10"/>
          <w:w w:val="91"/>
          <w:position w:val="1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33"/>
          <w:i/>
          <w:position w:val="1"/>
        </w:rPr>
        <w:t>r</w:t>
      </w:r>
      <w:r>
        <w:rPr>
          <w:rFonts w:ascii="Arial" w:hAnsi="Arial" w:cs="Arial" w:eastAsia="Arial"/>
          <w:sz w:val="25"/>
          <w:szCs w:val="25"/>
          <w:spacing w:val="0"/>
          <w:w w:val="133"/>
          <w:i/>
          <w:position w:val="1"/>
        </w:rPr>
        <w:t> </w:t>
      </w:r>
      <w:r>
        <w:rPr>
          <w:rFonts w:ascii="Arial" w:hAnsi="Arial" w:cs="Arial" w:eastAsia="Arial"/>
          <w:sz w:val="25"/>
          <w:szCs w:val="25"/>
          <w:spacing w:val="4"/>
          <w:w w:val="133"/>
          <w:i/>
          <w:position w:val="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1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  <w:t>Select</w:t>
      </w:r>
      <w:r>
        <w:rPr>
          <w:rFonts w:ascii="Arial" w:hAnsi="Arial" w:cs="Arial" w:eastAsia="Arial"/>
          <w:sz w:val="20"/>
          <w:szCs w:val="20"/>
          <w:spacing w:val="34"/>
          <w:w w:val="100"/>
          <w:position w:val="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  <w:t>observed</w:t>
      </w:r>
      <w:r>
        <w:rPr>
          <w:rFonts w:ascii="Arial" w:hAnsi="Arial" w:cs="Arial" w:eastAsia="Arial"/>
          <w:sz w:val="20"/>
          <w:szCs w:val="20"/>
          <w:spacing w:val="43"/>
          <w:w w:val="100"/>
          <w:position w:val="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  <w:position w:val="0"/>
        </w:rPr>
        <w:t>unauthorize</w:t>
      </w:r>
      <w:r>
        <w:rPr>
          <w:rFonts w:ascii="Arial" w:hAnsi="Arial" w:cs="Arial" w:eastAsia="Arial"/>
          <w:sz w:val="20"/>
          <w:szCs w:val="20"/>
          <w:spacing w:val="0"/>
          <w:w w:val="106"/>
          <w:position w:val="0"/>
        </w:rPr>
        <w:t>d</w:t>
      </w:r>
      <w:r>
        <w:rPr>
          <w:rFonts w:ascii="Arial" w:hAnsi="Arial" w:cs="Arial" w:eastAsia="Arial"/>
          <w:sz w:val="20"/>
          <w:szCs w:val="20"/>
          <w:spacing w:val="8"/>
          <w:w w:val="106"/>
          <w:position w:val="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  <w:t>uses</w:t>
      </w:r>
      <w:r>
        <w:rPr>
          <w:rFonts w:ascii="Arial" w:hAnsi="Arial" w:cs="Arial" w:eastAsia="Arial"/>
          <w:sz w:val="20"/>
          <w:szCs w:val="20"/>
          <w:spacing w:val="22"/>
          <w:w w:val="100"/>
          <w:position w:val="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  <w:t>f</w:t>
      </w:r>
      <w:r>
        <w:rPr>
          <w:rFonts w:ascii="Arial" w:hAnsi="Arial" w:cs="Arial" w:eastAsia="Arial"/>
          <w:sz w:val="20"/>
          <w:szCs w:val="20"/>
          <w:spacing w:val="50"/>
          <w:w w:val="100"/>
          <w:position w:val="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4"/>
          <w:position w:val="0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580.855637" w:type="dxa"/>
      </w:tblPr>
      <w:tblGrid/>
      <w:tr>
        <w:trPr>
          <w:trHeight w:val="527" w:hRule="exact"/>
        </w:trPr>
        <w:tc>
          <w:tcPr>
            <w:tcW w:w="2803" w:type="dxa"/>
            <w:tcBorders>
              <w:top w:val="single" w:sz="5.703776" w:space="0" w:color="000000"/>
              <w:bottom w:val="single" w:sz="7.605032" w:space="0" w:color="000000"/>
              <w:left w:val="single" w:sz="5.703776" w:space="0" w:color="000000"/>
              <w:right w:val="nil" w:sz="6" w:space="0" w:color="auto"/>
            </w:tcBorders>
          </w:tcPr>
          <w:p>
            <w:pPr>
              <w:spacing w:before="0" w:after="0" w:line="311" w:lineRule="exact"/>
              <w:ind w:left="7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00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35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Biomas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31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productio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7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2"/>
                <w:position w:val="2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  <w:position w:val="2"/>
              </w:rPr>
              <w:t>not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199" w:lineRule="exact"/>
              <w:ind w:left="3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managemen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21"/>
                <w:w w:val="107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related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305" w:type="dxa"/>
            <w:tcBorders>
              <w:top w:val="single" w:sz="5.703776" w:space="0" w:color="000000"/>
              <w:bottom w:val="single" w:sz="7.605032" w:space="0" w:color="000000"/>
              <w:left w:val="nil" w:sz="6" w:space="0" w:color="auto"/>
              <w:right w:val="single" w:sz="5.703776" w:space="0" w:color="000000"/>
            </w:tcBorders>
          </w:tcPr>
          <w:p>
            <w:pPr>
              <w:spacing w:before="6" w:after="0" w:line="240" w:lineRule="auto"/>
              <w:ind w:left="8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87"/>
              </w:rPr>
              <w:t>J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87"/>
              </w:rPr>
              <w:t>1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Aquaculture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287" w:type="dxa"/>
            <w:tcBorders>
              <w:top w:val="single" w:sz="5.703776" w:space="0" w:color="000000"/>
              <w:bottom w:val="single" w:sz="7.605032" w:space="0" w:color="000000"/>
              <w:left w:val="single" w:sz="5.703776" w:space="0" w:color="000000"/>
              <w:right w:val="nil" w:sz="6" w:space="0" w:color="auto"/>
            </w:tcBorders>
          </w:tcPr>
          <w:p>
            <w:pPr>
              <w:spacing w:before="0" w:after="0" w:line="280" w:lineRule="exact"/>
              <w:ind w:left="65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5"/>
                <w:szCs w:val="25"/>
                <w:w w:val="213"/>
              </w:rPr>
              <w:t>I</w:t>
            </w:r>
            <w:r>
              <w:rPr>
                <w:rFonts w:ascii="Arial" w:hAnsi="Arial" w:cs="Arial" w:eastAsia="Arial"/>
                <w:sz w:val="25"/>
                <w:szCs w:val="25"/>
                <w:spacing w:val="-12"/>
                <w:w w:val="213"/>
              </w:rPr>
              <w:t>'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4"/>
              </w:rPr>
              <w:t>Commercial</w:t>
            </w:r>
            <w:r>
              <w:rPr>
                <w:rFonts w:ascii="Arial" w:hAnsi="Arial" w:cs="Arial" w:eastAsia="Arial"/>
                <w:sz w:val="20"/>
                <w:szCs w:val="20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1"/>
              </w:rPr>
              <w:t>Seed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12" w:after="0" w:line="219" w:lineRule="exact"/>
              <w:ind w:left="2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3"/>
                <w:position w:val="-1"/>
              </w:rPr>
              <w:t>Production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71" w:type="dxa"/>
            <w:tcBorders>
              <w:top w:val="single" w:sz="5.703776" w:space="0" w:color="000000"/>
              <w:bottom w:val="single" w:sz="7.605032" w:space="0" w:color="000000"/>
              <w:left w:val="nil" w:sz="6" w:space="0" w:color="auto"/>
              <w:right w:val="single" w:sz="5.703776" w:space="0" w:color="000000"/>
            </w:tcBorders>
          </w:tcPr>
          <w:p>
            <w:pPr>
              <w:spacing w:before="0" w:after="0" w:line="290" w:lineRule="exact"/>
              <w:ind w:left="7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2"/>
                <w:szCs w:val="32"/>
                <w:w w:val="200"/>
                <w:position w:val="1"/>
              </w:rPr>
              <w:t>r</w:t>
            </w:r>
            <w:r>
              <w:rPr>
                <w:rFonts w:ascii="Arial" w:hAnsi="Arial" w:cs="Arial" w:eastAsia="Arial"/>
                <w:sz w:val="32"/>
                <w:szCs w:val="32"/>
                <w:spacing w:val="-55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  <w:position w:val="1"/>
              </w:rPr>
              <w:t>Dumping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766" w:hRule="exact"/>
        </w:trPr>
        <w:tc>
          <w:tcPr>
            <w:tcW w:w="2803" w:type="dxa"/>
            <w:tcBorders>
              <w:top w:val="single" w:sz="7.605032" w:space="0" w:color="000000"/>
              <w:bottom w:val="single" w:sz="5.703776" w:space="0" w:color="000000"/>
              <w:left w:val="single" w:sz="5.703776" w:space="0" w:color="000000"/>
              <w:right w:val="single" w:sz="7.605032" w:space="0" w:color="000000"/>
            </w:tcBorders>
          </w:tcPr>
          <w:p>
            <w:pPr>
              <w:spacing w:before="0" w:after="0" w:line="309" w:lineRule="exact"/>
              <w:ind w:left="69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6"/>
                <w:szCs w:val="36"/>
                <w:spacing w:val="0"/>
                <w:w w:val="100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6"/>
                <w:szCs w:val="36"/>
                <w:spacing w:val="-33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2"/>
              </w:rPr>
              <w:t>Cropping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305" w:type="dxa"/>
            <w:tcBorders>
              <w:top w:val="single" w:sz="7.605032" w:space="0" w:color="000000"/>
              <w:bottom w:val="single" w:sz="5.703776" w:space="0" w:color="000000"/>
              <w:left w:val="single" w:sz="7.605032" w:space="0" w:color="000000"/>
              <w:right w:val="single" w:sz="5.703776" w:space="0" w:color="000000"/>
            </w:tcBorders>
          </w:tcPr>
          <w:p>
            <w:pPr>
              <w:spacing w:before="0" w:after="0" w:line="292" w:lineRule="exact"/>
              <w:ind w:left="6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6"/>
                <w:szCs w:val="26"/>
                <w:w w:val="91"/>
              </w:rPr>
              <w:t>J1</w:t>
            </w:r>
            <w:r>
              <w:rPr>
                <w:rFonts w:ascii="Times New Roman" w:hAnsi="Times New Roman" w:cs="Times New Roman" w:eastAsia="Times New Roman"/>
                <w:sz w:val="26"/>
                <w:szCs w:val="26"/>
                <w:spacing w:val="-3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0"/>
              </w:rPr>
              <w:t>Impervious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Surface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GRP</w:t>
            </w:r>
            <w:r>
              <w:rPr>
                <w:rFonts w:ascii="Arial" w:hAnsi="Arial" w:cs="Arial" w:eastAsia="Arial"/>
                <w:sz w:val="20"/>
                <w:szCs w:val="2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2"/>
              </w:rPr>
              <w:t>and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22" w:lineRule="exact"/>
              <w:ind w:left="2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FRPP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-1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287" w:type="dxa"/>
            <w:tcBorders>
              <w:top w:val="single" w:sz="7.605032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11" w:lineRule="exact"/>
              <w:ind w:left="61" w:right="-6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43"/>
                <w:position w:val="2"/>
              </w:rPr>
              <w:t>r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62"/>
                <w:w w:val="143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Hydrology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0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0"/>
                <w:position w:val="2"/>
              </w:rPr>
              <w:t>alteration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71" w:type="dxa"/>
            <w:tcBorders>
              <w:top w:val="single" w:sz="7.605032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292" w:lineRule="exact"/>
              <w:ind w:left="64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3"/>
                <w:szCs w:val="33"/>
                <w:w w:val="189"/>
                <w:position w:val="1"/>
              </w:rPr>
              <w:t>r</w:t>
            </w:r>
            <w:r>
              <w:rPr>
                <w:rFonts w:ascii="Arial" w:hAnsi="Arial" w:cs="Arial" w:eastAsia="Arial"/>
                <w:sz w:val="33"/>
                <w:szCs w:val="33"/>
                <w:spacing w:val="-5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3"/>
                <w:position w:val="1"/>
              </w:rPr>
              <w:t>Energy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25" w:lineRule="exact"/>
              <w:ind w:left="2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4"/>
              </w:rPr>
              <w:t>Production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34" w:hRule="exact"/>
        </w:trPr>
        <w:tc>
          <w:tcPr>
            <w:tcW w:w="2803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7.605032" w:space="0" w:color="000000"/>
            </w:tcBorders>
          </w:tcPr>
          <w:p>
            <w:pPr>
              <w:spacing w:before="0" w:after="0" w:line="299" w:lineRule="exact"/>
              <w:ind w:left="5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2"/>
                <w:szCs w:val="32"/>
                <w:w w:val="200"/>
                <w:position w:val="1"/>
              </w:rPr>
              <w:t>r</w:t>
            </w:r>
            <w:r>
              <w:rPr>
                <w:rFonts w:ascii="Arial" w:hAnsi="Arial" w:cs="Arial" w:eastAsia="Arial"/>
                <w:sz w:val="32"/>
                <w:szCs w:val="32"/>
                <w:spacing w:val="-6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position w:val="1"/>
              </w:rPr>
              <w:t>Infrastructur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position w:val="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8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position w:val="1"/>
              </w:rPr>
              <w:t>Projects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21" w:lineRule="exact"/>
              <w:ind w:left="-1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phone</w:t>
            </w:r>
            <w:r>
              <w:rPr>
                <w:rFonts w:ascii="Arial" w:hAnsi="Arial" w:cs="Arial" w:eastAsia="Arial"/>
                <w:sz w:val="20"/>
                <w:szCs w:val="20"/>
                <w:spacing w:val="4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gas</w:t>
            </w:r>
            <w:r>
              <w:rPr>
                <w:rFonts w:ascii="Arial" w:hAnsi="Arial" w:cs="Arial" w:eastAsia="Arial"/>
                <w:sz w:val="20"/>
                <w:szCs w:val="20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</w:rPr>
              <w:t>etc.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9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305" w:type="dxa"/>
            <w:tcBorders>
              <w:top w:val="single" w:sz="5.703776" w:space="0" w:color="000000"/>
              <w:bottom w:val="single" w:sz="5.703776" w:space="0" w:color="000000"/>
              <w:left w:val="single" w:sz="7.605032" w:space="0" w:color="000000"/>
              <w:right w:val="single" w:sz="5.703776" w:space="0" w:color="000000"/>
            </w:tcBorders>
          </w:tcPr>
          <w:p>
            <w:pPr>
              <w:spacing w:before="0" w:after="0" w:line="316" w:lineRule="exact"/>
              <w:ind w:left="5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21"/>
                <w:position w:val="2"/>
              </w:rPr>
              <w:t>r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39"/>
                <w:w w:val="121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1"/>
                <w:position w:val="2"/>
              </w:rPr>
              <w:t>Illega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1"/>
                <w:position w:val="2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-32"/>
                <w:w w:val="121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1"/>
                <w:position w:val="2"/>
              </w:rPr>
              <w:t>activities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287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6" w:after="0" w:line="252" w:lineRule="auto"/>
              <w:ind w:left="4" w:right="325" w:firstLine="4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210"/>
              </w:rPr>
              <w:t>I'</w:t>
            </w:r>
            <w:r>
              <w:rPr>
                <w:rFonts w:ascii="Arial" w:hAnsi="Arial" w:cs="Arial" w:eastAsia="Arial"/>
                <w:sz w:val="24"/>
                <w:szCs w:val="24"/>
                <w:spacing w:val="-67"/>
                <w:w w:val="21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Mining</w:t>
            </w:r>
            <w:r>
              <w:rPr>
                <w:rFonts w:ascii="Arial" w:hAnsi="Arial" w:cs="Arial" w:eastAsia="Arial"/>
                <w:sz w:val="20"/>
                <w:szCs w:val="20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(includes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9"/>
              </w:rPr>
              <w:t>peat/gravel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0"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271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07" w:lineRule="exact"/>
              <w:ind w:left="5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23"/>
                <w:position w:val="2"/>
              </w:rPr>
              <w:t>r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23"/>
                <w:w w:val="123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3"/>
                <w:position w:val="2"/>
              </w:rPr>
              <w:t>Grazing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10" w:hRule="exact"/>
        </w:trPr>
        <w:tc>
          <w:tcPr>
            <w:tcW w:w="2803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7.605032" w:space="0" w:color="000000"/>
            </w:tcBorders>
          </w:tcPr>
          <w:p>
            <w:pPr>
              <w:spacing w:before="0" w:after="0" w:line="296" w:lineRule="exact"/>
              <w:ind w:left="40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00"/>
                <w:position w:val="1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4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1"/>
              </w:rPr>
              <w:t>Road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305" w:type="dxa"/>
            <w:tcBorders>
              <w:top w:val="single" w:sz="5.703776" w:space="0" w:color="000000"/>
              <w:bottom w:val="single" w:sz="5.703776" w:space="0" w:color="000000"/>
              <w:left w:val="single" w:sz="7.605032" w:space="0" w:color="000000"/>
              <w:right w:val="single" w:sz="5.703776" w:space="0" w:color="000000"/>
            </w:tcBorders>
          </w:tcPr>
          <w:p>
            <w:pPr>
              <w:spacing w:before="0" w:after="0" w:line="296" w:lineRule="exact"/>
              <w:ind w:left="44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8"/>
                <w:szCs w:val="38"/>
                <w:spacing w:val="0"/>
                <w:w w:val="122"/>
              </w:rPr>
              <w:t>r</w:t>
            </w:r>
            <w:r>
              <w:rPr>
                <w:rFonts w:ascii="Times New Roman" w:hAnsi="Times New Roman" w:cs="Times New Roman" w:eastAsia="Times New Roman"/>
                <w:sz w:val="38"/>
                <w:szCs w:val="38"/>
                <w:spacing w:val="29"/>
                <w:w w:val="12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2"/>
              </w:rPr>
              <w:t>Structures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287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296" w:lineRule="exact"/>
              <w:ind w:left="3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3"/>
                <w:szCs w:val="33"/>
                <w:spacing w:val="0"/>
                <w:w w:val="189"/>
                <w:position w:val="1"/>
              </w:rPr>
              <w:t>r</w:t>
            </w:r>
            <w:r>
              <w:rPr>
                <w:rFonts w:ascii="Arial" w:hAnsi="Arial" w:cs="Arial" w:eastAsia="Arial"/>
                <w:sz w:val="33"/>
                <w:szCs w:val="33"/>
                <w:spacing w:val="-72"/>
                <w:w w:val="189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4"/>
                <w:position w:val="1"/>
              </w:rPr>
              <w:t>other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71" w:type="dxa"/>
            <w:tcBorders>
              <w:top w:val="single" w:sz="5.703776" w:space="0" w:color="000000"/>
              <w:bottom w:val="nil" w:sz="6" w:space="0" w:color="auto"/>
              <w:left w:val="single" w:sz="5.703776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34" w:after="0" w:line="240" w:lineRule="auto"/>
        <w:ind w:left="59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2"/>
        </w:rPr>
        <w:t>"other"</w:t>
      </w:r>
      <w:r>
        <w:rPr>
          <w:rFonts w:ascii="Arial" w:hAnsi="Arial" w:cs="Arial" w:eastAsia="Arial"/>
          <w:sz w:val="20"/>
          <w:szCs w:val="20"/>
          <w:spacing w:val="2"/>
          <w:w w:val="11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77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B.</w:t>
      </w:r>
      <w:r>
        <w:rPr>
          <w:rFonts w:ascii="Arial" w:hAnsi="Arial" w:cs="Arial" w:eastAsia="Arial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Can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unauthorize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d</w:t>
      </w:r>
      <w:r>
        <w:rPr>
          <w:rFonts w:ascii="Arial" w:hAnsi="Arial" w:cs="Arial" w:eastAsia="Arial"/>
          <w:sz w:val="20"/>
          <w:szCs w:val="20"/>
          <w:spacing w:val="8"/>
          <w:w w:val="10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uses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resolved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wit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5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2"/>
        </w:rPr>
        <w:t>CUA</w:t>
      </w:r>
      <w:r>
        <w:rPr>
          <w:rFonts w:ascii="Arial" w:hAnsi="Arial" w:cs="Arial" w:eastAsia="Arial"/>
          <w:sz w:val="20"/>
          <w:szCs w:val="20"/>
          <w:spacing w:val="0"/>
          <w:w w:val="92"/>
        </w:rPr>
        <w:t>?</w:t>
      </w:r>
      <w:r>
        <w:rPr>
          <w:rFonts w:ascii="Arial" w:hAnsi="Arial" w:cs="Arial" w:eastAsia="Arial"/>
          <w:sz w:val="20"/>
          <w:szCs w:val="20"/>
          <w:spacing w:val="20"/>
          <w:w w:val="9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9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29"/>
        </w:rPr>
        <w:t>If</w:t>
      </w:r>
      <w:r>
        <w:rPr>
          <w:rFonts w:ascii="Arial" w:hAnsi="Arial" w:cs="Arial" w:eastAsia="Arial"/>
          <w:sz w:val="20"/>
          <w:szCs w:val="20"/>
          <w:spacing w:val="-6"/>
          <w:w w:val="12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see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questio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SB.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9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24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7" w:right="-20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4)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28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28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2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evidence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knowledge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spill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release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hazardous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substances,</w:t>
      </w:r>
      <w:r>
        <w:rPr>
          <w:rFonts w:ascii="Arial" w:hAnsi="Arial" w:cs="Arial" w:eastAsia="Arial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5"/>
        </w:rPr>
        <w:t>such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0" w:after="0" w:line="214" w:lineRule="exact"/>
        <w:ind w:left="555" w:right="562" w:firstLine="-5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as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petroleu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m</w:t>
      </w:r>
      <w:r>
        <w:rPr>
          <w:rFonts w:ascii="Arial" w:hAnsi="Arial" w:cs="Arial" w:eastAsia="Arial"/>
          <w:sz w:val="20"/>
          <w:szCs w:val="20"/>
          <w:spacing w:val="18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products,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othe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potentia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l</w:t>
      </w:r>
      <w:r>
        <w:rPr>
          <w:rFonts w:ascii="Arial" w:hAnsi="Arial" w:cs="Arial" w:eastAsia="Arial"/>
          <w:sz w:val="20"/>
          <w:szCs w:val="20"/>
          <w:spacing w:val="27"/>
          <w:w w:val="10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environmenta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l</w:t>
      </w:r>
      <w:r>
        <w:rPr>
          <w:rFonts w:ascii="Arial" w:hAnsi="Arial" w:cs="Arial" w:eastAsia="Arial"/>
          <w:sz w:val="20"/>
          <w:szCs w:val="20"/>
          <w:spacing w:val="-2"/>
          <w:w w:val="10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hazards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propert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y</w:t>
      </w:r>
      <w:r>
        <w:rPr>
          <w:rFonts w:ascii="Arial" w:hAnsi="Arial" w:cs="Arial" w:eastAsia="Arial"/>
          <w:sz w:val="20"/>
          <w:szCs w:val="20"/>
          <w:spacing w:val="12"/>
          <w:w w:val="11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since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the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monitorin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g</w:t>
      </w:r>
      <w:r>
        <w:rPr>
          <w:rFonts w:ascii="Arial" w:hAnsi="Arial" w:cs="Arial" w:eastAsia="Arial"/>
          <w:sz w:val="20"/>
          <w:szCs w:val="20"/>
          <w:spacing w:val="10"/>
          <w:w w:val="11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event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?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(excluding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23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e</w:t>
      </w:r>
      <w:r>
        <w:rPr>
          <w:rFonts w:ascii="Arial" w:hAnsi="Arial" w:cs="Arial" w:eastAsia="Arial"/>
          <w:sz w:val="20"/>
          <w:szCs w:val="20"/>
          <w:spacing w:val="49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year</w:t>
      </w:r>
      <w:r>
        <w:rPr>
          <w:rFonts w:ascii="Arial" w:hAnsi="Arial" w:cs="Arial" w:eastAsia="Arial"/>
          <w:sz w:val="20"/>
          <w:szCs w:val="20"/>
          <w:spacing w:val="43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an</w:t>
      </w:r>
      <w:r>
        <w:rPr>
          <w:rFonts w:ascii="Arial" w:hAnsi="Arial" w:cs="Arial" w:eastAsia="Arial"/>
          <w:sz w:val="20"/>
          <w:szCs w:val="20"/>
          <w:spacing w:val="31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ownership</w:t>
      </w:r>
      <w:r>
        <w:rPr>
          <w:rFonts w:ascii="Arial" w:hAnsi="Arial" w:cs="Arial" w:eastAsia="Arial"/>
          <w:sz w:val="20"/>
          <w:szCs w:val="20"/>
          <w:spacing w:val="56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review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7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i/>
        </w:rPr>
        <w:t>was</w:t>
      </w:r>
      <w:r>
        <w:rPr>
          <w:rFonts w:ascii="Arial" w:hAnsi="Arial" w:cs="Arial" w:eastAsia="Arial"/>
          <w:sz w:val="20"/>
          <w:szCs w:val="20"/>
          <w:spacing w:val="17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  <w:i/>
        </w:rPr>
        <w:t>performed</w:t>
      </w:r>
      <w:r>
        <w:rPr>
          <w:rFonts w:ascii="Arial" w:hAnsi="Arial" w:cs="Arial" w:eastAsia="Arial"/>
          <w:sz w:val="20"/>
          <w:szCs w:val="20"/>
          <w:spacing w:val="0"/>
          <w:w w:val="110"/>
          <w:i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574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23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23"/>
        </w:rPr>
        <w:t>'YES</w:t>
      </w:r>
      <w:r>
        <w:rPr>
          <w:rFonts w:ascii="Arial" w:hAnsi="Arial" w:cs="Arial" w:eastAsia="Arial"/>
          <w:sz w:val="20"/>
          <w:szCs w:val="20"/>
          <w:spacing w:val="-32"/>
          <w:w w:val="123"/>
        </w:rPr>
        <w:t> </w:t>
      </w:r>
      <w:r>
        <w:rPr>
          <w:rFonts w:ascii="Arial" w:hAnsi="Arial" w:cs="Arial" w:eastAsia="Arial"/>
          <w:sz w:val="27"/>
          <w:szCs w:val="27"/>
          <w:spacing w:val="0"/>
          <w:w w:val="123"/>
          <w:i/>
        </w:rPr>
        <w:t>r</w:t>
      </w:r>
      <w:r>
        <w:rPr>
          <w:rFonts w:ascii="Arial" w:hAnsi="Arial" w:cs="Arial" w:eastAsia="Arial"/>
          <w:sz w:val="27"/>
          <w:szCs w:val="27"/>
          <w:spacing w:val="0"/>
          <w:w w:val="123"/>
          <w:i/>
        </w:rPr>
        <w:t> </w:t>
      </w:r>
      <w:r>
        <w:rPr>
          <w:rFonts w:ascii="Arial" w:hAnsi="Arial" w:cs="Arial" w:eastAsia="Arial"/>
          <w:sz w:val="27"/>
          <w:szCs w:val="27"/>
          <w:spacing w:val="14"/>
          <w:w w:val="123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14" w:lineRule="exact"/>
        <w:ind w:left="526" w:right="1252" w:firstLine="-29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52"/>
        </w:rPr>
        <w:t>If</w:t>
      </w:r>
      <w:r>
        <w:rPr>
          <w:rFonts w:ascii="Arial" w:hAnsi="Arial" w:cs="Arial" w:eastAsia="Arial"/>
          <w:sz w:val="20"/>
          <w:szCs w:val="20"/>
          <w:spacing w:val="-25"/>
          <w:w w:val="15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describe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indicat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5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location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(s)</w:t>
      </w:r>
      <w:r>
        <w:rPr>
          <w:rFonts w:ascii="Arial" w:hAnsi="Arial" w:cs="Arial" w:eastAsia="Arial"/>
          <w:sz w:val="20"/>
          <w:szCs w:val="20"/>
          <w:spacing w:val="12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on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1"/>
        </w:rPr>
        <w:t>property/sit</w:t>
      </w:r>
      <w:r>
        <w:rPr>
          <w:rFonts w:ascii="Arial" w:hAnsi="Arial" w:cs="Arial" w:eastAsia="Arial"/>
          <w:sz w:val="20"/>
          <w:szCs w:val="20"/>
          <w:spacing w:val="0"/>
          <w:w w:val="111"/>
        </w:rPr>
        <w:t>e</w:t>
      </w:r>
      <w:r>
        <w:rPr>
          <w:rFonts w:ascii="Arial" w:hAnsi="Arial" w:cs="Arial" w:eastAsia="Arial"/>
          <w:sz w:val="20"/>
          <w:szCs w:val="20"/>
          <w:spacing w:val="3"/>
          <w:w w:val="11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map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5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Consul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wit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all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appropriat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e</w:t>
      </w:r>
      <w:r>
        <w:rPr>
          <w:rFonts w:ascii="Arial" w:hAnsi="Arial" w:cs="Arial" w:eastAsia="Arial"/>
          <w:sz w:val="20"/>
          <w:szCs w:val="20"/>
          <w:spacing w:val="10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administrative,</w:t>
      </w:r>
      <w:r>
        <w:rPr>
          <w:rFonts w:ascii="Arial" w:hAnsi="Arial" w:cs="Arial" w:eastAsia="Arial"/>
          <w:sz w:val="20"/>
          <w:szCs w:val="20"/>
          <w:spacing w:val="-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technica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legal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staff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5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required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action</w:t>
      </w:r>
      <w:r>
        <w:rPr>
          <w:rFonts w:ascii="Arial" w:hAnsi="Arial" w:cs="Arial" w:eastAsia="Arial"/>
          <w:sz w:val="20"/>
          <w:szCs w:val="20"/>
          <w:spacing w:val="0"/>
          <w:w w:val="111"/>
        </w:rPr>
        <w:t>(s)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98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required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5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4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807" w:footer="210" w:top="1140" w:bottom="400" w:left="1280" w:right="1080"/>
          <w:pgSz w:w="1218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604.124512pt;margin-top:8.587952pt;width:.1pt;height:782.93494pt;mso-position-horizontal-relative:page;mso-position-vertical-relative:page;z-index:-1154" coordorigin="12082,172" coordsize="2,15659">
            <v:shape style="position:absolute;left:12082;top:172;width:2;height:15659" coordorigin="12082,172" coordsize="0,15659" path="m12082,15830l12082,172e" filled="f" stroked="t" strokeweight=".237657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1" w:after="0" w:line="240" w:lineRule="auto"/>
        <w:ind w:left="263" w:right="-20"/>
        <w:jc w:val="left"/>
        <w:tabs>
          <w:tab w:pos="62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82"/>
        </w:rPr>
        <w:t>5)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A.</w:t>
      </w:r>
      <w:r>
        <w:rPr>
          <w:rFonts w:ascii="Arial" w:hAnsi="Arial" w:cs="Arial" w:eastAsia="Arial"/>
          <w:sz w:val="19"/>
          <w:szCs w:val="19"/>
          <w:spacing w:val="2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Compatibl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Use</w:t>
      </w:r>
      <w:r>
        <w:rPr>
          <w:rFonts w:ascii="Arial" w:hAnsi="Arial" w:cs="Arial" w:eastAsia="Arial"/>
          <w:sz w:val="20"/>
          <w:szCs w:val="20"/>
          <w:spacing w:val="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Authorization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s</w:t>
      </w:r>
      <w:r>
        <w:rPr>
          <w:rFonts w:ascii="Arial" w:hAnsi="Arial" w:cs="Arial" w:eastAsia="Arial"/>
          <w:sz w:val="20"/>
          <w:szCs w:val="20"/>
          <w:spacing w:val="8"/>
          <w:w w:val="10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followed?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0"/>
          <w:szCs w:val="3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spacing w:val="9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0"/>
          <w:szCs w:val="3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spacing w:val="28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9"/>
        </w:rPr>
        <w:t>NOr</w:t>
      </w:r>
      <w:r>
        <w:rPr>
          <w:rFonts w:ascii="Arial" w:hAnsi="Arial" w:cs="Arial" w:eastAsia="Arial"/>
          <w:sz w:val="20"/>
          <w:szCs w:val="20"/>
          <w:spacing w:val="0"/>
          <w:w w:val="119"/>
        </w:rPr>
        <w:t> </w:t>
      </w:r>
      <w:r>
        <w:rPr>
          <w:rFonts w:ascii="Arial" w:hAnsi="Arial" w:cs="Arial" w:eastAsia="Arial"/>
          <w:sz w:val="20"/>
          <w:szCs w:val="20"/>
          <w:spacing w:val="65"/>
          <w:w w:val="11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9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26" w:lineRule="exact"/>
        <w:ind w:left="581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Select</w:t>
      </w:r>
      <w:r>
        <w:rPr>
          <w:rFonts w:ascii="Arial" w:hAnsi="Arial" w:cs="Arial" w:eastAsia="Arial"/>
          <w:sz w:val="20"/>
          <w:szCs w:val="20"/>
          <w:spacing w:val="17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existin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8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Compatibl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Use</w:t>
      </w:r>
      <w:r>
        <w:rPr>
          <w:rFonts w:ascii="Arial" w:hAnsi="Arial" w:cs="Arial" w:eastAsia="Arial"/>
          <w:sz w:val="20"/>
          <w:szCs w:val="20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Authorization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f</w:t>
      </w:r>
      <w:r>
        <w:rPr>
          <w:rFonts w:ascii="Arial" w:hAnsi="Arial" w:cs="Arial" w:eastAsia="Arial"/>
          <w:sz w:val="20"/>
          <w:szCs w:val="20"/>
          <w:spacing w:val="4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  <w:position w:val="-1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531.165352" w:type="dxa"/>
      </w:tblPr>
      <w:tblGrid/>
      <w:tr>
        <w:trPr>
          <w:trHeight w:val="761" w:hRule="exact"/>
        </w:trPr>
        <w:tc>
          <w:tcPr>
            <w:tcW w:w="3142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nil" w:sz="6" w:space="0" w:color="auto"/>
            </w:tcBorders>
          </w:tcPr>
          <w:p>
            <w:pPr>
              <w:spacing w:before="0" w:after="0" w:line="294" w:lineRule="exact"/>
              <w:ind w:left="75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2"/>
                <w:szCs w:val="32"/>
                <w:spacing w:val="13"/>
                <w:w w:val="105"/>
                <w:position w:val="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  <w:position w:val="1"/>
              </w:rPr>
              <w:t>Maintenanc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  <w:position w:val="1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3"/>
                <w:w w:val="105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1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1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6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1"/>
              </w:rPr>
              <w:t>Private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18" w:lineRule="exact"/>
              <w:ind w:left="3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4"/>
              </w:rPr>
              <w:t>Drainage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58" w:type="dxa"/>
            <w:tcBorders>
              <w:top w:val="single" w:sz="5.703776" w:space="0" w:color="000000"/>
              <w:bottom w:val="single" w:sz="5.703776" w:space="0" w:color="000000"/>
              <w:left w:val="nil" w:sz="6" w:space="0" w:color="auto"/>
              <w:right w:val="single" w:sz="5.703776" w:space="0" w:color="000000"/>
            </w:tcBorders>
          </w:tcPr>
          <w:p>
            <w:pPr>
              <w:spacing w:before="2" w:after="0" w:line="242" w:lineRule="auto"/>
              <w:ind w:left="15" w:right="268" w:firstLine="6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5"/>
                <w:szCs w:val="25"/>
                <w:spacing w:val="0"/>
                <w:w w:val="147"/>
              </w:rPr>
              <w:t>r'</w:t>
            </w:r>
            <w:r>
              <w:rPr>
                <w:rFonts w:ascii="Times New Roman" w:hAnsi="Times New Roman" w:cs="Times New Roman" w:eastAsia="Times New Roman"/>
                <w:sz w:val="25"/>
                <w:szCs w:val="25"/>
                <w:spacing w:val="-42"/>
                <w:w w:val="147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Carbon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4"/>
              </w:rPr>
              <w:t>Sequestration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</w:rPr>
              <w:t>Activities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170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18" w:lineRule="exact"/>
              <w:ind w:left="7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8"/>
                <w:szCs w:val="38"/>
                <w:spacing w:val="0"/>
                <w:w w:val="92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8"/>
                <w:szCs w:val="38"/>
                <w:spacing w:val="-19"/>
                <w:w w:val="92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2"/>
              </w:rPr>
              <w:t>Haying/Mowing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994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44" w:after="0" w:line="240" w:lineRule="auto"/>
              <w:ind w:left="64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33"/>
              </w:rPr>
              <w:t>rTrails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30" w:hRule="exact"/>
        </w:trPr>
        <w:tc>
          <w:tcPr>
            <w:tcW w:w="3142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09" w:lineRule="exact"/>
              <w:ind w:left="6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95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26"/>
                <w:w w:val="95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  <w:position w:val="2"/>
              </w:rPr>
              <w:t>Management/Maintenance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06" w:lineRule="exact"/>
              <w:ind w:left="-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</w:rPr>
              <w:t>Activities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58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8" w:after="0" w:line="240" w:lineRule="auto"/>
              <w:ind w:left="56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73"/>
              </w:rPr>
              <w:t>fi</w:t>
            </w:r>
            <w:r>
              <w:rPr>
                <w:rFonts w:ascii="Arial" w:hAnsi="Arial" w:cs="Arial" w:eastAsia="Arial"/>
                <w:sz w:val="24"/>
                <w:szCs w:val="24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Foo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Plots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170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46" w:after="0" w:line="240" w:lineRule="auto"/>
              <w:ind w:left="6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21"/>
              </w:rPr>
              <w:t>rTimbe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1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66"/>
                <w:w w:val="12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1"/>
              </w:rPr>
              <w:t>Harvest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994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299" w:lineRule="exact"/>
              <w:ind w:left="55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3"/>
                <w:szCs w:val="33"/>
                <w:w w:val="189"/>
                <w:position w:val="1"/>
              </w:rPr>
              <w:t>r</w:t>
            </w:r>
            <w:r>
              <w:rPr>
                <w:rFonts w:ascii="Arial" w:hAnsi="Arial" w:cs="Arial" w:eastAsia="Arial"/>
                <w:sz w:val="33"/>
                <w:szCs w:val="33"/>
                <w:spacing w:val="-6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1"/>
                <w:position w:val="1"/>
              </w:rPr>
              <w:t>Grazing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527" w:hRule="exact"/>
        </w:trPr>
        <w:tc>
          <w:tcPr>
            <w:tcW w:w="3142" w:type="dxa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04" w:lineRule="exact"/>
              <w:ind w:left="46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97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31"/>
                <w:w w:val="97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  <w:position w:val="2"/>
              </w:rPr>
              <w:t>Installation/Maintenanc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  <w:position w:val="2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4"/>
                <w:w w:val="107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  <w:position w:val="2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10" w:lineRule="exact"/>
              <w:ind w:left="-6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Acceptabl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</w:rPr>
              <w:t>Structures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58" w:type="dxa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09" w:lineRule="exact"/>
              <w:ind w:left="5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00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35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Pest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06" w:lineRule="exact"/>
              <w:ind w:left="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2"/>
              </w:rPr>
              <w:t>Management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170" w:type="dxa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14" w:lineRule="exact"/>
              <w:ind w:left="5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97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31"/>
                <w:w w:val="97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2"/>
              </w:rPr>
              <w:t>Other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994" w:type="dxa"/>
            <w:tcBorders>
              <w:top w:val="single" w:sz="5.703776" w:space="0" w:color="000000"/>
              <w:bottom w:val="nil" w:sz="6" w:space="0" w:color="auto"/>
              <w:left w:val="single" w:sz="5.703776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4" w:after="0" w:line="240" w:lineRule="auto"/>
        <w:ind w:left="524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"other"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26" w:lineRule="exact"/>
        <w:ind w:left="529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B.</w:t>
      </w:r>
      <w:r>
        <w:rPr>
          <w:rFonts w:ascii="Arial" w:hAnsi="Arial" w:cs="Arial" w:eastAsia="Arial"/>
          <w:sz w:val="20"/>
          <w:szCs w:val="20"/>
          <w:spacing w:val="9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Select</w:t>
      </w:r>
      <w:r>
        <w:rPr>
          <w:rFonts w:ascii="Arial" w:hAnsi="Arial" w:cs="Arial" w:eastAsia="Arial"/>
          <w:sz w:val="20"/>
          <w:szCs w:val="20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existin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g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13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  <w:position w:val="-1"/>
        </w:rPr>
        <w:t>activitie</w:t>
      </w:r>
      <w:r>
        <w:rPr>
          <w:rFonts w:ascii="Arial" w:hAnsi="Arial" w:cs="Arial" w:eastAsia="Arial"/>
          <w:sz w:val="20"/>
          <w:szCs w:val="20"/>
          <w:spacing w:val="0"/>
          <w:w w:val="110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-1"/>
          <w:w w:val="11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that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need</w:t>
      </w:r>
      <w:r>
        <w:rPr>
          <w:rFonts w:ascii="Arial" w:hAnsi="Arial" w:cs="Arial" w:eastAsia="Arial"/>
          <w:sz w:val="20"/>
          <w:szCs w:val="20"/>
          <w:spacing w:val="3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Compatibl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4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Use</w:t>
      </w:r>
      <w:r>
        <w:rPr>
          <w:rFonts w:ascii="Arial" w:hAnsi="Arial" w:cs="Arial" w:eastAsia="Arial"/>
          <w:sz w:val="20"/>
          <w:szCs w:val="20"/>
          <w:spacing w:val="5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  <w:position w:val="-1"/>
        </w:rPr>
        <w:t>Authorization</w:t>
      </w:r>
      <w:r>
        <w:rPr>
          <w:rFonts w:ascii="Arial" w:hAnsi="Arial" w:cs="Arial" w:eastAsia="Arial"/>
          <w:sz w:val="20"/>
          <w:szCs w:val="20"/>
          <w:spacing w:val="0"/>
          <w:w w:val="111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-28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f</w:t>
      </w:r>
      <w:r>
        <w:rPr>
          <w:rFonts w:ascii="Arial" w:hAnsi="Arial" w:cs="Arial" w:eastAsia="Arial"/>
          <w:sz w:val="20"/>
          <w:szCs w:val="20"/>
          <w:spacing w:val="5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4"/>
          <w:position w:val="-1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465.809631" w:type="dxa"/>
      </w:tblPr>
      <w:tblGrid/>
      <w:tr>
        <w:trPr>
          <w:trHeight w:val="763" w:hRule="exact"/>
        </w:trPr>
        <w:tc>
          <w:tcPr>
            <w:tcW w:w="3156" w:type="dxa"/>
            <w:gridSpan w:val="2"/>
            <w:tcBorders>
              <w:top w:val="single" w:sz="5.703776" w:space="0" w:color="000000"/>
              <w:bottom w:val="single" w:sz="5.703776" w:space="0" w:color="000000"/>
              <w:left w:val="single" w:sz="12.358176" w:space="0" w:color="000000"/>
              <w:right w:val="single" w:sz="5.703776" w:space="0" w:color="000000"/>
            </w:tcBorders>
          </w:tcPr>
          <w:p>
            <w:pPr>
              <w:spacing w:before="0" w:after="0" w:line="309" w:lineRule="exact"/>
              <w:ind w:left="6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0"/>
                <w:w w:val="100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7"/>
                <w:szCs w:val="37"/>
                <w:spacing w:val="-31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Maintenanc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33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f</w:t>
            </w:r>
            <w:r>
              <w:rPr>
                <w:rFonts w:ascii="Arial" w:hAnsi="Arial" w:cs="Arial" w:eastAsia="Arial"/>
                <w:sz w:val="20"/>
                <w:szCs w:val="20"/>
                <w:spacing w:val="26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2"/>
              </w:rPr>
              <w:t>Private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06" w:lineRule="exact"/>
              <w:ind w:left="19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</w:rPr>
              <w:t>Drainage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61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10" w:lineRule="exact"/>
              <w:ind w:left="65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4"/>
                <w:szCs w:val="34"/>
                <w:spacing w:val="11"/>
                <w:w w:val="120"/>
                <w:position w:val="1"/>
              </w:rPr>
              <w:t>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1"/>
                <w:position w:val="1"/>
              </w:rPr>
              <w:t>Carbon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19" w:lineRule="exact"/>
              <w:ind w:left="1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</w:rPr>
              <w:t>Sequestration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220" w:lineRule="exact"/>
              <w:ind w:left="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-1"/>
              </w:rPr>
              <w:t>Activities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173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21" w:lineRule="exact"/>
              <w:ind w:left="7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8"/>
                <w:szCs w:val="38"/>
                <w:spacing w:val="0"/>
                <w:w w:val="92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8"/>
                <w:szCs w:val="38"/>
                <w:spacing w:val="-19"/>
                <w:w w:val="92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  <w:position w:val="2"/>
              </w:rPr>
              <w:t>Haying/Mowing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008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46" w:after="0" w:line="240" w:lineRule="auto"/>
              <w:ind w:left="62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35"/>
              </w:rPr>
              <w:t>rTrails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534" w:hRule="exact"/>
        </w:trPr>
        <w:tc>
          <w:tcPr>
            <w:tcW w:w="3156" w:type="dxa"/>
            <w:gridSpan w:val="2"/>
            <w:tcBorders>
              <w:top w:val="single" w:sz="5.703776" w:space="0" w:color="000000"/>
              <w:bottom w:val="single" w:sz="5.703776" w:space="0" w:color="000000"/>
              <w:left w:val="single" w:sz="12.358176" w:space="0" w:color="000000"/>
              <w:right w:val="single" w:sz="5.703776" w:space="0" w:color="000000"/>
            </w:tcBorders>
          </w:tcPr>
          <w:p>
            <w:pPr>
              <w:spacing w:before="8" w:after="0" w:line="240" w:lineRule="auto"/>
              <w:ind w:left="4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9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-9"/>
                <w:w w:val="192"/>
              </w:rPr>
              <w:t>!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5"/>
              </w:rPr>
              <w:t>Management/Maintenance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5" w:after="0" w:line="240" w:lineRule="auto"/>
              <w:ind w:left="-5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</w:rPr>
              <w:t>Activities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61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46" w:after="0" w:line="240" w:lineRule="auto"/>
              <w:ind w:left="5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312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-138"/>
                <w:w w:val="31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Foo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Plots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173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8" w:after="0" w:line="240" w:lineRule="auto"/>
              <w:ind w:left="58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9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-2"/>
                <w:w w:val="192"/>
              </w:rPr>
              <w:t>!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Timbe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</w:rPr>
              <w:t>r</w:t>
            </w:r>
            <w:r>
              <w:rPr>
                <w:rFonts w:ascii="Arial" w:hAnsi="Arial" w:cs="Arial" w:eastAsia="Arial"/>
                <w:sz w:val="20"/>
                <w:szCs w:val="20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</w:rPr>
              <w:t>Harvest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008" w:type="dxa"/>
            <w:tcBorders>
              <w:top w:val="single" w:sz="5.703776" w:space="0" w:color="000000"/>
              <w:bottom w:val="single" w:sz="5.703776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0" w:after="0" w:line="306" w:lineRule="exact"/>
              <w:ind w:left="57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4"/>
                <w:szCs w:val="34"/>
                <w:w w:val="178"/>
                <w:position w:val="1"/>
              </w:rPr>
              <w:t>r</w:t>
            </w:r>
            <w:r>
              <w:rPr>
                <w:rFonts w:ascii="Arial" w:hAnsi="Arial" w:cs="Arial" w:eastAsia="Arial"/>
                <w:sz w:val="34"/>
                <w:szCs w:val="34"/>
                <w:spacing w:val="-5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2"/>
                <w:position w:val="1"/>
              </w:rPr>
              <w:t>Grazing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537" w:hRule="exact"/>
        </w:trPr>
        <w:tc>
          <w:tcPr>
            <w:tcW w:w="1104" w:type="dxa"/>
            <w:tcBorders>
              <w:top w:val="single" w:sz="5.703776" w:space="0" w:color="000000"/>
              <w:bottom w:val="nil" w:sz="6" w:space="0" w:color="auto"/>
              <w:left w:val="single" w:sz="12.358176" w:space="0" w:color="000000"/>
              <w:right w:val="nil" w:sz="6" w:space="0" w:color="auto"/>
            </w:tcBorders>
          </w:tcPr>
          <w:p>
            <w:pPr>
              <w:spacing w:before="0" w:after="0" w:line="307" w:lineRule="exact"/>
              <w:ind w:left="38" w:right="-8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6"/>
                <w:szCs w:val="36"/>
                <w:spacing w:val="0"/>
                <w:w w:val="100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6"/>
                <w:szCs w:val="36"/>
                <w:spacing w:val="-33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position w:val="2"/>
              </w:rPr>
              <w:t>Installati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13" w:lineRule="exact"/>
              <w:ind w:left="-14" w:right="-1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Acceptabl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052" w:type="dxa"/>
            <w:tcBorders>
              <w:top w:val="single" w:sz="5.703776" w:space="0" w:color="000000"/>
              <w:bottom w:val="single" w:sz="3.802512" w:space="0" w:color="000000"/>
              <w:left w:val="nil" w:sz="6" w:space="0" w:color="auto"/>
              <w:right w:val="single" w:sz="5.703776" w:space="0" w:color="000000"/>
            </w:tcBorders>
          </w:tcPr>
          <w:p>
            <w:pPr>
              <w:spacing w:before="41" w:after="0" w:line="258" w:lineRule="auto"/>
              <w:ind w:left="123" w:right="203" w:firstLine="-13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on/Maintenanc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26"/>
                <w:w w:val="107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of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</w:rPr>
              <w:t>tructures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61" w:type="dxa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46" w:after="0" w:line="240" w:lineRule="auto"/>
              <w:ind w:left="46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37"/>
              </w:rPr>
              <w:t>rPest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23" w:after="0" w:line="226" w:lineRule="exact"/>
              <w:ind w:left="4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3"/>
                <w:position w:val="-1"/>
              </w:rPr>
              <w:t>Management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173" w:type="dxa"/>
            <w:tcBorders>
              <w:top w:val="single" w:sz="5.703776" w:space="0" w:color="000000"/>
              <w:bottom w:val="single" w:sz="3.802512" w:space="0" w:color="000000"/>
              <w:left w:val="single" w:sz="5.703776" w:space="0" w:color="000000"/>
              <w:right w:val="single" w:sz="5.703776" w:space="0" w:color="000000"/>
            </w:tcBorders>
          </w:tcPr>
          <w:p>
            <w:pPr>
              <w:spacing w:before="8" w:after="0" w:line="240" w:lineRule="auto"/>
              <w:ind w:left="53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Ji</w:t>
            </w:r>
            <w:r>
              <w:rPr>
                <w:rFonts w:ascii="Arial" w:hAnsi="Arial" w:cs="Arial" w:eastAsia="Arial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6"/>
              </w:rPr>
              <w:t>Other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008" w:type="dxa"/>
            <w:tcBorders>
              <w:top w:val="single" w:sz="5.703776" w:space="0" w:color="000000"/>
              <w:bottom w:val="nil" w:sz="6" w:space="0" w:color="auto"/>
              <w:left w:val="single" w:sz="5.703776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34" w:after="0" w:line="240" w:lineRule="auto"/>
        <w:ind w:left="481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"other"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5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84" w:lineRule="exact"/>
        <w:ind w:left="101" w:right="-20"/>
        <w:jc w:val="left"/>
        <w:tabs>
          <w:tab w:pos="4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6)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A.</w:t>
      </w:r>
      <w:r>
        <w:rPr>
          <w:rFonts w:ascii="Arial" w:hAnsi="Arial" w:cs="Arial" w:eastAsia="Arial"/>
          <w:sz w:val="20"/>
          <w:szCs w:val="20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8"/>
          <w:position w:val="-1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28"/>
          <w:position w:val="-1"/>
        </w:rPr>
        <w:t>s</w:t>
      </w:r>
      <w:r>
        <w:rPr>
          <w:rFonts w:ascii="Arial" w:hAnsi="Arial" w:cs="Arial" w:eastAsia="Arial"/>
          <w:sz w:val="20"/>
          <w:szCs w:val="20"/>
          <w:spacing w:val="-11"/>
          <w:w w:val="128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37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land</w:t>
      </w:r>
      <w:r>
        <w:rPr>
          <w:rFonts w:ascii="Arial" w:hAnsi="Arial" w:cs="Arial" w:eastAsia="Arial"/>
          <w:sz w:val="20"/>
          <w:szCs w:val="20"/>
          <w:spacing w:val="34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accessible</w:t>
      </w:r>
      <w:r>
        <w:rPr>
          <w:rFonts w:ascii="Arial" w:hAnsi="Arial" w:cs="Arial" w:eastAsia="Arial"/>
          <w:sz w:val="20"/>
          <w:szCs w:val="20"/>
          <w:spacing w:val="41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by</w:t>
      </w:r>
      <w:r>
        <w:rPr>
          <w:rFonts w:ascii="Arial" w:hAnsi="Arial" w:cs="Arial" w:eastAsia="Arial"/>
          <w:sz w:val="20"/>
          <w:szCs w:val="20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0"/>
          <w:szCs w:val="20"/>
          <w:spacing w:val="45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legally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define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d</w:t>
      </w:r>
      <w:r>
        <w:rPr>
          <w:rFonts w:ascii="Arial" w:hAnsi="Arial" w:cs="Arial" w:eastAsia="Arial"/>
          <w:sz w:val="20"/>
          <w:szCs w:val="20"/>
          <w:spacing w:val="27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route?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52"/>
          <w:w w:val="100"/>
          <w:position w:val="-1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96"/>
          <w:position w:val="-1"/>
        </w:rPr>
        <w:t>r</w:t>
      </w:r>
      <w:r>
        <w:rPr>
          <w:rFonts w:ascii="Arial" w:hAnsi="Arial" w:cs="Arial" w:eastAsia="Arial"/>
          <w:sz w:val="25"/>
          <w:szCs w:val="25"/>
          <w:spacing w:val="-19"/>
          <w:w w:val="196"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YES</w:t>
      </w:r>
      <w:r>
        <w:rPr>
          <w:rFonts w:ascii="Arial" w:hAnsi="Arial" w:cs="Arial" w:eastAsia="Arial"/>
          <w:sz w:val="20"/>
          <w:szCs w:val="20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34"/>
          <w:szCs w:val="34"/>
          <w:spacing w:val="0"/>
          <w:w w:val="100"/>
          <w:i/>
          <w:position w:val="-1"/>
        </w:rPr>
        <w:t>r,</w:t>
      </w:r>
      <w:r>
        <w:rPr>
          <w:rFonts w:ascii="Times New Roman" w:hAnsi="Times New Roman" w:cs="Times New Roman" w:eastAsia="Times New Roman"/>
          <w:sz w:val="34"/>
          <w:szCs w:val="34"/>
          <w:spacing w:val="-3"/>
          <w:w w:val="100"/>
          <w:i/>
          <w:position w:val="-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-1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4" w:after="0" w:line="240" w:lineRule="auto"/>
        <w:ind w:left="438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B.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52"/>
        </w:rPr>
        <w:t>If</w:t>
      </w:r>
      <w:r>
        <w:rPr>
          <w:rFonts w:ascii="Arial" w:hAnsi="Arial" w:cs="Arial" w:eastAsia="Arial"/>
          <w:sz w:val="20"/>
          <w:szCs w:val="20"/>
          <w:spacing w:val="-35"/>
          <w:w w:val="15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</w:t>
      </w:r>
      <w:r>
        <w:rPr>
          <w:rFonts w:ascii="Arial" w:hAnsi="Arial" w:cs="Arial" w:eastAsia="Arial"/>
          <w:sz w:val="20"/>
          <w:szCs w:val="20"/>
          <w:spacing w:val="2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accessible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2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wha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5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step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2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need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take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gain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access?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586" w:lineRule="exact"/>
        <w:ind w:right="152"/>
        <w:jc w:val="right"/>
        <w:rPr>
          <w:rFonts w:ascii="Arial" w:hAnsi="Arial" w:cs="Arial" w:eastAsia="Arial"/>
          <w:sz w:val="52"/>
          <w:szCs w:val="5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0.90387pt;margin-top:9.956516pt;width:453.331053pt;height:43.891286pt;mso-position-horizontal-relative:page;mso-position-vertical-relative:paragraph;z-index:-115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32" w:hRule="exact"/>
                    </w:trPr>
                    <w:tc>
                      <w:tcPr>
                        <w:tcW w:w="2814" w:type="dxa"/>
                        <w:tcBorders>
                          <w:top w:val="single" w:sz="5.703776" w:space="0" w:color="000000"/>
                          <w:bottom w:val="single" w:sz="5.703776" w:space="0" w:color="000000"/>
                          <w:left w:val="single" w:sz="5.703776" w:space="0" w:color="000000"/>
                          <w:right w:val="single" w:sz="7.605032" w:space="0" w:color="000000"/>
                        </w:tcBorders>
                      </w:tcPr>
                      <w:p>
                        <w:pPr>
                          <w:spacing w:before="1" w:after="0" w:line="244" w:lineRule="auto"/>
                          <w:ind w:left="-14" w:right="1145" w:firstLine="76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w w:val="19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spacing w:val="-2"/>
                            <w:w w:val="192"/>
                          </w:rPr>
                          <w:t>!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97"/>
                          </w:rPr>
                          <w:t>Acces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9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8"/>
                          </w:rPr>
                          <w:t>repair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8"/>
                          </w:rPr>
                          <w:t>lrerosion/culvert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9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29" w:type="dxa"/>
                        <w:tcBorders>
                          <w:top w:val="single" w:sz="5.703776" w:space="0" w:color="000000"/>
                          <w:bottom w:val="single" w:sz="5.703776" w:space="0" w:color="000000"/>
                          <w:left w:val="single" w:sz="7.605032" w:space="0" w:color="000000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340" w:lineRule="exact"/>
                          <w:ind w:left="64" w:right="-20"/>
                          <w:jc w:val="left"/>
                          <w:tabs>
                            <w:tab w:pos="1860" w:val="left"/>
                          </w:tabs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7"/>
                            <w:szCs w:val="37"/>
                            <w:spacing w:val="0"/>
                            <w:w w:val="143"/>
                            <w:position w:val="4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7"/>
                            <w:szCs w:val="37"/>
                            <w:spacing w:val="-62"/>
                            <w:w w:val="143"/>
                            <w:position w:val="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4"/>
                          </w:rPr>
                          <w:t>Brush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-35"/>
                            <w:w w:val="100"/>
                            <w:position w:val="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4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4"/>
                          </w:rPr>
                        </w:r>
                        <w:r>
                          <w:rPr>
                            <w:rFonts w:ascii="Arial" w:hAnsi="Arial" w:cs="Arial" w:eastAsia="Arial"/>
                            <w:sz w:val="48"/>
                            <w:szCs w:val="48"/>
                            <w:spacing w:val="7"/>
                            <w:w w:val="51"/>
                            <w:position w:val="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spacing w:val="0"/>
                            <w:w w:val="189"/>
                            <w:position w:val="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spacing w:val="-62"/>
                            <w:w w:val="100"/>
                            <w:position w:val="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8"/>
                            <w:position w:val="2"/>
                          </w:rPr>
                          <w:t>Obstructio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8"/>
                            <w:position w:val="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3"/>
                            <w:w w:val="108"/>
                            <w:position w:val="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2"/>
                          </w:rPr>
                          <w:t>Removal'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6"/>
                            <w:w w:val="100"/>
                            <w:position w:val="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spacing w:val="0"/>
                            <w:w w:val="184"/>
                            <w:position w:val="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spacing w:val="-52"/>
                            <w:w w:val="100"/>
                            <w:position w:val="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2"/>
                          </w:rPr>
                          <w:t>Fenc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-5"/>
                            <w:w w:val="100"/>
                            <w:position w:val="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4"/>
                            <w:position w:val="2"/>
                          </w:rPr>
                          <w:t>Removal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8" w:lineRule="exact"/>
                          <w:ind w:left="12" w:right="-2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9"/>
                          </w:rPr>
                          <w:t>control/mowing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8" w:hRule="exact"/>
                    </w:trPr>
                    <w:tc>
                      <w:tcPr>
                        <w:tcW w:w="2814" w:type="dxa"/>
                        <w:tcBorders>
                          <w:top w:val="single" w:sz="5.703776" w:space="0" w:color="000000"/>
                          <w:bottom w:val="single" w:sz="5.703776" w:space="0" w:color="000000"/>
                          <w:left w:val="single" w:sz="5.703776" w:space="0" w:color="000000"/>
                          <w:right w:val="single" w:sz="7.605032" w:space="0" w:color="000000"/>
                        </w:tcBorders>
                      </w:tcPr>
                      <w:p>
                        <w:pPr>
                          <w:spacing w:before="0" w:after="0" w:line="284" w:lineRule="exact"/>
                          <w:ind w:left="52" w:right="-2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7"/>
                            <w:szCs w:val="37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7"/>
                            <w:szCs w:val="37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4"/>
                          </w:rPr>
                          <w:t>Other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29" w:type="dxa"/>
                        <w:tcBorders>
                          <w:top w:val="single" w:sz="5.703776" w:space="0" w:color="000000"/>
                          <w:bottom w:val="nil" w:sz="6" w:space="0" w:color="auto"/>
                          <w:left w:val="single" w:sz="7.6050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52"/>
          <w:szCs w:val="52"/>
          <w:spacing w:val="0"/>
          <w:w w:val="52"/>
          <w:position w:val="-2"/>
        </w:rPr>
        <w:t>l</w:t>
      </w:r>
      <w:r>
        <w:rPr>
          <w:rFonts w:ascii="Arial" w:hAnsi="Arial" w:cs="Arial" w:eastAsia="Arial"/>
          <w:sz w:val="52"/>
          <w:szCs w:val="5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415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"other"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807" w:footer="210" w:top="1100" w:bottom="400" w:left="1420" w:right="1080"/>
          <w:pgSz w:w="12180" w:h="15840"/>
        </w:sectPr>
      </w:pPr>
      <w:rPr/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603.201477pt;margin-top:12.367568pt;width:.1pt;height:779.156756pt;mso-position-horizontal-relative:page;mso-position-vertical-relative:page;z-index:-1152" coordorigin="12064,247" coordsize="2,15583">
            <v:shape style="position:absolute;left:12064;top:247;width:2;height:15583" coordorigin="12064,247" coordsize="0,15583" path="m12064,15830l12064,247e" filled="f" stroked="t" strokeweight=".236457pt" strokecolor="#000000">
              <v:path arrowok="t"/>
            </v:shape>
          </v:group>
          <w10:wrap type="none"/>
        </w:pict>
      </w:r>
      <w:r>
        <w:rPr>
          <w:sz w:val="11"/>
          <w:szCs w:val="11"/>
        </w:rPr>
      </w:r>
    </w:p>
    <w:p>
      <w:pPr>
        <w:spacing w:before="0" w:after="0" w:line="380" w:lineRule="atLeast"/>
        <w:ind w:left="612" w:right="2960" w:firstLine="-326"/>
        <w:jc w:val="left"/>
        <w:tabs>
          <w:tab w:pos="66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7)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5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boundary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clearly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marked</w:t>
      </w:r>
      <w:r>
        <w:rPr>
          <w:rFonts w:ascii="Arial" w:hAnsi="Arial" w:cs="Arial" w:eastAsia="Arial"/>
          <w:sz w:val="20"/>
          <w:szCs w:val="20"/>
          <w:spacing w:val="5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identifiable?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72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16"/>
          <w:w w:val="89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17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31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31"/>
        </w:rPr>
        <w:t>If</w:t>
      </w:r>
      <w:r>
        <w:rPr>
          <w:rFonts w:ascii="Arial" w:hAnsi="Arial" w:cs="Arial" w:eastAsia="Arial"/>
          <w:sz w:val="20"/>
          <w:szCs w:val="20"/>
          <w:spacing w:val="-29"/>
          <w:w w:val="13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wha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2"/>
        </w:rPr>
        <w:t>needed?)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576.977196" w:type="dxa"/>
      </w:tblPr>
      <w:tblGrid/>
      <w:tr>
        <w:trPr>
          <w:trHeight w:val="987" w:hRule="exact"/>
        </w:trPr>
        <w:tc>
          <w:tcPr>
            <w:tcW w:w="2807" w:type="dxa"/>
            <w:tcBorders>
              <w:top w:val="single" w:sz="5.674968" w:space="0" w:color="000000"/>
              <w:bottom w:val="single" w:sz="5.674968" w:space="0" w:color="000000"/>
              <w:left w:val="single" w:sz="5.674968" w:space="0" w:color="000000"/>
              <w:right w:val="single" w:sz="3.783312" w:space="0" w:color="000000"/>
            </w:tcBorders>
          </w:tcPr>
          <w:p>
            <w:pPr>
              <w:spacing w:before="0" w:after="0" w:line="302" w:lineRule="exact"/>
              <w:ind w:left="69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35"/>
                <w:szCs w:val="35"/>
                <w:spacing w:val="0"/>
                <w:w w:val="100"/>
                <w:position w:val="2"/>
              </w:rPr>
              <w:t>n</w:t>
            </w:r>
            <w:r>
              <w:rPr>
                <w:rFonts w:ascii="Times New Roman" w:hAnsi="Times New Roman" w:cs="Times New Roman" w:eastAsia="Times New Roman"/>
                <w:sz w:val="35"/>
                <w:szCs w:val="35"/>
                <w:spacing w:val="-16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Many</w:t>
            </w:r>
            <w:r>
              <w:rPr>
                <w:rFonts w:ascii="Arial" w:hAnsi="Arial" w:cs="Arial" w:eastAsia="Arial"/>
                <w:sz w:val="20"/>
                <w:szCs w:val="20"/>
                <w:spacing w:val="16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Posts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15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2"/>
              </w:rPr>
              <w:t>Missing</w:t>
            </w:r>
            <w:r>
              <w:rPr>
                <w:rFonts w:ascii="Arial" w:hAnsi="Arial" w:cs="Arial" w:eastAsia="Arial"/>
                <w:sz w:val="20"/>
                <w:szCs w:val="20"/>
                <w:spacing w:val="22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3"/>
                <w:position w:val="2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09" w:lineRule="exact"/>
              <w:ind w:left="2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Resurvey</w:t>
            </w:r>
            <w:r>
              <w:rPr>
                <w:rFonts w:ascii="Arial" w:hAnsi="Arial" w:cs="Arial" w:eastAsia="Arial"/>
                <w:sz w:val="20"/>
                <w:szCs w:val="20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3"/>
              </w:rPr>
              <w:t>Required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317" w:type="dxa"/>
            <w:tcBorders>
              <w:top w:val="single" w:sz="5.674968" w:space="0" w:color="000000"/>
              <w:bottom w:val="single" w:sz="5.674968" w:space="0" w:color="000000"/>
              <w:left w:val="single" w:sz="3.783312" w:space="0" w:color="000000"/>
              <w:right w:val="single" w:sz="5.674968" w:space="0" w:color="000000"/>
            </w:tcBorders>
          </w:tcPr>
          <w:p>
            <w:pPr>
              <w:spacing w:before="5" w:after="0" w:line="240" w:lineRule="auto"/>
              <w:ind w:left="59" w:right="2"/>
              <w:jc w:val="both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90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-17"/>
                <w:w w:val="190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99"/>
              </w:rPr>
              <w:t>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Severa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0"/>
                <w:szCs w:val="20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Posts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32" w:after="0" w:line="210" w:lineRule="auto"/>
              <w:ind w:left="2" w:right="497" w:firstLine="14"/>
              <w:jc w:val="both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Missing</w:t>
            </w:r>
            <w:r>
              <w:rPr>
                <w:rFonts w:ascii="Arial" w:hAnsi="Arial" w:cs="Arial" w:eastAsia="Arial"/>
                <w:sz w:val="20"/>
                <w:szCs w:val="20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(NRC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</w:rPr>
              <w:t>re-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post</w:t>
            </w:r>
            <w:r>
              <w:rPr>
                <w:rFonts w:ascii="Arial" w:hAnsi="Arial" w:cs="Arial" w:eastAsia="Arial"/>
                <w:sz w:val="20"/>
                <w:szCs w:val="20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25"/>
                <w:szCs w:val="25"/>
                <w:spacing w:val="0"/>
                <w:w w:val="117"/>
                <w:i/>
              </w:rPr>
              <w:t>I</w:t>
            </w:r>
            <w:r>
              <w:rPr>
                <w:rFonts w:ascii="Arial" w:hAnsi="Arial" w:cs="Arial" w:eastAsia="Arial"/>
                <w:sz w:val="25"/>
                <w:szCs w:val="25"/>
                <w:spacing w:val="0"/>
                <w:w w:val="117"/>
                <w:i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7"/>
                <w:b/>
                <w:bCs/>
              </w:rPr>
              <w:t>landowner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17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  <w:b/>
                <w:bCs/>
              </w:rPr>
              <w:t>cost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b/>
                <w:bCs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185" w:type="dxa"/>
            <w:tcBorders>
              <w:top w:val="single" w:sz="5.674968" w:space="0" w:color="000000"/>
              <w:bottom w:val="single" w:sz="5.674968" w:space="0" w:color="000000"/>
              <w:left w:val="single" w:sz="5.674968" w:space="0" w:color="000000"/>
              <w:right w:val="single" w:sz="5.674968" w:space="0" w:color="000000"/>
            </w:tcBorders>
          </w:tcPr>
          <w:p>
            <w:pPr>
              <w:spacing w:before="43" w:after="0" w:line="248" w:lineRule="auto"/>
              <w:ind w:left="14" w:right="129" w:firstLine="4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spacing w:val="0"/>
                <w:w w:val="125"/>
              </w:rPr>
              <w:t>nOn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25"/>
              </w:rPr>
              <w:t>e</w:t>
            </w:r>
            <w:r>
              <w:rPr>
                <w:rFonts w:ascii="Arial" w:hAnsi="Arial" w:cs="Arial" w:eastAsia="Arial"/>
                <w:sz w:val="20"/>
                <w:szCs w:val="20"/>
                <w:spacing w:val="-4"/>
                <w:w w:val="125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20"/>
                <w:szCs w:val="20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3"/>
              </w:rPr>
              <w:t>Several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Post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Missing</w:t>
            </w:r>
            <w:r>
              <w:rPr>
                <w:rFonts w:ascii="Arial" w:hAnsi="Arial" w:cs="Arial" w:eastAsia="Arial"/>
                <w:sz w:val="20"/>
                <w:szCs w:val="20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NRCS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re-pas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0"/>
                <w:szCs w:val="20"/>
                <w:spacing w:val="52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b/>
                <w:bCs/>
              </w:rPr>
              <w:t>/NRCS</w:t>
            </w:r>
            <w:r>
              <w:rPr>
                <w:rFonts w:ascii="Arial" w:hAnsi="Arial" w:cs="Arial" w:eastAsia="Arial"/>
                <w:sz w:val="20"/>
                <w:szCs w:val="20"/>
                <w:spacing w:val="4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7"/>
                <w:b/>
                <w:bCs/>
              </w:rPr>
              <w:t>cost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8"/>
                <w:b/>
                <w:bCs/>
              </w:rPr>
              <w:t>)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10" w:type="dxa"/>
            <w:tcBorders>
              <w:top w:val="single" w:sz="5.674968" w:space="0" w:color="000000"/>
              <w:bottom w:val="single" w:sz="5.674968" w:space="0" w:color="000000"/>
              <w:left w:val="single" w:sz="5.674968" w:space="0" w:color="000000"/>
              <w:right w:val="single" w:sz="7.566624" w:space="0" w:color="000000"/>
            </w:tcBorders>
          </w:tcPr>
          <w:p>
            <w:pPr>
              <w:spacing w:before="0" w:after="0" w:line="294" w:lineRule="exact"/>
              <w:ind w:left="61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32"/>
                <w:szCs w:val="32"/>
                <w:w w:val="189"/>
                <w:position w:val="1"/>
              </w:rPr>
              <w:t>r</w:t>
            </w:r>
            <w:r>
              <w:rPr>
                <w:rFonts w:ascii="Arial" w:hAnsi="Arial" w:cs="Arial" w:eastAsia="Arial"/>
                <w:sz w:val="32"/>
                <w:szCs w:val="32"/>
                <w:spacing w:val="-5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4"/>
                <w:position w:val="1"/>
              </w:rPr>
              <w:t>Other</w:t>
            </w:r>
            <w:r>
              <w:rPr>
                <w:rFonts w:ascii="Arial" w:hAnsi="Arial" w:cs="Arial" w:eastAsia="Arial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34" w:after="0" w:line="240" w:lineRule="auto"/>
        <w:ind w:left="589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"other"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5"/>
        </w:rPr>
        <w:t>applicable)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77" w:lineRule="auto"/>
        <w:ind w:left="551" w:right="364" w:firstLine="-331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8)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installe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5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practice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5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properly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operate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maintaine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d</w:t>
      </w:r>
      <w:r>
        <w:rPr>
          <w:rFonts w:ascii="Arial" w:hAnsi="Arial" w:cs="Arial" w:eastAsia="Arial"/>
          <w:sz w:val="20"/>
          <w:szCs w:val="20"/>
          <w:spacing w:val="8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e.g.</w:t>
      </w:r>
      <w:r>
        <w:rPr>
          <w:rFonts w:ascii="Arial" w:hAnsi="Arial" w:cs="Arial" w:eastAsia="Arial"/>
          <w:sz w:val="20"/>
          <w:szCs w:val="20"/>
          <w:spacing w:val="5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in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accordance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wit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job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sheets/O&amp;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plans)?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27"/>
          <w:i/>
        </w:rPr>
        <w:t>C</w:t>
      </w:r>
      <w:r>
        <w:rPr>
          <w:rFonts w:ascii="Arial" w:hAnsi="Arial" w:cs="Arial" w:eastAsia="Arial"/>
          <w:sz w:val="18"/>
          <w:szCs w:val="18"/>
          <w:spacing w:val="0"/>
          <w:w w:val="127"/>
          <w:i/>
        </w:rPr>
        <w:t> </w:t>
      </w:r>
      <w:r>
        <w:rPr>
          <w:rFonts w:ascii="Arial" w:hAnsi="Arial" w:cs="Arial" w:eastAsia="Arial"/>
          <w:sz w:val="18"/>
          <w:szCs w:val="18"/>
          <w:spacing w:val="3"/>
          <w:w w:val="127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11"/>
          <w:w w:val="8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22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2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2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2"/>
        </w:rPr>
        <w:t>NOr</w:t>
      </w:r>
      <w:r>
        <w:rPr>
          <w:rFonts w:ascii="Arial" w:hAnsi="Arial" w:cs="Arial" w:eastAsia="Arial"/>
          <w:sz w:val="20"/>
          <w:szCs w:val="20"/>
          <w:spacing w:val="0"/>
          <w:w w:val="122"/>
        </w:rPr>
        <w:t> </w:t>
      </w:r>
      <w:r>
        <w:rPr>
          <w:rFonts w:ascii="Arial" w:hAnsi="Arial" w:cs="Arial" w:eastAsia="Arial"/>
          <w:sz w:val="20"/>
          <w:szCs w:val="20"/>
          <w:spacing w:val="47"/>
          <w:w w:val="12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2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32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47"/>
        </w:rPr>
        <w:t>If</w:t>
      </w:r>
      <w:r>
        <w:rPr>
          <w:rFonts w:ascii="Arial" w:hAnsi="Arial" w:cs="Arial" w:eastAsia="Arial"/>
          <w:sz w:val="20"/>
          <w:szCs w:val="20"/>
          <w:spacing w:val="-38"/>
          <w:w w:val="14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item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4" w:lineRule="auto"/>
        <w:ind w:left="489" w:right="1363" w:firstLine="-326"/>
        <w:jc w:val="left"/>
        <w:tabs>
          <w:tab w:pos="5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9)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Have</w:t>
      </w:r>
      <w:r>
        <w:rPr>
          <w:rFonts w:ascii="Arial" w:hAnsi="Arial" w:cs="Arial" w:eastAsia="Arial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restoratio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n</w:t>
      </w:r>
      <w:r>
        <w:rPr>
          <w:rFonts w:ascii="Arial" w:hAnsi="Arial" w:cs="Arial" w:eastAsia="Arial"/>
          <w:sz w:val="20"/>
          <w:szCs w:val="20"/>
          <w:spacing w:val="9"/>
          <w:w w:val="10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enhancemen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requirement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s</w:t>
      </w:r>
      <w:r>
        <w:rPr>
          <w:rFonts w:ascii="Arial" w:hAnsi="Arial" w:cs="Arial" w:eastAsia="Arial"/>
          <w:sz w:val="20"/>
          <w:szCs w:val="20"/>
          <w:spacing w:val="11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been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met?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21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00"/>
          <w:i/>
        </w:rPr>
        <w:t>r.</w:t>
      </w:r>
      <w:r>
        <w:rPr>
          <w:rFonts w:ascii="Times New Roman" w:hAnsi="Times New Roman" w:cs="Times New Roman" w:eastAsia="Times New Roman"/>
          <w:sz w:val="29"/>
          <w:szCs w:val="29"/>
          <w:spacing w:val="35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3"/>
        </w:rPr>
        <w:t>NOr,</w:t>
      </w:r>
      <w:r>
        <w:rPr>
          <w:rFonts w:ascii="Arial" w:hAnsi="Arial" w:cs="Arial" w:eastAsia="Arial"/>
          <w:sz w:val="20"/>
          <w:szCs w:val="20"/>
          <w:spacing w:val="0"/>
          <w:w w:val="113"/>
        </w:rPr>
        <w:t> </w:t>
      </w:r>
      <w:r>
        <w:rPr>
          <w:rFonts w:ascii="Arial" w:hAnsi="Arial" w:cs="Arial" w:eastAsia="Arial"/>
          <w:sz w:val="20"/>
          <w:szCs w:val="20"/>
          <w:spacing w:val="28"/>
          <w:w w:val="113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3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13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7"/>
        </w:rPr>
        <w:t>If</w:t>
      </w:r>
      <w:r>
        <w:rPr>
          <w:rFonts w:ascii="Arial" w:hAnsi="Arial" w:cs="Arial" w:eastAsia="Arial"/>
          <w:sz w:val="20"/>
          <w:szCs w:val="20"/>
          <w:spacing w:val="-18"/>
          <w:w w:val="14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176" w:lineRule="auto"/>
        <w:ind w:left="456" w:right="1250" w:firstLine="-326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10)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objective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managemen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t</w:t>
      </w:r>
      <w:r>
        <w:rPr>
          <w:rFonts w:ascii="Arial" w:hAnsi="Arial" w:cs="Arial" w:eastAsia="Arial"/>
          <w:sz w:val="20"/>
          <w:szCs w:val="20"/>
          <w:spacing w:val="16"/>
          <w:w w:val="10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</w:t>
      </w:r>
      <w:r>
        <w:rPr>
          <w:rFonts w:ascii="Arial" w:hAnsi="Arial" w:cs="Arial" w:eastAsia="Arial"/>
          <w:sz w:val="20"/>
          <w:szCs w:val="20"/>
          <w:spacing w:val="3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e.g.</w:t>
      </w:r>
      <w:r>
        <w:rPr>
          <w:rFonts w:ascii="Arial" w:hAnsi="Arial" w:cs="Arial" w:eastAsia="Arial"/>
          <w:sz w:val="20"/>
          <w:szCs w:val="20"/>
          <w:spacing w:val="5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grazing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WRPO,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conservatio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n</w:t>
      </w:r>
      <w:r>
        <w:rPr>
          <w:rFonts w:ascii="Arial" w:hAnsi="Arial" w:cs="Arial" w:eastAsia="Arial"/>
          <w:sz w:val="20"/>
          <w:szCs w:val="20"/>
          <w:spacing w:val="6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etc.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)?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3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11"/>
          <w:w w:val="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43"/>
        </w:rPr>
        <w:t>I·</w:t>
      </w:r>
      <w:r>
        <w:rPr>
          <w:rFonts w:ascii="Times New Roman" w:hAnsi="Times New Roman" w:cs="Times New Roman" w:eastAsia="Times New Roman"/>
          <w:sz w:val="21"/>
          <w:szCs w:val="21"/>
          <w:spacing w:val="53"/>
          <w:w w:val="143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'.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 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4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37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52"/>
        </w:rPr>
        <w:t>If</w:t>
      </w:r>
      <w:r>
        <w:rPr>
          <w:rFonts w:ascii="Arial" w:hAnsi="Arial" w:cs="Arial" w:eastAsia="Arial"/>
          <w:sz w:val="20"/>
          <w:szCs w:val="20"/>
          <w:spacing w:val="-36"/>
          <w:w w:val="15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2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17" w:lineRule="auto"/>
        <w:ind w:left="466" w:right="545" w:firstLine="-364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11)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A.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threatene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d</w:t>
      </w:r>
      <w:r>
        <w:rPr>
          <w:rFonts w:ascii="Arial" w:hAnsi="Arial" w:cs="Arial" w:eastAsia="Arial"/>
          <w:sz w:val="20"/>
          <w:szCs w:val="20"/>
          <w:spacing w:val="9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endangered</w:t>
      </w:r>
      <w:r>
        <w:rPr>
          <w:rFonts w:ascii="Arial" w:hAnsi="Arial" w:cs="Arial" w:eastAsia="Arial"/>
          <w:sz w:val="20"/>
          <w:szCs w:val="20"/>
          <w:spacing w:val="5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species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presen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proximal</w:t>
      </w:r>
      <w:r>
        <w:rPr>
          <w:rFonts w:ascii="Arial" w:hAnsi="Arial" w:cs="Arial" w:eastAsia="Arial"/>
          <w:sz w:val="20"/>
          <w:szCs w:val="20"/>
          <w:spacing w:val="-2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8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8"/>
        </w:rPr>
        <w:t>YES</w:t>
      </w:r>
      <w:r>
        <w:rPr>
          <w:rFonts w:ascii="Arial" w:hAnsi="Arial" w:cs="Arial" w:eastAsia="Arial"/>
          <w:sz w:val="20"/>
          <w:szCs w:val="20"/>
          <w:spacing w:val="26"/>
          <w:w w:val="88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17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B.</w:t>
      </w:r>
      <w:r>
        <w:rPr>
          <w:rFonts w:ascii="Arial" w:hAnsi="Arial" w:cs="Arial" w:eastAsia="Arial"/>
          <w:sz w:val="20"/>
          <w:szCs w:val="20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52"/>
        </w:rPr>
        <w:t>If</w:t>
      </w:r>
      <w:r>
        <w:rPr>
          <w:rFonts w:ascii="Arial" w:hAnsi="Arial" w:cs="Arial" w:eastAsia="Arial"/>
          <w:sz w:val="20"/>
          <w:szCs w:val="20"/>
          <w:spacing w:val="-26"/>
          <w:w w:val="15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4"/>
        </w:rPr>
        <w:t>YES,</w:t>
      </w:r>
      <w:r>
        <w:rPr>
          <w:rFonts w:ascii="Arial" w:hAnsi="Arial" w:cs="Arial" w:eastAsia="Arial"/>
          <w:sz w:val="20"/>
          <w:szCs w:val="20"/>
          <w:spacing w:val="-3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applicable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habitat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needs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4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met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58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58"/>
        </w:rPr>
        <w:t>'</w:t>
      </w:r>
      <w:r>
        <w:rPr>
          <w:rFonts w:ascii="Arial" w:hAnsi="Arial" w:cs="Arial" w:eastAsia="Arial"/>
          <w:sz w:val="20"/>
          <w:szCs w:val="20"/>
          <w:spacing w:val="37"/>
          <w:w w:val="15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22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650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61"/>
        </w:rPr>
        <w:t>If</w:t>
      </w:r>
      <w:r>
        <w:rPr>
          <w:rFonts w:ascii="Arial" w:hAnsi="Arial" w:cs="Arial" w:eastAsia="Arial"/>
          <w:sz w:val="20"/>
          <w:szCs w:val="20"/>
          <w:spacing w:val="-32"/>
          <w:w w:val="16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3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Have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appropriat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e</w:t>
      </w:r>
      <w:r>
        <w:rPr>
          <w:rFonts w:ascii="Arial" w:hAnsi="Arial" w:cs="Arial" w:eastAsia="Arial"/>
          <w:sz w:val="20"/>
          <w:szCs w:val="20"/>
          <w:spacing w:val="22"/>
          <w:w w:val="10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consultation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s</w:t>
      </w:r>
      <w:r>
        <w:rPr>
          <w:rFonts w:ascii="Arial" w:hAnsi="Arial" w:cs="Arial" w:eastAsia="Arial"/>
          <w:sz w:val="20"/>
          <w:szCs w:val="20"/>
          <w:spacing w:val="15"/>
          <w:w w:val="106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occurred?</w:t>
      </w:r>
      <w:r>
        <w:rPr>
          <w:rFonts w:ascii="Arial" w:hAnsi="Arial" w:cs="Arial" w:eastAsia="Arial"/>
          <w:sz w:val="20"/>
          <w:szCs w:val="20"/>
          <w:spacing w:val="5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e.g.</w:t>
      </w:r>
      <w:r>
        <w:rPr>
          <w:rFonts w:ascii="Arial" w:hAnsi="Arial" w:cs="Arial" w:eastAsia="Arial"/>
          <w:sz w:val="20"/>
          <w:szCs w:val="20"/>
          <w:spacing w:val="5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FWS,</w:t>
      </w:r>
      <w:r>
        <w:rPr>
          <w:rFonts w:ascii="Arial" w:hAnsi="Arial" w:cs="Arial" w:eastAsia="Arial"/>
          <w:sz w:val="20"/>
          <w:szCs w:val="20"/>
          <w:spacing w:val="-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Stat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Specialist,</w:t>
      </w:r>
      <w:r>
        <w:rPr>
          <w:rFonts w:ascii="Arial" w:hAnsi="Arial" w:cs="Arial" w:eastAsia="Arial"/>
          <w:sz w:val="20"/>
          <w:szCs w:val="20"/>
          <w:spacing w:val="3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etc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636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C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  </w:t>
      </w:r>
      <w:r>
        <w:rPr>
          <w:rFonts w:ascii="Arial" w:hAnsi="Arial" w:cs="Arial" w:eastAsia="Arial"/>
          <w:sz w:val="19"/>
          <w:szCs w:val="19"/>
          <w:spacing w:val="10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8"/>
        </w:rPr>
        <w:t>YES</w:t>
      </w:r>
      <w:r>
        <w:rPr>
          <w:rFonts w:ascii="Arial" w:hAnsi="Arial" w:cs="Arial" w:eastAsia="Arial"/>
          <w:sz w:val="20"/>
          <w:szCs w:val="20"/>
          <w:spacing w:val="14"/>
          <w:w w:val="88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26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22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61"/>
        </w:rPr>
        <w:t>If</w:t>
      </w:r>
      <w:r>
        <w:rPr>
          <w:rFonts w:ascii="Arial" w:hAnsi="Arial" w:cs="Arial" w:eastAsia="Arial"/>
          <w:sz w:val="20"/>
          <w:szCs w:val="20"/>
          <w:spacing w:val="-32"/>
          <w:w w:val="16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626" w:footer="210" w:top="1140" w:bottom="400" w:left="1440" w:right="1080"/>
          <w:headerReference w:type="odd" r:id="rId12"/>
          <w:headerReference w:type="even" r:id="rId13"/>
          <w:pgSz w:w="12180" w:h="15840"/>
        </w:sectPr>
      </w:pPr>
      <w:rPr/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602.936218pt;margin-top:500.486755pt;width:.1pt;height:49.619277pt;mso-position-horizontal-relative:page;mso-position-vertical-relative:page;z-index:-1151" coordorigin="12059,10010" coordsize="2,992">
            <v:shape style="position:absolute;left:12059;top:10010;width:2;height:992" coordorigin="12059,10010" coordsize="0,992" path="m12059,11002l12059,10010e" filled="f" stroked="t" strokeweight=".237657pt" strokecolor="#000000">
              <v:path arrowok="t"/>
            </v:shape>
          </v:group>
          <w10:wrap type="none"/>
        </w:pict>
      </w:r>
      <w:r>
        <w:rPr/>
        <w:pict>
          <v:group style="position:absolute;margin-left:601.747986pt;margin-top:551.537354pt;width:.1pt;height:187.026506pt;mso-position-horizontal-relative:page;mso-position-vertical-relative:page;z-index:-1150" coordorigin="12035,11031" coordsize="2,3741">
            <v:shape style="position:absolute;left:12035;top:11031;width:2;height:3741" coordorigin="12035,11031" coordsize="0,3741" path="m12035,14771l12035,11031e" filled="f" stroked="t" strokeweight=".237657pt" strokecolor="#000000">
              <v:path arrowok="t"/>
            </v:shape>
          </v:group>
          <w10:wrap type="none"/>
        </w:pict>
      </w:r>
      <w:r>
        <w:rPr/>
        <w:pict>
          <v:group style="position:absolute;margin-left:601.034973pt;margin-top:752.400024pt;width:.1pt;height:39.361446pt;mso-position-horizontal-relative:page;mso-position-vertical-relative:page;z-index:-1149" coordorigin="12021,15048" coordsize="2,787">
            <v:shape style="position:absolute;left:12021;top:15048;width:2;height:787" coordorigin="12021,15048" coordsize="0,787" path="m12021,15835l12021,15048e" filled="f" stroked="t" strokeweight=".237657pt" strokecolor="#000000">
              <v:path arrowok="t"/>
            </v:shape>
          </v:group>
          <w10:wrap type="none"/>
        </w:pict>
      </w:r>
      <w:r>
        <w:rPr>
          <w:sz w:val="14"/>
          <w:szCs w:val="14"/>
        </w:rPr>
      </w:r>
    </w:p>
    <w:p>
      <w:pPr>
        <w:spacing w:before="0" w:after="0" w:line="397" w:lineRule="auto"/>
        <w:ind w:left="647" w:right="3994" w:firstLine="-399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12)</w:t>
      </w:r>
      <w:r>
        <w:rPr>
          <w:rFonts w:ascii="Arial" w:hAnsi="Arial" w:cs="Arial" w:eastAsia="Arial"/>
          <w:sz w:val="20"/>
          <w:szCs w:val="20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70"/>
        </w:rPr>
        <w:t>.</w:t>
      </w:r>
      <w:r>
        <w:rPr>
          <w:rFonts w:ascii="Arial" w:hAnsi="Arial" w:cs="Arial" w:eastAsia="Arial"/>
          <w:sz w:val="20"/>
          <w:szCs w:val="20"/>
          <w:spacing w:val="26"/>
          <w:w w:val="7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planned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hydrology</w:t>
      </w:r>
      <w:r>
        <w:rPr>
          <w:rFonts w:ascii="Arial" w:hAnsi="Arial" w:cs="Arial" w:eastAsia="Arial"/>
          <w:sz w:val="20"/>
          <w:szCs w:val="20"/>
          <w:spacing w:val="10"/>
          <w:w w:val="10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present?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00"/>
          <w:i/>
        </w:rPr>
        <w:t>r·</w:t>
      </w:r>
      <w:r>
        <w:rPr>
          <w:rFonts w:ascii="Arial" w:hAnsi="Arial" w:cs="Arial" w:eastAsia="Arial"/>
          <w:sz w:val="25"/>
          <w:szCs w:val="25"/>
          <w:spacing w:val="52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8"/>
        </w:rPr>
        <w:t>YES</w:t>
      </w:r>
      <w:r>
        <w:rPr>
          <w:rFonts w:ascii="Arial" w:hAnsi="Arial" w:cs="Arial" w:eastAsia="Arial"/>
          <w:sz w:val="20"/>
          <w:szCs w:val="20"/>
          <w:spacing w:val="1"/>
          <w:w w:val="88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C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spacing w:val="49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-6"/>
          <w:w w:val="100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17"/>
          <w:i/>
        </w:rPr>
        <w:t>r</w:t>
      </w:r>
      <w:r>
        <w:rPr>
          <w:rFonts w:ascii="Arial" w:hAnsi="Arial" w:cs="Arial" w:eastAsia="Arial"/>
          <w:sz w:val="25"/>
          <w:szCs w:val="25"/>
          <w:spacing w:val="0"/>
          <w:w w:val="117"/>
          <w:i/>
        </w:rPr>
        <w:t> </w:t>
      </w:r>
      <w:r>
        <w:rPr>
          <w:rFonts w:ascii="Arial" w:hAnsi="Arial" w:cs="Arial" w:eastAsia="Arial"/>
          <w:sz w:val="25"/>
          <w:szCs w:val="25"/>
          <w:spacing w:val="34"/>
          <w:w w:val="117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7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1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8"/>
        </w:rPr>
        <w:t>If</w:t>
      </w:r>
      <w:r>
        <w:rPr>
          <w:rFonts w:ascii="Arial" w:hAnsi="Arial" w:cs="Arial" w:eastAsia="Arial"/>
          <w:sz w:val="20"/>
          <w:szCs w:val="20"/>
          <w:spacing w:val="-38"/>
          <w:w w:val="14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43" w:lineRule="auto"/>
        <w:ind w:left="609" w:right="3957" w:firstLine="-399"/>
        <w:jc w:val="left"/>
        <w:tabs>
          <w:tab w:pos="66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13)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28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28"/>
        </w:rPr>
        <w:t>s</w:t>
      </w:r>
      <w:r>
        <w:rPr>
          <w:rFonts w:ascii="Arial" w:hAnsi="Arial" w:cs="Arial" w:eastAsia="Arial"/>
          <w:sz w:val="20"/>
          <w:szCs w:val="20"/>
          <w:spacing w:val="-5"/>
          <w:w w:val="12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planned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vegetatio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n</w:t>
      </w:r>
      <w:r>
        <w:rPr>
          <w:rFonts w:ascii="Arial" w:hAnsi="Arial" w:cs="Arial" w:eastAsia="Arial"/>
          <w:sz w:val="20"/>
          <w:szCs w:val="20"/>
          <w:spacing w:val="6"/>
          <w:w w:val="10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present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66"/>
          <w:i/>
        </w:rPr>
        <w:t>r</w:t>
      </w:r>
      <w:r>
        <w:rPr>
          <w:rFonts w:ascii="Arial" w:hAnsi="Arial" w:cs="Arial" w:eastAsia="Arial"/>
          <w:sz w:val="20"/>
          <w:szCs w:val="20"/>
          <w:spacing w:val="79"/>
          <w:w w:val="166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8"/>
        </w:rPr>
        <w:t>YES</w:t>
      </w:r>
      <w:r>
        <w:rPr>
          <w:rFonts w:ascii="Arial" w:hAnsi="Arial" w:cs="Arial" w:eastAsia="Arial"/>
          <w:sz w:val="20"/>
          <w:szCs w:val="20"/>
          <w:spacing w:val="21"/>
          <w:w w:val="8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66"/>
          <w:i/>
        </w:rPr>
        <w:t>r</w:t>
      </w:r>
      <w:r>
        <w:rPr>
          <w:rFonts w:ascii="Arial" w:hAnsi="Arial" w:cs="Arial" w:eastAsia="Arial"/>
          <w:sz w:val="20"/>
          <w:szCs w:val="20"/>
          <w:spacing w:val="64"/>
          <w:w w:val="166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5"/>
          <w:i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15"/>
          <w:i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15"/>
          <w:i/>
        </w:rPr>
        <w:t>  </w:t>
      </w:r>
      <w:r>
        <w:rPr>
          <w:rFonts w:ascii="Arial" w:hAnsi="Arial" w:cs="Arial" w:eastAsia="Arial"/>
          <w:sz w:val="20"/>
          <w:szCs w:val="20"/>
          <w:spacing w:val="8"/>
          <w:w w:val="115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5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15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3"/>
        </w:rPr>
        <w:t>If</w:t>
      </w:r>
      <w:r>
        <w:rPr>
          <w:rFonts w:ascii="Arial" w:hAnsi="Arial" w:cs="Arial" w:eastAsia="Arial"/>
          <w:sz w:val="20"/>
          <w:szCs w:val="20"/>
          <w:spacing w:val="-26"/>
          <w:w w:val="143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252" w:right="-20"/>
        <w:jc w:val="left"/>
        <w:tabs>
          <w:tab w:pos="70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14)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noxious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3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species</w:t>
      </w:r>
      <w:r>
        <w:rPr>
          <w:rFonts w:ascii="Arial" w:hAnsi="Arial" w:cs="Arial" w:eastAsia="Arial"/>
          <w:sz w:val="20"/>
          <w:szCs w:val="20"/>
          <w:spacing w:val="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issues?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(deed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Stat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local</w:t>
      </w:r>
      <w:r>
        <w:rPr>
          <w:rFonts w:ascii="Arial" w:hAnsi="Arial" w:cs="Arial" w:eastAsia="Arial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6"/>
        </w:rPr>
        <w:t>requirements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699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5"/>
          <w:szCs w:val="25"/>
          <w:spacing w:val="0"/>
          <w:w w:val="135"/>
        </w:rPr>
        <w:t>n</w:t>
      </w:r>
      <w:r>
        <w:rPr>
          <w:rFonts w:ascii="Arial" w:hAnsi="Arial" w:cs="Arial" w:eastAsia="Arial"/>
          <w:sz w:val="25"/>
          <w:szCs w:val="25"/>
          <w:spacing w:val="-1"/>
          <w:w w:val="135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7"/>
        </w:rPr>
        <w:t>YES</w:t>
      </w:r>
      <w:r>
        <w:rPr>
          <w:rFonts w:ascii="Arial" w:hAnsi="Arial" w:cs="Arial" w:eastAsia="Arial"/>
          <w:sz w:val="20"/>
          <w:szCs w:val="20"/>
          <w:spacing w:val="21"/>
          <w:w w:val="8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66"/>
          <w:i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166"/>
          <w:i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66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4"/>
          <w:i/>
        </w:rPr>
        <w:t>NOr</w:t>
      </w:r>
      <w:r>
        <w:rPr>
          <w:rFonts w:ascii="Arial" w:hAnsi="Arial" w:cs="Arial" w:eastAsia="Arial"/>
          <w:sz w:val="20"/>
          <w:szCs w:val="20"/>
          <w:spacing w:val="0"/>
          <w:w w:val="114"/>
          <w:i/>
        </w:rPr>
        <w:t>  </w:t>
      </w:r>
      <w:r>
        <w:rPr>
          <w:rFonts w:ascii="Arial" w:hAnsi="Arial" w:cs="Arial" w:eastAsia="Arial"/>
          <w:sz w:val="20"/>
          <w:szCs w:val="20"/>
          <w:spacing w:val="26"/>
          <w:w w:val="114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4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694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48"/>
        </w:rPr>
        <w:t>If</w:t>
      </w:r>
      <w:r>
        <w:rPr>
          <w:rFonts w:ascii="Arial" w:hAnsi="Arial" w:cs="Arial" w:eastAsia="Arial"/>
          <w:sz w:val="20"/>
          <w:szCs w:val="20"/>
          <w:spacing w:val="-23"/>
          <w:w w:val="14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7" w:lineRule="auto"/>
        <w:ind w:left="504" w:right="719" w:firstLine="-385"/>
        <w:jc w:val="left"/>
        <w:tabs>
          <w:tab w:pos="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15)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deed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requirement</w:t>
      </w:r>
      <w:r>
        <w:rPr>
          <w:rFonts w:ascii="Arial" w:hAnsi="Arial" w:cs="Arial" w:eastAsia="Arial"/>
          <w:sz w:val="20"/>
          <w:szCs w:val="20"/>
          <w:spacing w:val="0"/>
          <w:w w:val="107"/>
        </w:rPr>
        <w:t>s</w:t>
      </w:r>
      <w:r>
        <w:rPr>
          <w:rFonts w:ascii="Arial" w:hAnsi="Arial" w:cs="Arial" w:eastAsia="Arial"/>
          <w:sz w:val="20"/>
          <w:szCs w:val="20"/>
          <w:spacing w:val="12"/>
          <w:w w:val="107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4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5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cultura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spacing w:val="5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resource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1"/>
        </w:rPr>
        <w:t>protection?</w:t>
      </w:r>
      <w:r>
        <w:rPr>
          <w:rFonts w:ascii="Arial" w:hAnsi="Arial" w:cs="Arial" w:eastAsia="Arial"/>
          <w:sz w:val="20"/>
          <w:szCs w:val="20"/>
          <w:spacing w:val="-19"/>
          <w:w w:val="111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11"/>
          <w:i/>
        </w:rPr>
        <w:t>r</w:t>
      </w:r>
      <w:r>
        <w:rPr>
          <w:rFonts w:ascii="Arial" w:hAnsi="Arial" w:cs="Arial" w:eastAsia="Arial"/>
          <w:sz w:val="25"/>
          <w:szCs w:val="25"/>
          <w:spacing w:val="0"/>
          <w:w w:val="111"/>
          <w:i/>
        </w:rPr>
        <w:t> </w:t>
      </w:r>
      <w:r>
        <w:rPr>
          <w:rFonts w:ascii="Arial" w:hAnsi="Arial" w:cs="Arial" w:eastAsia="Arial"/>
          <w:sz w:val="25"/>
          <w:szCs w:val="25"/>
          <w:spacing w:val="34"/>
          <w:w w:val="111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9"/>
        </w:rPr>
        <w:t>YES</w:t>
      </w:r>
      <w:r>
        <w:rPr>
          <w:rFonts w:ascii="Arial" w:hAnsi="Arial" w:cs="Arial" w:eastAsia="Arial"/>
          <w:sz w:val="20"/>
          <w:szCs w:val="20"/>
          <w:spacing w:val="23"/>
          <w:w w:val="89"/>
        </w:rPr>
        <w:t> </w:t>
      </w:r>
      <w:r>
        <w:rPr>
          <w:rFonts w:ascii="Arial" w:hAnsi="Arial" w:cs="Arial" w:eastAsia="Arial"/>
          <w:sz w:val="25"/>
          <w:szCs w:val="25"/>
          <w:spacing w:val="0"/>
          <w:w w:val="133"/>
          <w:i/>
        </w:rPr>
        <w:t>r</w:t>
      </w:r>
      <w:r>
        <w:rPr>
          <w:rFonts w:ascii="Arial" w:hAnsi="Arial" w:cs="Arial" w:eastAsia="Arial"/>
          <w:sz w:val="25"/>
          <w:szCs w:val="25"/>
          <w:spacing w:val="87"/>
          <w:w w:val="133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-2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C</w:t>
      </w:r>
      <w:r>
        <w:rPr>
          <w:rFonts w:ascii="Arial" w:hAnsi="Arial" w:cs="Arial" w:eastAsia="Arial"/>
          <w:sz w:val="19"/>
          <w:szCs w:val="19"/>
          <w:spacing w:val="0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spacing w:val="52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5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05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8"/>
        </w:rPr>
        <w:t>If</w:t>
      </w:r>
      <w:r>
        <w:rPr>
          <w:rFonts w:ascii="Arial" w:hAnsi="Arial" w:cs="Arial" w:eastAsia="Arial"/>
          <w:sz w:val="20"/>
          <w:szCs w:val="20"/>
          <w:spacing w:val="-38"/>
          <w:w w:val="14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7" w:right="-20"/>
        <w:jc w:val="left"/>
        <w:tabs>
          <w:tab w:pos="62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16)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required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regional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local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wate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right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land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use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issues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being</w:t>
      </w:r>
      <w:r>
        <w:rPr>
          <w:rFonts w:ascii="Arial" w:hAnsi="Arial" w:cs="Arial" w:eastAsia="Arial"/>
          <w:sz w:val="20"/>
          <w:szCs w:val="20"/>
          <w:spacing w:val="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1"/>
        </w:rPr>
        <w:t>addressed?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518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5"/>
          <w:szCs w:val="25"/>
          <w:spacing w:val="0"/>
          <w:w w:val="140"/>
        </w:rPr>
        <w:t>n</w:t>
      </w:r>
      <w:r>
        <w:rPr>
          <w:rFonts w:ascii="Arial" w:hAnsi="Arial" w:cs="Arial" w:eastAsia="Arial"/>
          <w:sz w:val="25"/>
          <w:szCs w:val="25"/>
          <w:spacing w:val="-7"/>
          <w:w w:val="14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84"/>
        </w:rPr>
        <w:t>YES</w:t>
      </w:r>
      <w:r>
        <w:rPr>
          <w:rFonts w:ascii="Arial" w:hAnsi="Arial" w:cs="Arial" w:eastAsia="Arial"/>
          <w:sz w:val="20"/>
          <w:szCs w:val="20"/>
          <w:spacing w:val="38"/>
          <w:w w:val="8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4"/>
        </w:rPr>
        <w:t>C'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4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spacing w:val="20"/>
          <w:w w:val="84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4"/>
          <w:i/>
        </w:rPr>
        <w:t>NOr</w:t>
      </w:r>
      <w:r>
        <w:rPr>
          <w:rFonts w:ascii="Arial" w:hAnsi="Arial" w:cs="Arial" w:eastAsia="Arial"/>
          <w:sz w:val="20"/>
          <w:szCs w:val="20"/>
          <w:spacing w:val="0"/>
          <w:w w:val="114"/>
          <w:i/>
        </w:rPr>
        <w:t>  </w:t>
      </w:r>
      <w:r>
        <w:rPr>
          <w:rFonts w:ascii="Arial" w:hAnsi="Arial" w:cs="Arial" w:eastAsia="Arial"/>
          <w:sz w:val="20"/>
          <w:szCs w:val="20"/>
          <w:spacing w:val="20"/>
          <w:w w:val="114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4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53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48"/>
        </w:rPr>
        <w:t>If</w:t>
      </w:r>
      <w:r>
        <w:rPr>
          <w:rFonts w:ascii="Arial" w:hAnsi="Arial" w:cs="Arial" w:eastAsia="Arial"/>
          <w:sz w:val="20"/>
          <w:szCs w:val="20"/>
          <w:spacing w:val="-33"/>
          <w:w w:val="14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3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626" w:footer="210" w:top="1100" w:bottom="440" w:left="1340" w:right="1100"/>
          <w:pgSz w:w="12180" w:h="15840"/>
        </w:sectPr>
      </w:pPr>
      <w:rPr/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607.799988pt;margin-top:128.639999pt;width:.1pt;height:663.12pt;mso-position-horizontal-relative:page;mso-position-vertical-relative:page;z-index:-1148" coordorigin="12156,2573" coordsize="2,13262">
            <v:shape style="position:absolute;left:12156;top:2573;width:2;height:13262" coordorigin="12156,2573" coordsize="0,13262" path="m12156,15835l12156,2573e" filled="f" stroked="t" strokeweight=".48pt" strokecolor="#000000">
              <v:path arrowok="t"/>
            </v:shape>
          </v:group>
          <w10:wrap type="none"/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359" w:lineRule="auto"/>
        <w:ind w:left="518" w:right="2031" w:firstLine="-370"/>
        <w:jc w:val="left"/>
        <w:tabs>
          <w:tab w:pos="60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17)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  <w:tab/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areas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concern</w:t>
      </w:r>
      <w:r>
        <w:rPr>
          <w:rFonts w:ascii="Arial" w:hAnsi="Arial" w:cs="Arial" w:eastAsia="Arial"/>
          <w:sz w:val="20"/>
          <w:szCs w:val="20"/>
          <w:spacing w:val="4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futur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violatio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n</w:t>
      </w:r>
      <w:r>
        <w:rPr>
          <w:rFonts w:ascii="Arial" w:hAnsi="Arial" w:cs="Arial" w:eastAsia="Arial"/>
          <w:sz w:val="20"/>
          <w:szCs w:val="20"/>
          <w:spacing w:val="6"/>
          <w:w w:val="11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potential?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 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75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18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4"/>
        </w:rPr>
        <w:t>If</w:t>
      </w:r>
      <w:r>
        <w:rPr>
          <w:rFonts w:ascii="Arial" w:hAnsi="Arial" w:cs="Arial" w:eastAsia="Arial"/>
          <w:sz w:val="20"/>
          <w:szCs w:val="20"/>
          <w:spacing w:val="-18"/>
          <w:w w:val="144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2"/>
        </w:rPr>
        <w:t>identif</w:t>
      </w:r>
      <w:r>
        <w:rPr>
          <w:rFonts w:ascii="Arial" w:hAnsi="Arial" w:cs="Arial" w:eastAsia="Arial"/>
          <w:sz w:val="20"/>
          <w:szCs w:val="20"/>
          <w:spacing w:val="0"/>
          <w:w w:val="112"/>
        </w:rPr>
        <w:t>y</w:t>
      </w:r>
      <w:r>
        <w:rPr>
          <w:rFonts w:ascii="Arial" w:hAnsi="Arial" w:cs="Arial" w:eastAsia="Arial"/>
          <w:sz w:val="20"/>
          <w:szCs w:val="20"/>
          <w:spacing w:val="6"/>
          <w:w w:val="11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4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that</w:t>
      </w:r>
      <w:r>
        <w:rPr>
          <w:rFonts w:ascii="Arial" w:hAnsi="Arial" w:cs="Arial" w:eastAsia="Arial"/>
          <w:sz w:val="20"/>
          <w:szCs w:val="20"/>
          <w:spacing w:val="5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may</w:t>
      </w:r>
      <w:r>
        <w:rPr>
          <w:rFonts w:ascii="Arial" w:hAnsi="Arial" w:cs="Arial" w:eastAsia="Arial"/>
          <w:sz w:val="20"/>
          <w:szCs w:val="20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be</w:t>
      </w:r>
      <w:r>
        <w:rPr>
          <w:rFonts w:ascii="Arial" w:hAnsi="Arial" w:cs="Arial" w:eastAsia="Arial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needed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preven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this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450" w:lineRule="auto"/>
        <w:ind w:left="431" w:right="1698" w:firstLine="-317"/>
        <w:jc w:val="left"/>
        <w:tabs>
          <w:tab w:pos="56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18)</w:t>
      </w:r>
      <w:r>
        <w:rPr>
          <w:rFonts w:ascii="Times New Roman" w:hAnsi="Times New Roman" w:cs="Times New Roman" w:eastAsia="Times New Roman"/>
          <w:sz w:val="19"/>
          <w:szCs w:val="19"/>
          <w:spacing w:val="-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follow-u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p</w:t>
      </w:r>
      <w:r>
        <w:rPr>
          <w:rFonts w:ascii="Arial" w:hAnsi="Arial" w:cs="Arial" w:eastAsia="Arial"/>
          <w:sz w:val="20"/>
          <w:szCs w:val="20"/>
          <w:spacing w:val="13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needs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plans</w:t>
      </w:r>
      <w:r>
        <w:rPr>
          <w:rFonts w:ascii="Arial" w:hAnsi="Arial" w:cs="Arial" w:eastAsia="Arial"/>
          <w:sz w:val="20"/>
          <w:szCs w:val="20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10"/>
        </w:rPr>
        <w:t>improve</w:t>
      </w:r>
      <w:r>
        <w:rPr>
          <w:rFonts w:ascii="Arial" w:hAnsi="Arial" w:cs="Arial" w:eastAsia="Arial"/>
          <w:sz w:val="20"/>
          <w:szCs w:val="20"/>
          <w:spacing w:val="8"/>
          <w:w w:val="11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site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?</w:t>
      </w:r>
      <w:r>
        <w:rPr>
          <w:rFonts w:ascii="Arial" w:hAnsi="Arial" w:cs="Arial" w:eastAsia="Arial"/>
          <w:sz w:val="20"/>
          <w:szCs w:val="20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spacing w:val="0"/>
          <w:w w:val="241"/>
        </w:rPr>
        <w:t>'</w:t>
      </w:r>
      <w:r>
        <w:rPr>
          <w:rFonts w:ascii="Arial" w:hAnsi="Arial" w:cs="Arial" w:eastAsia="Arial"/>
          <w:sz w:val="18"/>
          <w:szCs w:val="18"/>
          <w:spacing w:val="-25"/>
          <w:w w:val="241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90"/>
        </w:rPr>
        <w:t>YES</w:t>
      </w:r>
      <w:r>
        <w:rPr>
          <w:rFonts w:ascii="Arial" w:hAnsi="Arial" w:cs="Arial" w:eastAsia="Arial"/>
          <w:sz w:val="20"/>
          <w:szCs w:val="20"/>
          <w:spacing w:val="5"/>
          <w:w w:val="9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238"/>
        </w:rPr>
        <w:t>r</w:t>
      </w:r>
      <w:r>
        <w:rPr>
          <w:rFonts w:ascii="Arial" w:hAnsi="Arial" w:cs="Arial" w:eastAsia="Arial"/>
          <w:sz w:val="20"/>
          <w:szCs w:val="20"/>
          <w:spacing w:val="14"/>
          <w:w w:val="238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0"/>
        </w:rPr>
        <w:t>NOr</w:t>
      </w:r>
      <w:r>
        <w:rPr>
          <w:rFonts w:ascii="Arial" w:hAnsi="Arial" w:cs="Arial" w:eastAsia="Arial"/>
          <w:sz w:val="20"/>
          <w:szCs w:val="20"/>
          <w:spacing w:val="0"/>
          <w:w w:val="120"/>
        </w:rPr>
        <w:t> </w:t>
      </w:r>
      <w:r>
        <w:rPr>
          <w:rFonts w:ascii="Arial" w:hAnsi="Arial" w:cs="Arial" w:eastAsia="Arial"/>
          <w:sz w:val="20"/>
          <w:szCs w:val="20"/>
          <w:spacing w:val="61"/>
          <w:w w:val="12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0"/>
        </w:rPr>
        <w:t>N/A</w:t>
      </w:r>
      <w:r>
        <w:rPr>
          <w:rFonts w:ascii="Arial" w:hAnsi="Arial" w:cs="Arial" w:eastAsia="Arial"/>
          <w:sz w:val="20"/>
          <w:szCs w:val="20"/>
          <w:spacing w:val="0"/>
          <w:w w:val="12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9"/>
        </w:rPr>
        <w:t>If</w:t>
      </w:r>
      <w:r>
        <w:rPr>
          <w:rFonts w:ascii="Arial" w:hAnsi="Arial" w:cs="Arial" w:eastAsia="Arial"/>
          <w:sz w:val="20"/>
          <w:szCs w:val="20"/>
          <w:spacing w:val="-38"/>
          <w:w w:val="14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actio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3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items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59" w:lineRule="auto"/>
        <w:ind w:left="407" w:right="2343" w:firstLine="-307"/>
        <w:jc w:val="left"/>
        <w:tabs>
          <w:tab w:pos="56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19)</w:t>
      </w:r>
      <w:r>
        <w:rPr>
          <w:rFonts w:ascii="Times New Roman" w:hAnsi="Times New Roman" w:cs="Times New Roman" w:eastAsia="Times New Roman"/>
          <w:sz w:val="19"/>
          <w:szCs w:val="19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2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landowner/partne</w:t>
      </w:r>
      <w:r>
        <w:rPr>
          <w:rFonts w:ascii="Arial" w:hAnsi="Arial" w:cs="Arial" w:eastAsia="Arial"/>
          <w:sz w:val="20"/>
          <w:szCs w:val="20"/>
          <w:spacing w:val="0"/>
          <w:w w:val="109"/>
        </w:rPr>
        <w:t>r</w:t>
      </w:r>
      <w:r>
        <w:rPr>
          <w:rFonts w:ascii="Arial" w:hAnsi="Arial" w:cs="Arial" w:eastAsia="Arial"/>
          <w:sz w:val="20"/>
          <w:szCs w:val="20"/>
          <w:spacing w:val="2"/>
          <w:w w:val="10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suggestion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3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comments?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31"/>
          <w:szCs w:val="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spacing w:val="3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-18"/>
          <w:w w:val="100"/>
        </w:rPr>
        <w:t> </w:t>
      </w:r>
      <w:r>
        <w:rPr>
          <w:rFonts w:ascii="Arial" w:hAnsi="Arial" w:cs="Arial" w:eastAsia="Arial"/>
          <w:sz w:val="26"/>
          <w:szCs w:val="26"/>
          <w:spacing w:val="0"/>
          <w:w w:val="72"/>
        </w:rPr>
        <w:t>r:,</w:t>
      </w:r>
      <w:r>
        <w:rPr>
          <w:rFonts w:ascii="Arial" w:hAnsi="Arial" w:cs="Arial" w:eastAsia="Arial"/>
          <w:sz w:val="26"/>
          <w:szCs w:val="26"/>
          <w:spacing w:val="0"/>
          <w:w w:val="72"/>
        </w:rPr>
        <w:t> </w:t>
      </w:r>
      <w:r>
        <w:rPr>
          <w:rFonts w:ascii="Arial" w:hAnsi="Arial" w:cs="Arial" w:eastAsia="Arial"/>
          <w:sz w:val="26"/>
          <w:szCs w:val="26"/>
          <w:spacing w:val="20"/>
          <w:w w:val="72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NO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9"/>
        </w:rPr>
        <w:t>If</w:t>
      </w:r>
      <w:r>
        <w:rPr>
          <w:rFonts w:ascii="Arial" w:hAnsi="Arial" w:cs="Arial" w:eastAsia="Arial"/>
          <w:sz w:val="20"/>
          <w:szCs w:val="20"/>
          <w:spacing w:val="-38"/>
          <w:w w:val="149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spacing w:val="4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answer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yes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lis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4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suggestion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or</w:t>
      </w:r>
      <w:r>
        <w:rPr>
          <w:rFonts w:ascii="Arial" w:hAnsi="Arial" w:cs="Arial" w:eastAsia="Arial"/>
          <w:sz w:val="20"/>
          <w:szCs w:val="20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</w:rPr>
        <w:t>comments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83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Additional</w:t>
      </w:r>
      <w:r>
        <w:rPr>
          <w:rFonts w:ascii="Arial" w:hAnsi="Arial" w:cs="Arial" w:eastAsia="Arial"/>
          <w:sz w:val="18"/>
          <w:szCs w:val="18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Note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and</w:t>
      </w:r>
      <w:r>
        <w:rPr>
          <w:rFonts w:ascii="Arial" w:hAnsi="Arial" w:cs="Arial" w:eastAsia="Arial"/>
          <w:sz w:val="18"/>
          <w:szCs w:val="18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Observations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pgMar w:header="626" w:footer="210" w:top="1140" w:bottom="480" w:left="1460" w:right="1000"/>
          <w:pgSz w:w="12180" w:h="15840"/>
        </w:sectPr>
      </w:pPr>
      <w:rPr/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/>
        <w:pict>
          <v:group style="position:absolute;margin-left:2.268419pt;margin-top:605.075134pt;width:604.973494pt;height:.1pt;mso-position-horizontal-relative:page;mso-position-vertical-relative:page;z-index:-1147" coordorigin="45,12102" coordsize="12099,2">
            <v:shape style="position:absolute;left:45;top:12102;width:12099;height:2" coordorigin="45,12102" coordsize="12099,0" path="m45,12102l12145,12102e" filled="f" stroked="t" strokeweight=".238554pt" strokecolor="#000000">
              <v:path arrowok="t"/>
            </v:shape>
          </v:group>
          <w10:wrap type="none"/>
        </w:pict>
      </w:r>
      <w:r>
        <w:rPr>
          <w:sz w:val="24"/>
          <w:szCs w:val="24"/>
        </w:rPr>
      </w:r>
    </w:p>
    <w:p>
      <w:pPr>
        <w:spacing w:before="30" w:after="0" w:line="260" w:lineRule="exact"/>
        <w:ind w:left="6000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w w:val="103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  <w:t>Stewardshi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spacing w:val="32"/>
          <w:w w:val="100"/>
          <w:b/>
          <w:bCs/>
          <w:u w:val="thick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  <w:t>Land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spacing w:val="20"/>
          <w:w w:val="100"/>
          <w:b/>
          <w:bCs/>
          <w:u w:val="thick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  <w:t>Monitorin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u w:val="thick" w:color="000000"/>
          <w:position w:val="-1"/>
        </w:rPr>
        <w:t>g</w:t>
      </w:r>
      <w:r>
        <w:rPr>
          <w:rFonts w:ascii="Times New Roman" w:hAnsi="Times New Roman" w:cs="Times New Roman" w:eastAsia="Times New Roman"/>
          <w:sz w:val="23"/>
          <w:szCs w:val="23"/>
          <w:spacing w:val="38"/>
          <w:w w:val="100"/>
          <w:b/>
          <w:bCs/>
          <w:u w:val="thick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b/>
          <w:bCs/>
          <w:u w:val="thick" w:color="000000"/>
          <w:position w:val="-1"/>
        </w:rPr>
        <w:t>Schedule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3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6.838269" w:type="dxa"/>
      </w:tblPr>
      <w:tblGrid/>
      <w:tr>
        <w:trPr>
          <w:trHeight w:val="285" w:hRule="exact"/>
        </w:trPr>
        <w:tc>
          <w:tcPr>
            <w:tcW w:w="192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2" w:after="0" w:line="240" w:lineRule="auto"/>
              <w:ind w:left="62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5"/>
              </w:rPr>
              <w:t>Acquisition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5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7" w:after="0" w:line="240" w:lineRule="auto"/>
              <w:ind w:left="43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3"/>
              </w:rPr>
              <w:t>Pre-rest.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1" w:after="0" w:line="240" w:lineRule="auto"/>
              <w:ind w:left="41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Post</w:t>
            </w:r>
            <w:r>
              <w:rPr>
                <w:rFonts w:ascii="Arial" w:hAnsi="Arial" w:cs="Arial" w:eastAsia="Arial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Rest.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9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8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Cycle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862" w:type="dxa"/>
            <w:gridSpan w:val="5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23" w:hRule="exact"/>
        </w:trPr>
        <w:tc>
          <w:tcPr>
            <w:tcW w:w="192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240" w:lineRule="auto"/>
              <w:ind w:left="41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Program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51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0" w:after="0" w:line="240" w:lineRule="auto"/>
              <w:ind w:left="3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Easement</w:t>
            </w:r>
            <w:r>
              <w:rPr>
                <w:rFonts w:ascii="Arial" w:hAnsi="Arial" w:cs="Arial" w:eastAsia="Arial"/>
                <w:sz w:val="14"/>
                <w:szCs w:val="14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Closed)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58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4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3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97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2"/>
                <w:w w:val="97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59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47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0" w:after="0" w:line="240" w:lineRule="auto"/>
              <w:ind w:left="2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7"/>
              </w:rPr>
              <w:t>Yr2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3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5" w:after="0" w:line="240" w:lineRule="auto"/>
              <w:ind w:left="2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4"/>
              </w:rPr>
              <w:t>Yr3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9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0" w:after="0" w:line="240" w:lineRule="auto"/>
              <w:ind w:left="2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7"/>
              </w:rPr>
              <w:t>Yr4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9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7" w:after="0" w:line="240" w:lineRule="auto"/>
              <w:ind w:left="260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93"/>
              </w:rPr>
              <w:t>Y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93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5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16"/>
              </w:rPr>
              <w:t>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23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7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6</w:t>
            </w:r>
          </w:p>
        </w:tc>
        <w:tc>
          <w:tcPr>
            <w:tcW w:w="642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5" w:after="0" w:line="240" w:lineRule="auto"/>
              <w:ind w:left="2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7"/>
              </w:rPr>
              <w:t>Yr7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92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5" w:after="0" w:line="240" w:lineRule="auto"/>
              <w:ind w:left="2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6"/>
              </w:rPr>
              <w:t>Yr8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40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7"/>
              </w:rPr>
              <w:t>9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56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2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9"/>
              </w:rPr>
              <w:t>Yr10+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618" w:hRule="exact"/>
        </w:trPr>
        <w:tc>
          <w:tcPr>
            <w:tcW w:w="1925" w:type="dxa"/>
            <w:tcBorders>
              <w:top w:val="single" w:sz="7.633736" w:space="0" w:color="000000"/>
              <w:bottom w:val="single" w:sz="5.725304" w:space="0" w:color="000000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6" w:lineRule="exact"/>
              <w:ind w:left="26" w:right="-20"/>
              <w:jc w:val="left"/>
              <w:rPr>
                <w:rFonts w:ascii="Courier New" w:hAnsi="Courier New" w:cs="Courier New" w:eastAsia="Courier New"/>
                <w:sz w:val="19"/>
                <w:szCs w:val="19"/>
              </w:rPr>
            </w:pPr>
            <w:rPr/>
            <w:r>
              <w:rPr>
                <w:rFonts w:ascii="Courier New" w:hAnsi="Courier New" w:cs="Courier New" w:eastAsia="Courier New"/>
                <w:sz w:val="19"/>
                <w:szCs w:val="19"/>
                <w:spacing w:val="0"/>
                <w:w w:val="75"/>
                <w:b/>
                <w:bCs/>
                <w:position w:val="1"/>
              </w:rPr>
              <w:t>VVRP/EVVPP-FPE/EVVRP</w:t>
            </w:r>
            <w:r>
              <w:rPr>
                <w:rFonts w:ascii="Courier New" w:hAnsi="Courier New" w:cs="Courier New" w:eastAsia="Courier New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551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Automati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Baseline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58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Summar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4"/>
                <w:szCs w:val="1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Review</w:t>
            </w:r>
          </w:p>
        </w:tc>
        <w:tc>
          <w:tcPr>
            <w:tcW w:w="945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1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1"/>
              </w:rPr>
              <w:t>Onsite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7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1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1"/>
              </w:rPr>
              <w:t>Onsite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35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w w:val="101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w w:val="105"/>
              </w:rPr>
              <w:t>site</w:t>
            </w:r>
            <w:r>
              <w:rPr>
                <w:rFonts w:ascii="Arial" w:hAnsi="Arial" w:cs="Arial" w:eastAsia="Arial"/>
                <w:sz w:val="14"/>
                <w:szCs w:val="14"/>
                <w:w w:val="100"/>
              </w:rPr>
            </w:r>
          </w:p>
        </w:tc>
        <w:tc>
          <w:tcPr>
            <w:tcW w:w="695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Review</w:t>
            </w:r>
          </w:p>
        </w:tc>
        <w:tc>
          <w:tcPr>
            <w:tcW w:w="999" w:type="dxa"/>
            <w:tcBorders>
              <w:top w:val="single" w:sz="7.633736" w:space="0" w:color="000000"/>
              <w:bottom w:val="nil" w:sz="6" w:space="0" w:color="auto"/>
              <w:left w:val="nil" w:sz="6" w:space="0" w:color="auto"/>
              <w:right w:val="single" w:sz="7.633736" w:space="0" w:color="000000"/>
            </w:tcBorders>
          </w:tcPr>
          <w:p>
            <w:pPr/>
            <w:rPr/>
          </w:p>
        </w:tc>
        <w:tc>
          <w:tcPr>
            <w:tcW w:w="923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/>
            <w:rPr/>
          </w:p>
        </w:tc>
        <w:tc>
          <w:tcPr>
            <w:tcW w:w="642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/>
            <w:rPr/>
          </w:p>
        </w:tc>
        <w:tc>
          <w:tcPr>
            <w:tcW w:w="792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w w:val="101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w w:val="105"/>
              </w:rPr>
              <w:t>site</w:t>
            </w:r>
            <w:r>
              <w:rPr>
                <w:rFonts w:ascii="Arial" w:hAnsi="Arial" w:cs="Arial" w:eastAsia="Arial"/>
                <w:sz w:val="14"/>
                <w:szCs w:val="14"/>
                <w:w w:val="100"/>
              </w:rPr>
            </w:r>
          </w:p>
        </w:tc>
        <w:tc>
          <w:tcPr>
            <w:tcW w:w="940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single" w:sz="7.633736" w:space="0" w:color="000000"/>
            </w:tcBorders>
          </w:tcPr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3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3"/>
              </w:rPr>
              <w:t>Ownership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48" w:after="0" w:line="240" w:lineRule="auto"/>
              <w:ind w:left="3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Review</w:t>
            </w:r>
          </w:p>
        </w:tc>
        <w:tc>
          <w:tcPr>
            <w:tcW w:w="1565" w:type="dxa"/>
            <w:tcBorders>
              <w:top w:val="single" w:sz="7.633736" w:space="0" w:color="000000"/>
              <w:bottom w:val="nil" w:sz="6" w:space="0" w:color="auto"/>
              <w:left w:val="single" w:sz="7.63373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3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Repea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Cycle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5.922613" w:type="dxa"/>
      </w:tblPr>
      <w:tblGrid/>
      <w:tr>
        <w:trPr>
          <w:trHeight w:val="286" w:hRule="exact"/>
        </w:trPr>
        <w:tc>
          <w:tcPr>
            <w:tcW w:w="1661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0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2" w:after="0" w:line="240" w:lineRule="auto"/>
              <w:ind w:left="297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5"/>
              </w:rPr>
              <w:t>Acquisition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67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9" w:after="0" w:line="240" w:lineRule="auto"/>
              <w:ind w:left="165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Cycle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972" w:type="dxa"/>
            <w:gridSpan w:val="5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16" w:hRule="exact"/>
        </w:trPr>
        <w:tc>
          <w:tcPr>
            <w:tcW w:w="1661" w:type="dxa"/>
            <w:vMerge/>
            <w:tcBorders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70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240" w:lineRule="auto"/>
              <w:ind w:left="297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82"/>
              </w:rPr>
              <w:t>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93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5" w:after="0" w:line="240" w:lineRule="auto"/>
              <w:ind w:left="14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0"/>
              </w:rPr>
              <w:t>Year2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32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0" w:after="0" w:line="240" w:lineRule="auto"/>
              <w:ind w:left="510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7"/>
              </w:rPr>
              <w:t>Yr3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67" w:type="dxa"/>
            <w:gridSpan w:val="2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5" w:after="0" w:line="240" w:lineRule="auto"/>
              <w:ind w:left="523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7"/>
              </w:rPr>
              <w:t>Yr4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92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0" w:after="0" w:line="240" w:lineRule="auto"/>
              <w:ind w:left="201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9"/>
              </w:rPr>
              <w:t>YrS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30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0" w:after="0" w:line="240" w:lineRule="auto"/>
              <w:ind w:left="14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1"/>
              </w:rPr>
              <w:t>6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3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0" w:after="0" w:line="240" w:lineRule="auto"/>
              <w:ind w:left="23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7"/>
              </w:rPr>
              <w:t>Yr7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82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20" w:after="0" w:line="240" w:lineRule="auto"/>
              <w:ind w:left="16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16"/>
              </w:rPr>
              <w:t>Yr8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525" w:type="dxa"/>
            <w:tcBorders>
              <w:top w:val="nil" w:sz="6" w:space="0" w:color="auto"/>
              <w:bottom w:val="single" w:sz="7.633736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5" w:after="0" w:line="240" w:lineRule="auto"/>
              <w:ind w:left="10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25"/>
              </w:rPr>
              <w:t>Yr9+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709" w:hRule="exact"/>
        </w:trPr>
        <w:tc>
          <w:tcPr>
            <w:tcW w:w="166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" w:right="-20"/>
              <w:jc w:val="left"/>
              <w:rPr>
                <w:rFonts w:ascii="Courier New" w:hAnsi="Courier New" w:cs="Courier New" w:eastAsia="Courier New"/>
                <w:sz w:val="19"/>
                <w:szCs w:val="19"/>
              </w:rPr>
            </w:pPr>
            <w:rPr/>
            <w:r>
              <w:rPr>
                <w:rFonts w:ascii="Courier New" w:hAnsi="Courier New" w:cs="Courier New" w:eastAsia="Courier New"/>
                <w:sz w:val="19"/>
                <w:szCs w:val="19"/>
                <w:spacing w:val="0"/>
                <w:w w:val="82"/>
                <w:b/>
                <w:bCs/>
              </w:rPr>
              <w:t>GRP/HFRP*/FRPP</w:t>
            </w:r>
            <w:r>
              <w:rPr>
                <w:rFonts w:ascii="Courier New" w:hAnsi="Courier New" w:cs="Courier New" w:eastAsia="Courier New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70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312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Automati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Baseline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62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3"/>
              </w:rPr>
              <w:t>Onsite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9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7.633736" w:space="0" w:color="000000"/>
            </w:tcBorders>
          </w:tcPr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525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3"/>
              </w:rPr>
              <w:t>Ownership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57" w:after="0" w:line="240" w:lineRule="auto"/>
              <w:ind w:left="53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Review</w:t>
            </w:r>
          </w:p>
        </w:tc>
        <w:tc>
          <w:tcPr>
            <w:tcW w:w="670" w:type="dxa"/>
            <w:tcBorders>
              <w:top w:val="nil" w:sz="6" w:space="0" w:color="auto"/>
              <w:bottom w:val="nil" w:sz="6" w:space="0" w:color="auto"/>
              <w:left w:val="single" w:sz="7.63373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3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4"/>
              </w:rPr>
              <w:t>Offsite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9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6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5"/>
              </w:rPr>
              <w:t>Offsite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5"/>
              </w:rPr>
              <w:t>Offsite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5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3"/>
              </w:rPr>
              <w:t>Onsite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8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3"/>
              </w:rPr>
              <w:t>Ownership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53" w:after="0" w:line="240" w:lineRule="auto"/>
              <w:ind w:left="188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Review</w:t>
            </w:r>
          </w:p>
        </w:tc>
        <w:tc>
          <w:tcPr>
            <w:tcW w:w="152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32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Repea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Yea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  <w:t>Cycle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</w:tc>
      </w:tr>
    </w:tbl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42" w:after="0" w:line="240" w:lineRule="auto"/>
        <w:ind w:left="6873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/>
        <w:pict>
          <v:group style="position:absolute;margin-left:3.46119pt;margin-top:-42.669807pt;width:702.542169pt;height:33.750907pt;mso-position-horizontal-relative:page;mso-position-vertical-relative:paragraph;z-index:-1146" coordorigin="69,-853" coordsize="14051,675">
            <v:group style="position:absolute;left:79;top:-822;width:14032;height:2" coordorigin="79,-822" coordsize="14032,2">
              <v:shape style="position:absolute;left:79;top:-822;width:14032;height:2" coordorigin="79,-822" coordsize="14032,0" path="m79,-822l14111,-822e" filled="f" stroked="t" strokeweight=".954217pt" strokecolor="#000000">
                <v:path arrowok="t"/>
              </v:shape>
            </v:group>
            <v:group style="position:absolute;left:95;top:-844;width:2;height:656" coordorigin="95,-844" coordsize="2,656">
              <v:shape style="position:absolute;left:95;top:-844;width:2;height:656" coordorigin="95,-844" coordsize="0,656" path="m95,-188l95,-844e" filled="f" stroked="t" strokeweight=".954217pt" strokecolor="#000000">
                <v:path arrowok="t"/>
              </v:shape>
            </v:group>
            <v:group style="position:absolute;left:2016;top:-839;width:2;height:456" coordorigin="2016,-839" coordsize="2,456">
              <v:shape style="position:absolute;left:2016;top:-839;width:2;height:456" coordorigin="2016,-839" coordsize="0,456" path="m2016,-383l2016,-839e" filled="f" stroked="t" strokeweight=".954217pt" strokecolor="#000000">
                <v:path arrowok="t"/>
              </v:shape>
            </v:group>
            <v:group style="position:absolute;left:3571;top:-839;width:2;height:651" coordorigin="3571,-839" coordsize="2,651">
              <v:shape style="position:absolute;left:3571;top:-839;width:2;height:651" coordorigin="3571,-839" coordsize="0,651" path="m3571,-188l3571,-839e" filled="f" stroked="t" strokeweight=".954217pt" strokecolor="#000000">
                <v:path arrowok="t"/>
              </v:shape>
            </v:group>
            <v:group style="position:absolute;left:5031;top:-834;width:2;height:646" coordorigin="5031,-834" coordsize="2,646">
              <v:shape style="position:absolute;left:5031;top:-834;width:2;height:646" coordorigin="5031,-834" coordsize="0,646" path="m5031,-188l5031,-834e" filled="f" stroked="t" strokeweight=".954217pt" strokecolor="#000000">
                <v:path arrowok="t"/>
              </v:shape>
            </v:group>
            <v:group style="position:absolute;left:6820;top:-834;width:2;height:646" coordorigin="6820,-834" coordsize="2,646">
              <v:shape style="position:absolute;left:6820;top:-834;width:2;height:646" coordorigin="6820,-834" coordsize="0,646" path="m6820,-188l6820,-834e" filled="f" stroked="t" strokeweight=".954217pt" strokecolor="#000000">
                <v:path arrowok="t"/>
              </v:shape>
            </v:group>
            <v:group style="position:absolute;left:7555;top:-830;width:2;height:642" coordorigin="7555,-830" coordsize="2,642">
              <v:shape style="position:absolute;left:7555;top:-830;width:2;height:642" coordorigin="7555,-830" coordsize="0,642" path="m7555,-188l7555,-830e" filled="f" stroked="t" strokeweight=".954217pt" strokecolor="#000000">
                <v:path arrowok="t"/>
              </v:shape>
            </v:group>
            <v:group style="position:absolute;left:8481;top:-834;width:2;height:646" coordorigin="8481,-834" coordsize="2,646">
              <v:shape style="position:absolute;left:8481;top:-834;width:2;height:646" coordorigin="8481,-834" coordsize="0,646" path="m8481,-188l8481,-834e" filled="f" stroked="t" strokeweight=".954217pt" strokecolor="#000000">
                <v:path arrowok="t"/>
              </v:shape>
            </v:group>
            <v:group style="position:absolute;left:9249;top:-830;width:2;height:642" coordorigin="9249,-830" coordsize="2,642">
              <v:shape style="position:absolute;left:9249;top:-830;width:2;height:642" coordorigin="9249,-830" coordsize="0,642" path="m9249,-188l9249,-830e" filled="f" stroked="t" strokeweight=".954217pt" strokecolor="#000000">
                <v:path arrowok="t"/>
              </v:shape>
            </v:group>
            <v:group style="position:absolute;left:10174;top:-825;width:2;height:637" coordorigin="10174,-825" coordsize="2,637">
              <v:shape style="position:absolute;left:10174;top:-825;width:2;height:637" coordorigin="10174,-825" coordsize="0,637" path="m10174,-188l10174,-825e" filled="f" stroked="t" strokeweight=".954217pt" strokecolor="#000000">
                <v:path arrowok="t"/>
              </v:shape>
            </v:group>
            <v:group style="position:absolute;left:11606;top:-830;width:2;height:642" coordorigin="11606,-830" coordsize="2,642">
              <v:shape style="position:absolute;left:11606;top:-830;width:2;height:642" coordorigin="11606,-830" coordsize="0,642" path="m11606,-188l11606,-830e" filled="f" stroked="t" strokeweight=".954217pt" strokecolor="#000000">
                <v:path arrowok="t"/>
              </v:shape>
            </v:group>
            <v:group style="position:absolute;left:2025;top:-839;width:2;height:651" coordorigin="2025,-839" coordsize="2,651">
              <v:shape style="position:absolute;left:2025;top:-839;width:2;height:651" coordorigin="2025,-839" coordsize="0,651" path="m2025,-188l2025,-839e" filled="f" stroked="t" strokeweight=".954217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Review</w:t>
      </w:r>
      <w:r>
        <w:rPr>
          <w:rFonts w:ascii="Arial" w:hAnsi="Arial" w:cs="Arial" w:eastAsia="Arial"/>
          <w:sz w:val="14"/>
          <w:szCs w:val="14"/>
          <w:spacing w:val="-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curren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3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prior-</w:t>
      </w:r>
      <w:r>
        <w:rPr>
          <w:rFonts w:ascii="Arial" w:hAnsi="Arial" w:cs="Arial" w:eastAsia="Arial"/>
          <w:sz w:val="14"/>
          <w:szCs w:val="14"/>
          <w:spacing w:val="2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year</w:t>
      </w:r>
      <w:r>
        <w:rPr>
          <w:rFonts w:ascii="Arial" w:hAnsi="Arial" w:cs="Arial" w:eastAsia="Arial"/>
          <w:sz w:val="14"/>
          <w:szCs w:val="14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photography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41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8"/>
        </w:rPr>
        <w:t>Automati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c</w:t>
      </w:r>
      <w:r>
        <w:rPr>
          <w:rFonts w:ascii="Arial" w:hAnsi="Arial" w:cs="Arial" w:eastAsia="Arial"/>
          <w:sz w:val="14"/>
          <w:szCs w:val="14"/>
          <w:spacing w:val="-4"/>
          <w:w w:val="108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Baseline=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Base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d</w:t>
      </w:r>
      <w:r>
        <w:rPr>
          <w:rFonts w:ascii="Arial" w:hAnsi="Arial" w:cs="Arial" w:eastAsia="Arial"/>
          <w:sz w:val="14"/>
          <w:szCs w:val="14"/>
          <w:spacing w:val="-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on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recorded</w:t>
      </w:r>
      <w:r>
        <w:rPr>
          <w:rFonts w:ascii="Arial" w:hAnsi="Arial" w:cs="Arial" w:eastAsia="Arial"/>
          <w:sz w:val="14"/>
          <w:szCs w:val="14"/>
          <w:spacing w:val="3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5"/>
        </w:rPr>
        <w:t>deed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48" w:after="0" w:line="240" w:lineRule="auto"/>
        <w:ind w:left="150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Summar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</w:t>
      </w:r>
      <w:r>
        <w:rPr>
          <w:rFonts w:ascii="Arial" w:hAnsi="Arial" w:cs="Arial" w:eastAsia="Arial"/>
          <w:sz w:val="14"/>
          <w:szCs w:val="14"/>
          <w:spacing w:val="2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Review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=</w:t>
      </w:r>
      <w:r>
        <w:rPr>
          <w:rFonts w:ascii="Arial" w:hAnsi="Arial" w:cs="Arial" w:eastAsia="Arial"/>
          <w:sz w:val="14"/>
          <w:szCs w:val="14"/>
          <w:spacing w:val="2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visit</w:t>
      </w:r>
      <w:r>
        <w:rPr>
          <w:rFonts w:ascii="Arial" w:hAnsi="Arial" w:cs="Arial" w:eastAsia="Arial"/>
          <w:sz w:val="14"/>
          <w:szCs w:val="14"/>
          <w:spacing w:val="10"/>
          <w:w w:val="107"/>
        </w:rPr>
        <w:t>,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landowner</w:t>
      </w:r>
      <w:r>
        <w:rPr>
          <w:rFonts w:ascii="Arial" w:hAnsi="Arial" w:cs="Arial" w:eastAsia="Arial"/>
          <w:sz w:val="14"/>
          <w:szCs w:val="14"/>
          <w:spacing w:val="-4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contact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and</w:t>
      </w:r>
      <w:r>
        <w:rPr>
          <w:rFonts w:ascii="Arial" w:hAnsi="Arial" w:cs="Arial" w:eastAsia="Arial"/>
          <w:sz w:val="14"/>
          <w:szCs w:val="14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answer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question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</w:t>
      </w:r>
      <w:r>
        <w:rPr>
          <w:rFonts w:ascii="Arial" w:hAnsi="Arial" w:cs="Arial" w:eastAsia="Arial"/>
          <w:sz w:val="14"/>
          <w:szCs w:val="14"/>
          <w:spacing w:val="2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number</w:t>
      </w:r>
      <w:r>
        <w:rPr>
          <w:rFonts w:ascii="Arial" w:hAnsi="Arial" w:cs="Arial" w:eastAsia="Arial"/>
          <w:sz w:val="14"/>
          <w:szCs w:val="14"/>
          <w:spacing w:val="2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1,2,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3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&amp;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4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on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Annua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</w:t>
      </w:r>
      <w:r>
        <w:rPr>
          <w:rFonts w:ascii="Arial" w:hAnsi="Arial" w:cs="Arial" w:eastAsia="Arial"/>
          <w:sz w:val="14"/>
          <w:szCs w:val="14"/>
          <w:spacing w:val="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1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12"/>
        </w:rPr>
        <w:t>g</w:t>
      </w:r>
      <w:r>
        <w:rPr>
          <w:rFonts w:ascii="Arial" w:hAnsi="Arial" w:cs="Arial" w:eastAsia="Arial"/>
          <w:sz w:val="14"/>
          <w:szCs w:val="14"/>
          <w:spacing w:val="-1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5"/>
        </w:rPr>
        <w:t>Worksheet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46" w:after="0" w:line="240" w:lineRule="auto"/>
        <w:ind w:left="160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site=</w:t>
      </w:r>
      <w:r>
        <w:rPr>
          <w:rFonts w:ascii="Arial" w:hAnsi="Arial" w:cs="Arial" w:eastAsia="Arial"/>
          <w:sz w:val="14"/>
          <w:szCs w:val="14"/>
          <w:spacing w:val="2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visit,</w:t>
      </w:r>
      <w:r>
        <w:rPr>
          <w:rFonts w:ascii="Arial" w:hAnsi="Arial" w:cs="Arial" w:eastAsia="Arial"/>
          <w:sz w:val="14"/>
          <w:szCs w:val="14"/>
          <w:spacing w:val="-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landowner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contact</w:t>
      </w:r>
      <w:r>
        <w:rPr>
          <w:rFonts w:ascii="Arial" w:hAnsi="Arial" w:cs="Arial" w:eastAsia="Arial"/>
          <w:sz w:val="14"/>
          <w:szCs w:val="14"/>
          <w:spacing w:val="1"/>
          <w:w w:val="106"/>
        </w:rPr>
        <w:t>,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review</w:t>
      </w:r>
      <w:r>
        <w:rPr>
          <w:rFonts w:ascii="Arial" w:hAnsi="Arial" w:cs="Arial" w:eastAsia="Arial"/>
          <w:sz w:val="14"/>
          <w:szCs w:val="14"/>
          <w:spacing w:val="5"/>
          <w:w w:val="106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mos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curren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3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aerial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photograph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y</w:t>
      </w:r>
      <w:r>
        <w:rPr>
          <w:rFonts w:ascii="Arial" w:hAnsi="Arial" w:cs="Arial" w:eastAsia="Arial"/>
          <w:sz w:val="14"/>
          <w:szCs w:val="14"/>
          <w:spacing w:val="-5"/>
          <w:w w:val="106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and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answer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all</w:t>
      </w:r>
      <w:r>
        <w:rPr>
          <w:rFonts w:ascii="Arial" w:hAnsi="Arial" w:cs="Arial" w:eastAsia="Arial"/>
          <w:sz w:val="14"/>
          <w:szCs w:val="14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question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on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Annua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g</w:t>
      </w:r>
      <w:r>
        <w:rPr>
          <w:rFonts w:ascii="Arial" w:hAnsi="Arial" w:cs="Arial" w:eastAsia="Arial"/>
          <w:sz w:val="14"/>
          <w:szCs w:val="14"/>
          <w:spacing w:val="9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Worksheet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7" w:after="0" w:line="240" w:lineRule="auto"/>
        <w:ind w:left="160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Ownershi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p</w:t>
      </w:r>
      <w:r>
        <w:rPr>
          <w:rFonts w:ascii="Arial" w:hAnsi="Arial" w:cs="Arial" w:eastAsia="Arial"/>
          <w:sz w:val="14"/>
          <w:szCs w:val="14"/>
          <w:spacing w:val="2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Review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=</w:t>
      </w:r>
      <w:r>
        <w:rPr>
          <w:rFonts w:ascii="Arial" w:hAnsi="Arial" w:cs="Arial" w:eastAsia="Arial"/>
          <w:sz w:val="14"/>
          <w:szCs w:val="14"/>
          <w:spacing w:val="-11"/>
          <w:w w:val="108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Landowner</w:t>
      </w:r>
      <w:r>
        <w:rPr>
          <w:rFonts w:ascii="Arial" w:hAnsi="Arial" w:cs="Arial" w:eastAsia="Arial"/>
          <w:sz w:val="14"/>
          <w:szCs w:val="14"/>
          <w:spacing w:val="3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contact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and</w:t>
      </w:r>
      <w:r>
        <w:rPr>
          <w:rFonts w:ascii="Arial" w:hAnsi="Arial" w:cs="Arial" w:eastAsia="Arial"/>
          <w:sz w:val="14"/>
          <w:szCs w:val="14"/>
          <w:spacing w:val="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answer</w:t>
      </w:r>
      <w:r>
        <w:rPr>
          <w:rFonts w:ascii="Arial" w:hAnsi="Arial" w:cs="Arial" w:eastAsia="Arial"/>
          <w:sz w:val="14"/>
          <w:szCs w:val="14"/>
          <w:spacing w:val="1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questio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n</w:t>
      </w:r>
      <w:r>
        <w:rPr>
          <w:rFonts w:ascii="Arial" w:hAnsi="Arial" w:cs="Arial" w:eastAsia="Arial"/>
          <w:sz w:val="14"/>
          <w:szCs w:val="14"/>
          <w:spacing w:val="1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-4"/>
          <w:w w:val="181"/>
        </w:rPr>
        <w:t>1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on</w:t>
      </w:r>
      <w:r>
        <w:rPr>
          <w:rFonts w:ascii="Arial" w:hAnsi="Arial" w:cs="Arial" w:eastAsia="Arial"/>
          <w:sz w:val="14"/>
          <w:szCs w:val="14"/>
          <w:spacing w:val="-1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Annua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g</w:t>
      </w:r>
      <w:r>
        <w:rPr>
          <w:rFonts w:ascii="Arial" w:hAnsi="Arial" w:cs="Arial" w:eastAsia="Arial"/>
          <w:sz w:val="14"/>
          <w:szCs w:val="14"/>
          <w:spacing w:val="10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Worksheet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48" w:after="0" w:line="240" w:lineRule="auto"/>
        <w:ind w:left="169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Offsit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g</w:t>
      </w:r>
      <w:r>
        <w:rPr>
          <w:rFonts w:ascii="Arial" w:hAnsi="Arial" w:cs="Arial" w:eastAsia="Arial"/>
          <w:sz w:val="14"/>
          <w:szCs w:val="14"/>
          <w:spacing w:val="-8"/>
          <w:w w:val="11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required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=</w:t>
      </w:r>
      <w:r>
        <w:rPr>
          <w:rFonts w:ascii="Arial" w:hAnsi="Arial" w:cs="Arial" w:eastAsia="Arial"/>
          <w:sz w:val="14"/>
          <w:szCs w:val="14"/>
          <w:spacing w:val="6"/>
          <w:w w:val="11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Review</w:t>
      </w:r>
      <w:r>
        <w:rPr>
          <w:rFonts w:ascii="Arial" w:hAnsi="Arial" w:cs="Arial" w:eastAsia="Arial"/>
          <w:sz w:val="14"/>
          <w:szCs w:val="14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mos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curren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3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aerial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photography,</w:t>
      </w:r>
      <w:r>
        <w:rPr>
          <w:rFonts w:ascii="Arial" w:hAnsi="Arial" w:cs="Arial" w:eastAsia="Arial"/>
          <w:sz w:val="14"/>
          <w:szCs w:val="14"/>
          <w:spacing w:val="-1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landowner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contact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and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answer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2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question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number</w:t>
      </w:r>
      <w:r>
        <w:rPr>
          <w:rFonts w:ascii="Arial" w:hAnsi="Arial" w:cs="Arial" w:eastAsia="Arial"/>
          <w:sz w:val="14"/>
          <w:szCs w:val="14"/>
          <w:spacing w:val="2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1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,</w:t>
      </w:r>
      <w:r>
        <w:rPr>
          <w:rFonts w:ascii="Arial" w:hAnsi="Arial" w:cs="Arial" w:eastAsia="Arial"/>
          <w:sz w:val="14"/>
          <w:szCs w:val="14"/>
          <w:spacing w:val="-1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3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&amp;</w:t>
      </w:r>
      <w:r>
        <w:rPr>
          <w:rFonts w:ascii="Arial" w:hAnsi="Arial" w:cs="Arial" w:eastAsia="Arial"/>
          <w:sz w:val="14"/>
          <w:szCs w:val="14"/>
          <w:spacing w:val="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4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on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Annua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l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g</w:t>
      </w:r>
      <w:r>
        <w:rPr>
          <w:rFonts w:ascii="Arial" w:hAnsi="Arial" w:cs="Arial" w:eastAsia="Arial"/>
          <w:sz w:val="14"/>
          <w:szCs w:val="14"/>
          <w:spacing w:val="6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Worksheet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7" w:after="0" w:line="240" w:lineRule="auto"/>
        <w:ind w:left="174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Landowner</w:t>
      </w:r>
      <w:r>
        <w:rPr>
          <w:rFonts w:ascii="Arial" w:hAnsi="Arial" w:cs="Arial" w:eastAsia="Arial"/>
          <w:sz w:val="14"/>
          <w:szCs w:val="14"/>
          <w:spacing w:val="2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Contact</w:t>
      </w:r>
      <w:r>
        <w:rPr>
          <w:rFonts w:ascii="Arial" w:hAnsi="Arial" w:cs="Arial" w:eastAsia="Arial"/>
          <w:sz w:val="14"/>
          <w:szCs w:val="14"/>
          <w:spacing w:val="1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(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attempted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)</w:t>
      </w:r>
      <w:r>
        <w:rPr>
          <w:rFonts w:ascii="Arial" w:hAnsi="Arial" w:cs="Arial" w:eastAsia="Arial"/>
          <w:sz w:val="14"/>
          <w:szCs w:val="14"/>
          <w:spacing w:val="-1"/>
          <w:w w:val="108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is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required</w:t>
      </w:r>
      <w:r>
        <w:rPr>
          <w:rFonts w:ascii="Arial" w:hAnsi="Arial" w:cs="Arial" w:eastAsia="Arial"/>
          <w:sz w:val="14"/>
          <w:szCs w:val="14"/>
          <w:spacing w:val="2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in</w:t>
      </w:r>
      <w:r>
        <w:rPr>
          <w:rFonts w:ascii="Arial" w:hAnsi="Arial" w:cs="Arial" w:eastAsia="Arial"/>
          <w:sz w:val="14"/>
          <w:szCs w:val="14"/>
          <w:spacing w:val="1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all</w:t>
      </w:r>
      <w:r>
        <w:rPr>
          <w:rFonts w:ascii="Arial" w:hAnsi="Arial" w:cs="Arial" w:eastAsia="Arial"/>
          <w:sz w:val="14"/>
          <w:szCs w:val="14"/>
          <w:spacing w:val="-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4"/>
        </w:rPr>
        <w:t>years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NOTES: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9" w:after="0" w:line="240" w:lineRule="auto"/>
        <w:ind w:left="184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w w:val="109"/>
        </w:rPr>
        <w:t>Restoration=</w:t>
      </w:r>
      <w:r>
        <w:rPr>
          <w:rFonts w:ascii="Arial" w:hAnsi="Arial" w:cs="Arial" w:eastAsia="Arial"/>
          <w:sz w:val="14"/>
          <w:szCs w:val="14"/>
          <w:spacing w:val="-1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majorit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earthwor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k</w:t>
      </w:r>
      <w:r>
        <w:rPr>
          <w:rFonts w:ascii="Arial" w:hAnsi="Arial" w:cs="Arial" w:eastAsia="Arial"/>
          <w:sz w:val="14"/>
          <w:szCs w:val="14"/>
          <w:spacing w:val="-9"/>
          <w:w w:val="108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and/o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spacing w:val="3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plantin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g</w:t>
      </w:r>
      <w:r>
        <w:rPr>
          <w:rFonts w:ascii="Arial" w:hAnsi="Arial" w:cs="Arial" w:eastAsia="Arial"/>
          <w:sz w:val="14"/>
          <w:szCs w:val="14"/>
          <w:spacing w:val="2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has</w:t>
      </w:r>
      <w:r>
        <w:rPr>
          <w:rFonts w:ascii="Arial" w:hAnsi="Arial" w:cs="Arial" w:eastAsia="Arial"/>
          <w:sz w:val="14"/>
          <w:szCs w:val="14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been</w:t>
      </w:r>
      <w:r>
        <w:rPr>
          <w:rFonts w:ascii="Arial" w:hAnsi="Arial" w:cs="Arial" w:eastAsia="Arial"/>
          <w:sz w:val="14"/>
          <w:szCs w:val="14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completed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48" w:after="0" w:line="240" w:lineRule="auto"/>
        <w:ind w:left="193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If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restoratio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n</w:t>
      </w:r>
      <w:r>
        <w:rPr>
          <w:rFonts w:ascii="Arial" w:hAnsi="Arial" w:cs="Arial" w:eastAsia="Arial"/>
          <w:sz w:val="14"/>
          <w:szCs w:val="14"/>
          <w:spacing w:val="-5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occurs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early</w:t>
      </w:r>
      <w:r>
        <w:rPr>
          <w:rFonts w:ascii="Arial" w:hAnsi="Arial" w:cs="Arial" w:eastAsia="Arial"/>
          <w:sz w:val="14"/>
          <w:szCs w:val="14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in</w:t>
      </w:r>
      <w:r>
        <w:rPr>
          <w:rFonts w:ascii="Arial" w:hAnsi="Arial" w:cs="Arial" w:eastAsia="Arial"/>
          <w:sz w:val="14"/>
          <w:szCs w:val="14"/>
          <w:spacing w:val="1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growing</w:t>
      </w:r>
      <w:r>
        <w:rPr>
          <w:rFonts w:ascii="Arial" w:hAnsi="Arial" w:cs="Arial" w:eastAsia="Arial"/>
          <w:sz w:val="14"/>
          <w:szCs w:val="14"/>
          <w:spacing w:val="2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season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,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that</w:t>
      </w:r>
      <w:r>
        <w:rPr>
          <w:rFonts w:ascii="Arial" w:hAnsi="Arial" w:cs="Arial" w:eastAsia="Arial"/>
          <w:sz w:val="14"/>
          <w:szCs w:val="14"/>
          <w:spacing w:val="2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year</w:t>
      </w:r>
      <w:r>
        <w:rPr>
          <w:rFonts w:ascii="Arial" w:hAnsi="Arial" w:cs="Arial" w:eastAsia="Arial"/>
          <w:sz w:val="14"/>
          <w:szCs w:val="14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may</w:t>
      </w:r>
      <w:r>
        <w:rPr>
          <w:rFonts w:ascii="Arial" w:hAnsi="Arial" w:cs="Arial" w:eastAsia="Arial"/>
          <w:sz w:val="14"/>
          <w:szCs w:val="14"/>
          <w:spacing w:val="1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coun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as</w:t>
      </w:r>
      <w:r>
        <w:rPr>
          <w:rFonts w:ascii="Arial" w:hAnsi="Arial" w:cs="Arial" w:eastAsia="Arial"/>
          <w:sz w:val="14"/>
          <w:szCs w:val="14"/>
          <w:spacing w:val="-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97"/>
        </w:rPr>
        <w:t>Yea</w:t>
      </w:r>
      <w:r>
        <w:rPr>
          <w:rFonts w:ascii="Arial" w:hAnsi="Arial" w:cs="Arial" w:eastAsia="Arial"/>
          <w:sz w:val="14"/>
          <w:szCs w:val="14"/>
          <w:spacing w:val="0"/>
          <w:w w:val="97"/>
        </w:rPr>
        <w:t>r</w:t>
      </w:r>
      <w:r>
        <w:rPr>
          <w:rFonts w:ascii="Arial" w:hAnsi="Arial" w:cs="Arial" w:eastAsia="Arial"/>
          <w:sz w:val="14"/>
          <w:szCs w:val="14"/>
          <w:spacing w:val="-9"/>
          <w:w w:val="97"/>
        </w:rPr>
        <w:t> </w:t>
      </w:r>
      <w:r>
        <w:rPr>
          <w:rFonts w:ascii="Arial" w:hAnsi="Arial" w:cs="Arial" w:eastAsia="Arial"/>
          <w:sz w:val="14"/>
          <w:szCs w:val="14"/>
          <w:spacing w:val="-2"/>
          <w:w w:val="194"/>
        </w:rPr>
        <w:t>1</w:t>
      </w:r>
      <w:r>
        <w:rPr>
          <w:rFonts w:ascii="Arial" w:hAnsi="Arial" w:cs="Arial" w:eastAsia="Arial"/>
          <w:sz w:val="14"/>
          <w:szCs w:val="14"/>
          <w:spacing w:val="0"/>
          <w:w w:val="105"/>
        </w:rPr>
        <w:t>onsit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e</w:t>
      </w:r>
      <w:r>
        <w:rPr>
          <w:rFonts w:ascii="Arial" w:hAnsi="Arial" w:cs="Arial" w:eastAsia="Arial"/>
          <w:sz w:val="14"/>
          <w:szCs w:val="14"/>
          <w:spacing w:val="-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monitoring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3" w:after="0" w:line="240" w:lineRule="auto"/>
        <w:ind w:left="193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Remot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imagery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is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acquired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all</w:t>
      </w:r>
      <w:r>
        <w:rPr>
          <w:rFonts w:ascii="Arial" w:hAnsi="Arial" w:cs="Arial" w:eastAsia="Arial"/>
          <w:sz w:val="14"/>
          <w:szCs w:val="14"/>
          <w:spacing w:val="-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years</w:t>
      </w:r>
      <w:r>
        <w:rPr>
          <w:rFonts w:ascii="Arial" w:hAnsi="Arial" w:cs="Arial" w:eastAsia="Arial"/>
          <w:sz w:val="14"/>
          <w:szCs w:val="14"/>
          <w:spacing w:val="-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spacing w:val="2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all</w:t>
      </w:r>
      <w:r>
        <w:rPr>
          <w:rFonts w:ascii="Arial" w:hAnsi="Arial" w:cs="Arial" w:eastAsia="Arial"/>
          <w:sz w:val="14"/>
          <w:szCs w:val="14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stewardshi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p</w:t>
      </w:r>
      <w:r>
        <w:rPr>
          <w:rFonts w:ascii="Arial" w:hAnsi="Arial" w:cs="Arial" w:eastAsia="Arial"/>
          <w:sz w:val="14"/>
          <w:szCs w:val="14"/>
          <w:spacing w:val="3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3"/>
        </w:rPr>
        <w:t>lands.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43" w:after="0" w:line="240" w:lineRule="auto"/>
        <w:ind w:left="193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*If</w:t>
      </w:r>
      <w:r>
        <w:rPr>
          <w:rFonts w:ascii="Arial" w:hAnsi="Arial" w:cs="Arial" w:eastAsia="Arial"/>
          <w:sz w:val="14"/>
          <w:szCs w:val="14"/>
          <w:spacing w:val="2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restoratio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n</w:t>
      </w:r>
      <w:r>
        <w:rPr>
          <w:rFonts w:ascii="Arial" w:hAnsi="Arial" w:cs="Arial" w:eastAsia="Arial"/>
          <w:sz w:val="14"/>
          <w:szCs w:val="14"/>
          <w:spacing w:val="-14"/>
          <w:w w:val="108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is</w:t>
      </w:r>
      <w:r>
        <w:rPr>
          <w:rFonts w:ascii="Arial" w:hAnsi="Arial" w:cs="Arial" w:eastAsia="Arial"/>
          <w:sz w:val="14"/>
          <w:szCs w:val="14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required</w:t>
      </w:r>
      <w:r>
        <w:rPr>
          <w:rFonts w:ascii="Arial" w:hAnsi="Arial" w:cs="Arial" w:eastAsia="Arial"/>
          <w:sz w:val="14"/>
          <w:szCs w:val="14"/>
          <w:spacing w:val="3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HFRP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,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follo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w</w:t>
      </w:r>
      <w:r>
        <w:rPr>
          <w:rFonts w:ascii="Arial" w:hAnsi="Arial" w:cs="Arial" w:eastAsia="Arial"/>
          <w:sz w:val="14"/>
          <w:szCs w:val="14"/>
          <w:spacing w:val="-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th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WRP</w:t>
      </w:r>
      <w:r>
        <w:rPr>
          <w:rFonts w:ascii="Arial" w:hAnsi="Arial" w:cs="Arial" w:eastAsia="Arial"/>
          <w:sz w:val="14"/>
          <w:szCs w:val="14"/>
          <w:spacing w:val="-1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2"/>
        </w:rPr>
        <w:t>schedule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8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w w:val="103"/>
          <w:b/>
          <w:bCs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Sit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e</w:t>
      </w:r>
      <w:r>
        <w:rPr>
          <w:rFonts w:ascii="Arial" w:hAnsi="Arial" w:cs="Arial" w:eastAsia="Arial"/>
          <w:sz w:val="20"/>
          <w:szCs w:val="20"/>
          <w:spacing w:val="9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visit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s</w:t>
      </w:r>
      <w:r>
        <w:rPr>
          <w:rFonts w:ascii="Arial" w:hAnsi="Arial" w:cs="Arial" w:eastAsia="Arial"/>
          <w:sz w:val="20"/>
          <w:szCs w:val="20"/>
          <w:spacing w:val="-9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ar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e</w:t>
      </w:r>
      <w:r>
        <w:rPr>
          <w:rFonts w:ascii="Arial" w:hAnsi="Arial" w:cs="Arial" w:eastAsia="Arial"/>
          <w:sz w:val="20"/>
          <w:szCs w:val="20"/>
          <w:spacing w:val="20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require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d</w:t>
      </w:r>
      <w:r>
        <w:rPr>
          <w:rFonts w:ascii="Arial" w:hAnsi="Arial" w:cs="Arial" w:eastAsia="Arial"/>
          <w:sz w:val="20"/>
          <w:szCs w:val="20"/>
          <w:spacing w:val="45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i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n</w:t>
      </w:r>
      <w:r>
        <w:rPr>
          <w:rFonts w:ascii="Arial" w:hAnsi="Arial" w:cs="Arial" w:eastAsia="Arial"/>
          <w:sz w:val="20"/>
          <w:szCs w:val="20"/>
          <w:spacing w:val="5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th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e</w:t>
      </w:r>
      <w:r>
        <w:rPr>
          <w:rFonts w:ascii="Arial" w:hAnsi="Arial" w:cs="Arial" w:eastAsia="Arial"/>
          <w:sz w:val="20"/>
          <w:szCs w:val="20"/>
          <w:spacing w:val="36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even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  <w:u w:val="thick" w:color="000000"/>
        </w:rPr>
        <w:t>t</w:t>
      </w:r>
      <w:r>
        <w:rPr>
          <w:rFonts w:ascii="Arial" w:hAnsi="Arial" w:cs="Arial" w:eastAsia="Arial"/>
          <w:sz w:val="20"/>
          <w:szCs w:val="20"/>
          <w:spacing w:val="35"/>
          <w:w w:val="100"/>
          <w:b/>
          <w:bCs/>
          <w:u w:val="thick" w:color="0000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8"/>
          <w:b/>
          <w:bCs/>
          <w:u w:val="thick" w:color="000000"/>
        </w:rPr>
        <w:t>of:</w:t>
      </w:r>
      <w:r>
        <w:rPr>
          <w:rFonts w:ascii="Arial" w:hAnsi="Arial" w:cs="Arial" w:eastAsia="Arial"/>
          <w:sz w:val="20"/>
          <w:szCs w:val="20"/>
          <w:spacing w:val="0"/>
          <w:w w:val="108"/>
          <w:b/>
          <w:bCs/>
        </w:rPr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54" w:after="0" w:line="240" w:lineRule="auto"/>
        <w:ind w:left="212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1)</w:t>
      </w:r>
      <w:r>
        <w:rPr>
          <w:rFonts w:ascii="Arial" w:hAnsi="Arial" w:cs="Arial" w:eastAsia="Arial"/>
          <w:sz w:val="14"/>
          <w:szCs w:val="14"/>
          <w:spacing w:val="-1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compatibl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e</w:t>
      </w:r>
      <w:r>
        <w:rPr>
          <w:rFonts w:ascii="Arial" w:hAnsi="Arial" w:cs="Arial" w:eastAsia="Arial"/>
          <w:sz w:val="14"/>
          <w:szCs w:val="14"/>
          <w:spacing w:val="-8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use</w:t>
      </w:r>
      <w:r>
        <w:rPr>
          <w:rFonts w:ascii="Arial" w:hAnsi="Arial" w:cs="Arial" w:eastAsia="Arial"/>
          <w:sz w:val="14"/>
          <w:szCs w:val="14"/>
          <w:spacing w:val="-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authorizatio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n</w:t>
      </w:r>
      <w:r>
        <w:rPr>
          <w:rFonts w:ascii="Arial" w:hAnsi="Arial" w:cs="Arial" w:eastAsia="Arial"/>
          <w:sz w:val="14"/>
          <w:szCs w:val="14"/>
          <w:spacing w:val="-18"/>
          <w:w w:val="109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requiring</w:t>
      </w:r>
      <w:r>
        <w:rPr>
          <w:rFonts w:ascii="Arial" w:hAnsi="Arial" w:cs="Arial" w:eastAsia="Arial"/>
          <w:sz w:val="14"/>
          <w:szCs w:val="14"/>
          <w:spacing w:val="-11"/>
          <w:w w:val="109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close</w:t>
      </w:r>
      <w:r>
        <w:rPr>
          <w:rFonts w:ascii="Arial" w:hAnsi="Arial" w:cs="Arial" w:eastAsia="Arial"/>
          <w:sz w:val="14"/>
          <w:szCs w:val="14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g</w:t>
      </w:r>
      <w:r>
        <w:rPr>
          <w:rFonts w:ascii="Arial" w:hAnsi="Arial" w:cs="Arial" w:eastAsia="Arial"/>
          <w:sz w:val="14"/>
          <w:szCs w:val="14"/>
          <w:spacing w:val="-14"/>
          <w:w w:val="11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such</w:t>
      </w:r>
      <w:r>
        <w:rPr>
          <w:rFonts w:ascii="Arial" w:hAnsi="Arial" w:cs="Arial" w:eastAsia="Arial"/>
          <w:sz w:val="14"/>
          <w:szCs w:val="14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as</w:t>
      </w:r>
      <w:r>
        <w:rPr>
          <w:rFonts w:ascii="Arial" w:hAnsi="Arial" w:cs="Arial" w:eastAsia="Arial"/>
          <w:sz w:val="14"/>
          <w:szCs w:val="14"/>
          <w:spacing w:val="-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grazing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or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foo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d</w:t>
      </w:r>
      <w:r>
        <w:rPr>
          <w:rFonts w:ascii="Arial" w:hAnsi="Arial" w:cs="Arial" w:eastAsia="Arial"/>
          <w:sz w:val="14"/>
          <w:szCs w:val="14"/>
          <w:spacing w:val="2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4"/>
        </w:rPr>
        <w:t>plot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7" w:after="0" w:line="240" w:lineRule="auto"/>
        <w:ind w:left="212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2)</w:t>
      </w:r>
      <w:r>
        <w:rPr>
          <w:rFonts w:ascii="Arial" w:hAnsi="Arial" w:cs="Arial" w:eastAsia="Arial"/>
          <w:sz w:val="14"/>
          <w:szCs w:val="14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post-violatio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n</w:t>
      </w:r>
      <w:r>
        <w:rPr>
          <w:rFonts w:ascii="Arial" w:hAnsi="Arial" w:cs="Arial" w:eastAsia="Arial"/>
          <w:sz w:val="14"/>
          <w:szCs w:val="14"/>
          <w:spacing w:val="-9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remediatio</w:t>
      </w:r>
      <w:r>
        <w:rPr>
          <w:rFonts w:ascii="Arial" w:hAnsi="Arial" w:cs="Arial" w:eastAsia="Arial"/>
          <w:sz w:val="14"/>
          <w:szCs w:val="14"/>
          <w:spacing w:val="0"/>
          <w:w w:val="107"/>
        </w:rPr>
        <w:t>n</w:t>
      </w:r>
      <w:r>
        <w:rPr>
          <w:rFonts w:ascii="Arial" w:hAnsi="Arial" w:cs="Arial" w:eastAsia="Arial"/>
          <w:sz w:val="14"/>
          <w:szCs w:val="14"/>
          <w:spacing w:val="-2"/>
          <w:w w:val="107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(2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consecutiv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years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1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onsit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monitoring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)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3" w:after="0" w:line="240" w:lineRule="auto"/>
        <w:ind w:left="212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3)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highly</w:t>
      </w:r>
      <w:r>
        <w:rPr>
          <w:rFonts w:ascii="Arial" w:hAnsi="Arial" w:cs="Arial" w:eastAsia="Arial"/>
          <w:sz w:val="14"/>
          <w:szCs w:val="14"/>
          <w:spacing w:val="2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managed</w:t>
      </w:r>
      <w:r>
        <w:rPr>
          <w:rFonts w:ascii="Arial" w:hAnsi="Arial" w:cs="Arial" w:eastAsia="Arial"/>
          <w:sz w:val="14"/>
          <w:szCs w:val="14"/>
          <w:spacing w:val="1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requiring</w:t>
      </w:r>
      <w:r>
        <w:rPr>
          <w:rFonts w:ascii="Arial" w:hAnsi="Arial" w:cs="Arial" w:eastAsia="Arial"/>
          <w:sz w:val="14"/>
          <w:szCs w:val="14"/>
          <w:spacing w:val="-17"/>
          <w:w w:val="11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close</w:t>
      </w:r>
      <w:r>
        <w:rPr>
          <w:rFonts w:ascii="Arial" w:hAnsi="Arial" w:cs="Arial" w:eastAsia="Arial"/>
          <w:sz w:val="14"/>
          <w:szCs w:val="14"/>
          <w:spacing w:val="-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4"/>
        </w:rPr>
        <w:t>supervision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3" w:after="0" w:line="240" w:lineRule="auto"/>
        <w:ind w:left="217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4)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significant</w:t>
      </w:r>
      <w:r>
        <w:rPr>
          <w:rFonts w:ascii="Arial" w:hAnsi="Arial" w:cs="Arial" w:eastAsia="Arial"/>
          <w:sz w:val="14"/>
          <w:szCs w:val="14"/>
          <w:spacing w:val="2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event</w:t>
      </w:r>
      <w:r>
        <w:rPr>
          <w:rFonts w:ascii="Arial" w:hAnsi="Arial" w:cs="Arial" w:eastAsia="Arial"/>
          <w:sz w:val="14"/>
          <w:szCs w:val="14"/>
          <w:spacing w:val="1"/>
          <w:w w:val="100"/>
        </w:rPr>
        <w:t>,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such</w:t>
      </w:r>
      <w:r>
        <w:rPr>
          <w:rFonts w:ascii="Arial" w:hAnsi="Arial" w:cs="Arial" w:eastAsia="Arial"/>
          <w:sz w:val="14"/>
          <w:szCs w:val="14"/>
          <w:spacing w:val="2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as</w:t>
      </w:r>
      <w:r>
        <w:rPr>
          <w:rFonts w:ascii="Arial" w:hAnsi="Arial" w:cs="Arial" w:eastAsia="Arial"/>
          <w:sz w:val="14"/>
          <w:szCs w:val="14"/>
          <w:spacing w:val="-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severe</w:t>
      </w:r>
      <w:r>
        <w:rPr>
          <w:rFonts w:ascii="Arial" w:hAnsi="Arial" w:cs="Arial" w:eastAsia="Arial"/>
          <w:sz w:val="14"/>
          <w:szCs w:val="14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1"/>
        </w:rPr>
        <w:t>storm</w:t>
      </w:r>
      <w:r>
        <w:rPr>
          <w:rFonts w:ascii="Arial" w:hAnsi="Arial" w:cs="Arial" w:eastAsia="Arial"/>
          <w:sz w:val="14"/>
          <w:szCs w:val="14"/>
          <w:spacing w:val="7"/>
          <w:w w:val="111"/>
        </w:rPr>
        <w:t>,</w:t>
      </w:r>
      <w:r>
        <w:rPr>
          <w:rFonts w:ascii="Arial" w:hAnsi="Arial" w:cs="Arial" w:eastAsia="Arial"/>
          <w:sz w:val="14"/>
          <w:szCs w:val="14"/>
          <w:spacing w:val="0"/>
          <w:w w:val="111"/>
        </w:rPr>
        <w:t>that</w:t>
      </w:r>
      <w:r>
        <w:rPr>
          <w:rFonts w:ascii="Arial" w:hAnsi="Arial" w:cs="Arial" w:eastAsia="Arial"/>
          <w:sz w:val="14"/>
          <w:szCs w:val="14"/>
          <w:spacing w:val="-7"/>
          <w:w w:val="111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would</w:t>
      </w:r>
      <w:r>
        <w:rPr>
          <w:rFonts w:ascii="Arial" w:hAnsi="Arial" w:cs="Arial" w:eastAsia="Arial"/>
          <w:sz w:val="14"/>
          <w:szCs w:val="14"/>
          <w:spacing w:val="2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require</w:t>
      </w:r>
      <w:r>
        <w:rPr>
          <w:rFonts w:ascii="Arial" w:hAnsi="Arial" w:cs="Arial" w:eastAsia="Arial"/>
          <w:sz w:val="14"/>
          <w:szCs w:val="14"/>
          <w:spacing w:val="3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</w:t>
      </w:r>
      <w:r>
        <w:rPr>
          <w:rFonts w:ascii="Arial" w:hAnsi="Arial" w:cs="Arial" w:eastAsia="Arial"/>
          <w:sz w:val="14"/>
          <w:szCs w:val="14"/>
          <w:spacing w:val="-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inspection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3" w:after="0" w:line="240" w:lineRule="auto"/>
        <w:ind w:left="222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5)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an</w:t>
      </w:r>
      <w:r>
        <w:rPr>
          <w:rFonts w:ascii="Arial" w:hAnsi="Arial" w:cs="Arial" w:eastAsia="Arial"/>
          <w:sz w:val="14"/>
          <w:szCs w:val="14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ownership</w:t>
      </w:r>
      <w:r>
        <w:rPr>
          <w:rFonts w:ascii="Arial" w:hAnsi="Arial" w:cs="Arial" w:eastAsia="Arial"/>
          <w:sz w:val="14"/>
          <w:szCs w:val="14"/>
          <w:spacing w:val="3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change</w:t>
      </w:r>
      <w:r>
        <w:rPr>
          <w:rFonts w:ascii="Arial" w:hAnsi="Arial" w:cs="Arial" w:eastAsia="Arial"/>
          <w:sz w:val="14"/>
          <w:szCs w:val="14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(2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consecutiv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years</w:t>
      </w:r>
      <w:r>
        <w:rPr>
          <w:rFonts w:ascii="Arial" w:hAnsi="Arial" w:cs="Arial" w:eastAsia="Arial"/>
          <w:sz w:val="14"/>
          <w:szCs w:val="14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1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onsit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1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8"/>
        </w:rPr>
        <w:t>monitoring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)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57" w:after="0" w:line="240" w:lineRule="auto"/>
        <w:ind w:left="231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6)</w:t>
      </w:r>
      <w:r>
        <w:rPr>
          <w:rFonts w:ascii="Arial" w:hAnsi="Arial" w:cs="Arial" w:eastAsia="Arial"/>
          <w:sz w:val="14"/>
          <w:szCs w:val="14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change</w:t>
      </w:r>
      <w:r>
        <w:rPr>
          <w:rFonts w:ascii="Arial" w:hAnsi="Arial" w:cs="Arial" w:eastAsia="Arial"/>
          <w:sz w:val="14"/>
          <w:szCs w:val="14"/>
          <w:spacing w:val="-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in</w:t>
      </w:r>
      <w:r>
        <w:rPr>
          <w:rFonts w:ascii="Arial" w:hAnsi="Arial" w:cs="Arial" w:eastAsia="Arial"/>
          <w:sz w:val="14"/>
          <w:szCs w:val="14"/>
          <w:spacing w:val="1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baseline</w:t>
      </w:r>
      <w:r>
        <w:rPr>
          <w:rFonts w:ascii="Arial" w:hAnsi="Arial" w:cs="Arial" w:eastAsia="Arial"/>
          <w:sz w:val="14"/>
          <w:szCs w:val="14"/>
          <w:spacing w:val="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conditio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n</w:t>
      </w:r>
      <w:r>
        <w:rPr>
          <w:rFonts w:ascii="Arial" w:hAnsi="Arial" w:cs="Arial" w:eastAsia="Arial"/>
          <w:sz w:val="14"/>
          <w:szCs w:val="14"/>
          <w:spacing w:val="3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(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FRPP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)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43" w:after="0" w:line="240" w:lineRule="auto"/>
        <w:ind w:left="231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7)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shee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spacing w:val="1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erosion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;</w:t>
      </w:r>
      <w:r>
        <w:rPr>
          <w:rFonts w:ascii="Arial" w:hAnsi="Arial" w:cs="Arial" w:eastAsia="Arial"/>
          <w:sz w:val="14"/>
          <w:szCs w:val="14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erosion</w:t>
      </w:r>
      <w:r>
        <w:rPr>
          <w:rFonts w:ascii="Arial" w:hAnsi="Arial" w:cs="Arial" w:eastAsia="Arial"/>
          <w:sz w:val="14"/>
          <w:szCs w:val="14"/>
          <w:spacing w:val="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fro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</w:t>
      </w:r>
      <w:r>
        <w:rPr>
          <w:rFonts w:ascii="Arial" w:hAnsi="Arial" w:cs="Arial" w:eastAsia="Arial"/>
          <w:sz w:val="14"/>
          <w:szCs w:val="14"/>
          <w:spacing w:val="3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concentrate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d</w:t>
      </w:r>
      <w:r>
        <w:rPr>
          <w:rFonts w:ascii="Arial" w:hAnsi="Arial" w:cs="Arial" w:eastAsia="Arial"/>
          <w:sz w:val="14"/>
          <w:szCs w:val="14"/>
          <w:spacing w:val="3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3"/>
        </w:rPr>
        <w:t>flow</w:t>
      </w:r>
      <w:r>
        <w:rPr>
          <w:rFonts w:ascii="Arial" w:hAnsi="Arial" w:cs="Arial" w:eastAsia="Arial"/>
          <w:sz w:val="14"/>
          <w:szCs w:val="14"/>
          <w:spacing w:val="1"/>
          <w:w w:val="113"/>
        </w:rPr>
        <w:t>;</w:t>
      </w:r>
      <w:r>
        <w:rPr>
          <w:rFonts w:ascii="Arial" w:hAnsi="Arial" w:cs="Arial" w:eastAsia="Arial"/>
          <w:sz w:val="14"/>
          <w:szCs w:val="14"/>
          <w:spacing w:val="0"/>
          <w:w w:val="113"/>
        </w:rPr>
        <w:t>runoff</w:t>
      </w:r>
      <w:r>
        <w:rPr>
          <w:rFonts w:ascii="Arial" w:hAnsi="Arial" w:cs="Arial" w:eastAsia="Arial"/>
          <w:sz w:val="14"/>
          <w:szCs w:val="14"/>
          <w:spacing w:val="-9"/>
          <w:w w:val="113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fro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</w:t>
      </w:r>
      <w:r>
        <w:rPr>
          <w:rFonts w:ascii="Arial" w:hAnsi="Arial" w:cs="Arial" w:eastAsia="Arial"/>
          <w:sz w:val="14"/>
          <w:szCs w:val="14"/>
          <w:spacing w:val="2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heavy</w:t>
      </w:r>
      <w:r>
        <w:rPr>
          <w:rFonts w:ascii="Arial" w:hAnsi="Arial" w:cs="Arial" w:eastAsia="Arial"/>
          <w:sz w:val="14"/>
          <w:szCs w:val="14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use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areas</w:t>
      </w:r>
    </w:p>
    <w:p>
      <w:pPr>
        <w:spacing w:before="53" w:after="0" w:line="240" w:lineRule="auto"/>
        <w:ind w:left="236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8)</w:t>
      </w:r>
      <w:r>
        <w:rPr>
          <w:rFonts w:ascii="Arial" w:hAnsi="Arial" w:cs="Arial" w:eastAsia="Arial"/>
          <w:sz w:val="14"/>
          <w:szCs w:val="14"/>
          <w:spacing w:val="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detectio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n</w:t>
      </w:r>
      <w:r>
        <w:rPr>
          <w:rFonts w:ascii="Arial" w:hAnsi="Arial" w:cs="Arial" w:eastAsia="Arial"/>
          <w:sz w:val="14"/>
          <w:szCs w:val="14"/>
          <w:spacing w:val="3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</w:t>
      </w:r>
      <w:r>
        <w:rPr>
          <w:rFonts w:ascii="Arial" w:hAnsi="Arial" w:cs="Arial" w:eastAsia="Arial"/>
          <w:sz w:val="14"/>
          <w:szCs w:val="14"/>
          <w:spacing w:val="1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spacing w:val="-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potentia</w:t>
      </w:r>
      <w:r>
        <w:rPr>
          <w:rFonts w:ascii="Arial" w:hAnsi="Arial" w:cs="Arial" w:eastAsia="Arial"/>
          <w:sz w:val="14"/>
          <w:szCs w:val="14"/>
          <w:spacing w:val="10"/>
          <w:w w:val="109"/>
        </w:rPr>
        <w:t>l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violatio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n</w:t>
      </w:r>
      <w:r>
        <w:rPr>
          <w:rFonts w:ascii="Arial" w:hAnsi="Arial" w:cs="Arial" w:eastAsia="Arial"/>
          <w:sz w:val="14"/>
          <w:szCs w:val="14"/>
          <w:spacing w:val="-8"/>
          <w:w w:val="109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via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offsit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spacing w:val="29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monitorin</w:t>
      </w:r>
      <w:r>
        <w:rPr>
          <w:rFonts w:ascii="Arial" w:hAnsi="Arial" w:cs="Arial" w:eastAsia="Arial"/>
          <w:sz w:val="14"/>
          <w:szCs w:val="14"/>
          <w:spacing w:val="0"/>
          <w:w w:val="110"/>
        </w:rPr>
        <w:t>g</w:t>
      </w:r>
      <w:r>
        <w:rPr>
          <w:rFonts w:ascii="Arial" w:hAnsi="Arial" w:cs="Arial" w:eastAsia="Arial"/>
          <w:sz w:val="14"/>
          <w:szCs w:val="14"/>
          <w:spacing w:val="-15"/>
          <w:w w:val="11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or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othe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spacing w:val="3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9"/>
        </w:rPr>
        <w:t>method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jc w:val="left"/>
        <w:spacing w:after="0"/>
        <w:sectPr>
          <w:pgMar w:header="626" w:footer="210" w:top="1100" w:bottom="280" w:left="0" w:right="1640"/>
          <w:headerReference w:type="even" r:id="rId14"/>
          <w:footerReference w:type="even" r:id="rId15"/>
          <w:pgSz w:w="15840" w:h="12180" w:orient="landscape"/>
        </w:sectPr>
      </w:pPr>
      <w:rPr/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32" w:right="1904"/>
        <w:jc w:val="center"/>
        <w:tabs>
          <w:tab w:pos="5400" w:val="left"/>
          <w:tab w:pos="111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6"/>
          <w:position w:val="1"/>
        </w:rPr>
        <w:t>Circumstance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>Frequenc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spacing w:val="3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>of</w:t>
      </w:r>
      <w:r>
        <w:rPr>
          <w:rFonts w:ascii="Times New Roman" w:hAnsi="Times New Roman" w:cs="Times New Roman" w:eastAsia="Times New Roman"/>
          <w:sz w:val="23"/>
          <w:szCs w:val="23"/>
          <w:spacing w:val="1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>On-site</w:t>
      </w:r>
      <w:r>
        <w:rPr>
          <w:rFonts w:ascii="Times New Roman" w:hAnsi="Times New Roman" w:cs="Times New Roman" w:eastAsia="Times New Roman"/>
          <w:sz w:val="23"/>
          <w:szCs w:val="23"/>
          <w:spacing w:val="1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>monitoring</w:t>
      </w:r>
      <w:r>
        <w:rPr>
          <w:rFonts w:ascii="Times New Roman" w:hAnsi="Times New Roman" w:cs="Times New Roman" w:eastAsia="Times New Roman"/>
          <w:sz w:val="23"/>
          <w:szCs w:val="23"/>
          <w:spacing w:val="-25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  <w:position w:val="0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3"/>
          <w:b/>
          <w:bCs/>
          <w:position w:val="0"/>
        </w:rPr>
        <w:t>Comments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position w:val="0"/>
        </w:rPr>
      </w:r>
    </w:p>
    <w:p>
      <w:pPr>
        <w:spacing w:before="1" w:after="0" w:line="254" w:lineRule="exact"/>
        <w:ind w:left="146" w:right="322" w:firstLine="-38"/>
        <w:jc w:val="left"/>
        <w:tabs>
          <w:tab w:pos="5100" w:val="left"/>
          <w:tab w:pos="5800" w:val="left"/>
          <w:tab w:pos="9520" w:val="left"/>
          <w:tab w:pos="96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.A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Compatible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Authorizatio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requirin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close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monitoring</w:t>
      </w:r>
      <w:r>
        <w:rPr>
          <w:rFonts w:ascii="Times New Roman" w:hAnsi="Times New Roman" w:cs="Times New Roman" w:eastAsia="Times New Roman"/>
          <w:sz w:val="19"/>
          <w:szCs w:val="19"/>
          <w:spacing w:val="-2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consecutive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following</w:t>
      </w:r>
      <w:r>
        <w:rPr>
          <w:rFonts w:ascii="Times New Roman" w:hAnsi="Times New Roman" w:cs="Times New Roman" w:eastAsia="Times New Roman"/>
          <w:sz w:val="19"/>
          <w:szCs w:val="19"/>
          <w:spacing w:val="-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  <w:r>
        <w:rPr>
          <w:rFonts w:ascii="Arial" w:hAnsi="Arial" w:cs="Arial" w:eastAsia="Arial"/>
          <w:sz w:val="19"/>
          <w:szCs w:val="19"/>
          <w:spacing w:val="0"/>
          <w:w w:val="154"/>
          <w:position w:val="4"/>
        </w:rPr>
        <w:t>It</w:t>
      </w:r>
      <w:r>
        <w:rPr>
          <w:rFonts w:ascii="Arial" w:hAnsi="Arial" w:cs="Arial" w:eastAsia="Arial"/>
          <w:sz w:val="19"/>
          <w:szCs w:val="19"/>
          <w:spacing w:val="-49"/>
          <w:w w:val="154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activity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4"/>
        </w:rPr>
        <w:t>IS</w:t>
      </w:r>
      <w:r>
        <w:rPr>
          <w:rFonts w:ascii="Times New Roman" w:hAnsi="Times New Roman" w:cs="Times New Roman" w:eastAsia="Times New Roman"/>
          <w:sz w:val="14"/>
          <w:szCs w:val="14"/>
          <w:spacing w:val="16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bein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routinel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authorize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  <w:position w:val="4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suc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grazin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food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plot</w:t>
      </w:r>
      <w:r>
        <w:rPr>
          <w:rFonts w:ascii="Times New Roman" w:hAnsi="Times New Roman" w:cs="Times New Roman" w:eastAsia="Times New Roman"/>
          <w:sz w:val="19"/>
          <w:szCs w:val="19"/>
          <w:spacing w:val="-3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initial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prescriptio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CUA</w:t>
      </w:r>
      <w:r>
        <w:rPr>
          <w:rFonts w:ascii="Times New Roman" w:hAnsi="Times New Roman" w:cs="Times New Roman" w:eastAsia="Times New Roman"/>
          <w:sz w:val="19"/>
          <w:szCs w:val="19"/>
          <w:spacing w:val="-3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followin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initial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authorizatio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result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4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  <w:position w:val="4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0" w:after="0" w:line="206" w:lineRule="exact"/>
        <w:ind w:left="108" w:right="-20"/>
        <w:jc w:val="left"/>
        <w:tabs>
          <w:tab w:pos="92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9"/>
          <w:szCs w:val="9"/>
          <w:spacing w:val="0"/>
          <w:w w:val="55"/>
          <w:position w:val="-2"/>
        </w:rPr>
        <w:t>I</w:t>
      </w:r>
      <w:r>
        <w:rPr>
          <w:rFonts w:ascii="Arial" w:hAnsi="Arial" w:cs="Arial" w:eastAsia="Arial"/>
          <w:sz w:val="9"/>
          <w:szCs w:val="9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9"/>
          <w:szCs w:val="9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problems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frequenc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ca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retur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  <w:position w:val="1"/>
        </w:rPr>
        <w:t>3-5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28" w:after="0" w:line="240" w:lineRule="auto"/>
        <w:ind w:right="1475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State'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discretion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6" w:after="0" w:line="274" w:lineRule="auto"/>
        <w:ind w:left="5589" w:right="325" w:firstLine="-5453"/>
        <w:jc w:val="left"/>
        <w:tabs>
          <w:tab w:pos="5100" w:val="left"/>
          <w:tab w:pos="9540" w:val="left"/>
          <w:tab w:pos="968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highl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manage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site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close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supervision.</w:t>
      </w:r>
      <w:r>
        <w:rPr>
          <w:rFonts w:ascii="Times New Roman" w:hAnsi="Times New Roman" w:cs="Times New Roman" w:eastAsia="Times New Roman"/>
          <w:sz w:val="19"/>
          <w:szCs w:val="19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consecutive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following</w:t>
      </w:r>
      <w:r>
        <w:rPr>
          <w:rFonts w:ascii="Times New Roman" w:hAnsi="Times New Roman" w:cs="Times New Roman" w:eastAsia="Times New Roman"/>
          <w:sz w:val="19"/>
          <w:szCs w:val="19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routinel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authorize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initial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prescriptio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management</w:t>
      </w:r>
      <w:r>
        <w:rPr>
          <w:rFonts w:ascii="Times New Roman" w:hAnsi="Times New Roman" w:cs="Times New Roman" w:eastAsia="Times New Roman"/>
          <w:sz w:val="19"/>
          <w:szCs w:val="19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initial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authorizatio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" w:after="0" w:line="264" w:lineRule="auto"/>
        <w:ind w:left="10652" w:right="48" w:firstLine="-4222"/>
        <w:jc w:val="left"/>
        <w:tabs>
          <w:tab w:pos="92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recommendations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problems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frequenc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retur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3-5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State'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discretion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5" w:after="0" w:line="240" w:lineRule="auto"/>
        <w:ind w:left="151" w:right="-20"/>
        <w:jc w:val="left"/>
        <w:tabs>
          <w:tab w:pos="52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Detectio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remote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sensin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19"/>
          <w:szCs w:val="19"/>
          <w:spacing w:val="-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confirm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violation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6" w:after="0" w:line="264" w:lineRule="auto"/>
        <w:ind w:left="9636" w:right="92" w:firstLine="-9480"/>
        <w:jc w:val="left"/>
        <w:tabs>
          <w:tab w:pos="932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19"/>
          <w:szCs w:val="19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20"/>
        </w:rPr>
        <w:t>Ifno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2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detected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retur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appropriate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schedule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detected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follo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violatio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requirements.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0" w:after="0" w:line="259" w:lineRule="auto"/>
        <w:ind w:left="9341" w:right="62" w:firstLine="-9181"/>
        <w:jc w:val="left"/>
        <w:tabs>
          <w:tab w:pos="5540" w:val="left"/>
          <w:tab w:pos="93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Post-violatio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remediation</w:t>
      </w:r>
      <w:r>
        <w:rPr>
          <w:rFonts w:ascii="Times New Roman" w:hAnsi="Times New Roman" w:cs="Times New Roman" w:eastAsia="Times New Roman"/>
          <w:sz w:val="19"/>
          <w:szCs w:val="1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consecutive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monitoring</w:t>
      </w:r>
      <w:r>
        <w:rPr>
          <w:rFonts w:ascii="Times New Roman" w:hAnsi="Times New Roman" w:cs="Times New Roman" w:eastAsia="Times New Roman"/>
          <w:sz w:val="19"/>
          <w:szCs w:val="19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Afte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consecutive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followin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3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  <w:position w:val="-3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  <w:position w:val="-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cure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violation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ca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retur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i/>
          <w:position w:val="0"/>
        </w:rPr>
        <w:t>5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  <w:position w:val="0"/>
        </w:rPr>
        <w:t>years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9" w:after="0" w:line="214" w:lineRule="exact"/>
        <w:ind w:right="1141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althoug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3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  <w:position w:val="-1"/>
        </w:rPr>
        <w:t>recommended.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jc w:val="right"/>
        <w:spacing w:after="0"/>
        <w:sectPr>
          <w:pgMar w:header="0" w:footer="0" w:top="1100" w:bottom="280" w:left="0" w:right="1720"/>
          <w:headerReference w:type="odd" r:id="rId16"/>
          <w:footerReference w:type="odd" r:id="rId17"/>
          <w:pgSz w:w="15840" w:h="12180" w:orient="landscape"/>
        </w:sectPr>
      </w:pPr>
      <w:rPr/>
    </w:p>
    <w:p>
      <w:pPr>
        <w:spacing w:before="39" w:after="0" w:line="240" w:lineRule="auto"/>
        <w:ind w:left="174" w:right="-20"/>
        <w:jc w:val="left"/>
        <w:tabs>
          <w:tab w:pos="55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9"/>
          <w:szCs w:val="19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consecutive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year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monitoring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14" w:lineRule="exact"/>
        <w:ind w:left="189" w:right="-69"/>
        <w:jc w:val="left"/>
        <w:tabs>
          <w:tab w:pos="540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significant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event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suc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severe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storm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would</w:t>
      </w:r>
      <w:r>
        <w:rPr>
          <w:rFonts w:ascii="Times New Roman" w:hAnsi="Times New Roman" w:cs="Times New Roman" w:eastAsia="Times New Roman"/>
          <w:sz w:val="19"/>
          <w:szCs w:val="19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followin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damagin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  <w:position w:val="0"/>
        </w:rPr>
        <w:t>event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20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269" w:lineRule="auto"/>
        <w:ind w:left="1368" w:right="208" w:firstLine="-1368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owne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completel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original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easement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transaction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180" w:orient="landscape"/>
          <w:pgMar w:top="860" w:bottom="280" w:left="0" w:right="1720"/>
          <w:cols w:num="2" w:equalWidth="0">
            <w:col w:w="8948" w:space="559"/>
            <w:col w:w="4613"/>
          </w:cols>
        </w:sectPr>
      </w:pPr>
      <w:rPr/>
    </w:p>
    <w:p>
      <w:pPr>
        <w:spacing w:before="32" w:after="0" w:line="264" w:lineRule="auto"/>
        <w:ind w:left="10548" w:right="308" w:firstLine="-10359"/>
        <w:jc w:val="left"/>
        <w:tabs>
          <w:tab w:pos="96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5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5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5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5"/>
        </w:rPr>
        <w:t>inspection.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State'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discretio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prompte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landowne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partne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  <w:position w:val="0"/>
        </w:rPr>
        <w:t>request.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19" w:after="0" w:line="224" w:lineRule="exact"/>
        <w:ind w:left="203" w:right="-20"/>
        <w:jc w:val="left"/>
        <w:tabs>
          <w:tab w:pos="542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change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baseline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conditio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FRPP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).</w:t>
      </w:r>
      <w:r>
        <w:rPr>
          <w:rFonts w:ascii="Times New Roman" w:hAnsi="Times New Roman" w:cs="Times New Roman" w:eastAsia="Times New Roman"/>
          <w:sz w:val="19"/>
          <w:szCs w:val="19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followin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damagin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  <w:position w:val="0"/>
        </w:rPr>
        <w:t>event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40" w:h="12180" w:orient="landscape"/>
          <w:pgMar w:top="860" w:bottom="280" w:left="0" w:right="1720"/>
        </w:sectPr>
      </w:pPr>
      <w:rPr/>
    </w:p>
    <w:p>
      <w:pPr>
        <w:spacing w:before="45" w:after="0" w:line="279" w:lineRule="auto"/>
        <w:ind w:left="222" w:right="-53" w:firstLine="5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3.498516pt;margin-top:601.801392pt;width:714.343628pt;height:.1pt;mso-position-horizontal-relative:page;mso-position-vertical-relative:page;z-index:-1145" coordorigin="70,12036" coordsize="14287,2">
            <v:shape style="position:absolute;left:70;top:12036;width:14287;height:2" coordorigin="70,12036" coordsize="14287,0" path="m70,12036l14357,12036e" filled="f" stroked="t" strokeweight=".237481pt" strokecolor="#000000">
              <v:path arrowok="t"/>
            </v:shape>
          </v:group>
          <w10:wrap type="none"/>
        </w:pict>
      </w:r>
      <w:r>
        <w:rPr/>
        <w:pict>
          <v:group style="position:absolute;margin-left:3.735997pt;margin-top:62.723614pt;width:704.013194pt;height:328.848992pt;mso-position-horizontal-relative:page;mso-position-vertical-relative:page;z-index:-1144" coordorigin="75,1254" coordsize="14080,6577">
            <v:group style="position:absolute;left:84;top:1271;width:13973;height:2" coordorigin="84,1271" coordsize="13973,2">
              <v:shape style="position:absolute;left:84;top:1271;width:13973;height:2" coordorigin="84,1271" coordsize="13973,0" path="m84,1271l14058,1271e" filled="f" stroked="t" strokeweight=".949925pt" strokecolor="#000000">
                <v:path arrowok="t"/>
              </v:shape>
            </v:group>
            <v:group style="position:absolute;left:89;top:1552;width:4982;height:2" coordorigin="89,1552" coordsize="4982,2">
              <v:shape style="position:absolute;left:89;top:1552;width:4982;height:2" coordorigin="89,1552" coordsize="4982,0" path="m89,1552l5071,1552e" filled="f" stroked="t" strokeweight=".949925pt" strokecolor="#000000">
                <v:path arrowok="t"/>
              </v:shape>
            </v:group>
            <v:group style="position:absolute;left:5012;top:1264;width:2;height:2221" coordorigin="5012,1264" coordsize="2,2221">
              <v:shape style="position:absolute;left:5012;top:1264;width:2;height:2221" coordorigin="5012,1264" coordsize="0,2221" path="m5012,3485l5012,1264e" filled="f" stroked="t" strokeweight=".949925pt" strokecolor="#000000">
                <v:path arrowok="t"/>
              </v:shape>
            </v:group>
            <v:group style="position:absolute;left:4995;top:1563;width:9062;height:2" coordorigin="4995,1563" coordsize="9062,2">
              <v:shape style="position:absolute;left:4995;top:1563;width:9062;height:2" coordorigin="4995,1563" coordsize="9062,0" path="m4995,1563l14058,1563e" filled="f" stroked="t" strokeweight=".949925pt" strokecolor="#000000">
                <v:path arrowok="t"/>
              </v:shape>
            </v:group>
            <v:group style="position:absolute;left:9215;top:1264;width:2;height:1806" coordorigin="9215,1264" coordsize="2,1806">
              <v:shape style="position:absolute;left:9215;top:1264;width:2;height:1806" coordorigin="9215,1264" coordsize="0,1806" path="m9215,3070l9215,1264e" filled="f" stroked="t" strokeweight=".949925pt" strokecolor="#000000">
                <v:path arrowok="t"/>
              </v:shape>
            </v:group>
            <v:group style="position:absolute;left:14050;top:1269;width:2;height:1802" coordorigin="14050,1269" coordsize="2,1802">
              <v:shape style="position:absolute;left:14050;top:1269;width:2;height:1802" coordorigin="14050,1269" coordsize="0,1802" path="m14050,3070l14050,1269e" filled="f" stroked="t" strokeweight=".949925pt" strokecolor="#000000">
                <v:path arrowok="t"/>
              </v:shape>
            </v:group>
            <v:group style="position:absolute;left:94;top:2521;width:13969;height:2" coordorigin="94,2521" coordsize="13969,2">
              <v:shape style="position:absolute;left:94;top:2521;width:13969;height:2" coordorigin="94,2521" coordsize="13969,0" path="m94,2521l14062,2521e" filled="f" stroked="t" strokeweight=".949925pt" strokecolor="#000000">
                <v:path arrowok="t"/>
              </v:shape>
            </v:group>
            <v:group style="position:absolute;left:108;top:2476;width:2;height:340" coordorigin="108,2476" coordsize="2,340">
              <v:shape style="position:absolute;left:108;top:2476;width:2;height:340" coordorigin="108,2476" coordsize="0,340" path="m108,2816l108,2476e" filled="f" stroked="t" strokeweight=".474963pt" strokecolor="#000000">
                <v:path arrowok="t"/>
              </v:shape>
            </v:group>
            <v:group style="position:absolute;left:115;top:2759;width:2;height:2410" coordorigin="115,2759" coordsize="2,2410">
              <v:shape style="position:absolute;left:115;top:2759;width:2;height:2410" coordorigin="115,2759" coordsize="0,2410" path="m115,5169l115,2759e" filled="f" stroked="t" strokeweight=".712444pt" strokecolor="#000000">
                <v:path arrowok="t"/>
              </v:shape>
            </v:group>
            <v:group style="position:absolute;left:9230;top:3014;width:2;height:1971" coordorigin="9230,3014" coordsize="2,1971">
              <v:shape style="position:absolute;left:9230;top:3014;width:2;height:1971" coordorigin="9230,3014" coordsize="0,1971" path="m9230,4985l9230,3014e" filled="f" stroked="t" strokeweight=".949925pt" strokecolor="#000000">
                <v:path arrowok="t"/>
              </v:shape>
            </v:group>
            <v:group style="position:absolute;left:103;top:3511;width:13954;height:2" coordorigin="103,3511" coordsize="13954,2">
              <v:shape style="position:absolute;left:103;top:3511;width:13954;height:2" coordorigin="103,3511" coordsize="13954,0" path="m103,3511l14058,3511e" filled="f" stroked="t" strokeweight=".949925pt" strokecolor="#000000">
                <v:path arrowok="t"/>
              </v:shape>
            </v:group>
            <v:group style="position:absolute;left:5031;top:2415;width:2;height:2151" coordorigin="5031,2415" coordsize="2,2151">
              <v:shape style="position:absolute;left:5031;top:2415;width:2;height:2151" coordorigin="5031,2415" coordsize="0,2151" path="m5031,4565l5031,2415e" filled="f" stroked="t" strokeweight=".949925pt" strokecolor="#000000">
                <v:path arrowok="t"/>
              </v:shape>
            </v:group>
            <v:group style="position:absolute;left:113;top:4242;width:13945;height:2" coordorigin="113,4242" coordsize="13945,2">
              <v:shape style="position:absolute;left:113;top:4242;width:13945;height:2" coordorigin="113,4242" coordsize="13945,0" path="m113,4242l14058,4242e" filled="f" stroked="t" strokeweight=".949925pt" strokecolor="#000000">
                <v:path arrowok="t"/>
              </v:shape>
            </v:group>
            <v:group style="position:absolute;left:136;top:4193;width:2;height:2372" coordorigin="136,4193" coordsize="2,2372">
              <v:shape style="position:absolute;left:136;top:4193;width:2;height:2372" coordorigin="136,4193" coordsize="0,2372" path="m136,6565l136,4193e" filled="f" stroked="t" strokeweight=".949925pt" strokecolor="#000000">
                <v:path arrowok="t"/>
              </v:shape>
            </v:group>
            <v:group style="position:absolute;left:9246;top:4193;width:2;height:1122" coordorigin="9246,4193" coordsize="2,1122">
              <v:shape style="position:absolute;left:9246;top:4193;width:2;height:1122" coordorigin="9246,4193" coordsize="0,1122" path="m9246,5315l9246,4193e" filled="f" stroked="t" strokeweight=".949925pt" strokecolor="#000000">
                <v:path arrowok="t"/>
              </v:shape>
            </v:group>
            <v:group style="position:absolute;left:5050;top:4509;width:2;height:1075" coordorigin="5050,4509" coordsize="2,1075">
              <v:shape style="position:absolute;left:5050;top:4509;width:2;height:1075" coordorigin="5050,4509" coordsize="0,1075" path="m5050,5584l5050,4509e" filled="f" stroked="t" strokeweight=".949925pt" strokecolor="#000000">
                <v:path arrowok="t"/>
              </v:shape>
            </v:group>
            <v:group style="position:absolute;left:127;top:5009;width:13931;height:2" coordorigin="127,5009" coordsize="13931,2">
              <v:shape style="position:absolute;left:127;top:5009;width:13931;height:2" coordorigin="127,5009" coordsize="13931,0" path="m127,5009l14058,5009e" filled="f" stroked="t" strokeweight=".949925pt" strokecolor="#000000">
                <v:path arrowok="t"/>
              </v:shape>
            </v:group>
            <v:group style="position:absolute;left:9256;top:5259;width:2;height:1306" coordorigin="9256,5259" coordsize="2,1306">
              <v:shape style="position:absolute;left:9256;top:5259;width:2;height:1306" coordorigin="9256,5259" coordsize="0,1306" path="m9256,6565l9256,5259e" filled="f" stroked="t" strokeweight=".474963pt" strokecolor="#000000">
                <v:path arrowok="t"/>
              </v:shape>
            </v:group>
            <v:group style="position:absolute;left:5059;top:5212;width:2;height:976" coordorigin="5059,5212" coordsize="2,976">
              <v:shape style="position:absolute;left:5059;top:5212;width:2;height:976" coordorigin="5059,5212" coordsize="0,976" path="m5059,6188l5059,5212e" filled="f" stroked="t" strokeweight=".949925pt" strokecolor="#000000">
                <v:path arrowok="t"/>
              </v:shape>
            </v:group>
            <v:group style="position:absolute;left:136;top:5773;width:13921;height:2" coordorigin="136,5773" coordsize="13921,2">
              <v:shape style="position:absolute;left:136;top:5773;width:13921;height:2" coordorigin="136,5773" coordsize="13921,0" path="m136,5773l14058,5773e" filled="f" stroked="t" strokeweight=".949925pt" strokecolor="#000000">
                <v:path arrowok="t"/>
              </v:shape>
            </v:group>
            <v:group style="position:absolute;left:155;top:5735;width:2;height:1104" coordorigin="155,5735" coordsize="2,1104">
              <v:shape style="position:absolute;left:155;top:5735;width:2;height:1104" coordorigin="155,5735" coordsize="0,1104" path="m155,6839l155,5735e" filled="f" stroked="t" strokeweight=".949925pt" strokecolor="#000000">
                <v:path arrowok="t"/>
              </v:shape>
            </v:group>
            <v:group style="position:absolute;left:5062;top:6027;width:2;height:608" coordorigin="5062,6027" coordsize="2,608">
              <v:shape style="position:absolute;left:5062;top:6027;width:2;height:608" coordorigin="5062,6027" coordsize="0,608" path="m5062,6636l5062,6027e" filled="f" stroked="t" strokeweight=".949925pt" strokecolor="#000000">
                <v:path arrowok="t"/>
              </v:shape>
            </v:group>
            <v:group style="position:absolute;left:9260;top:6027;width:2;height:344" coordorigin="9260,6027" coordsize="2,344">
              <v:shape style="position:absolute;left:9260;top:6027;width:2;height:344" coordorigin="9260,6027" coordsize="0,344" path="m9260,6372l9260,6027e" filled="f" stroked="t" strokeweight=".474963pt" strokecolor="#000000">
                <v:path arrowok="t"/>
              </v:shape>
            </v:group>
            <v:group style="position:absolute;left:155;top:6593;width:4911;height:2" coordorigin="155,6593" coordsize="4911,2">
              <v:shape style="position:absolute;left:155;top:6593;width:4911;height:2" coordorigin="155,6593" coordsize="4911,0" path="m155,6593l5067,6593e" filled="f" stroked="t" strokeweight=".949925pt" strokecolor="#000000">
                <v:path arrowok="t"/>
              </v:shape>
            </v:group>
            <v:group style="position:absolute;left:9232;top:6348;width:2;height:1481" coordorigin="9232,6348" coordsize="2,1481">
              <v:shape style="position:absolute;left:9232;top:6348;width:2;height:1481" coordorigin="9232,6348" coordsize="0,1481" path="m9232,7829l9232,6348e" filled="f" stroked="t" strokeweight=".237481pt" strokecolor="#000000">
                <v:path arrowok="t"/>
              </v:shape>
            </v:group>
            <v:group style="position:absolute;left:5005;top:6582;width:9053;height:2" coordorigin="5005,6582" coordsize="9053,2">
              <v:shape style="position:absolute;left:5005;top:6582;width:9053;height:2" coordorigin="5005,6582" coordsize="9053,0" path="m5005,6582l14058,6582e" filled="f" stroked="t" strokeweight=".949925pt" strokecolor="#000000">
                <v:path arrowok="t"/>
              </v:shape>
            </v:group>
            <v:group style="position:absolute;left:163;top:5881;width:2;height:1377" coordorigin="163,5881" coordsize="2,1377">
              <v:shape style="position:absolute;left:163;top:5881;width:2;height:1377" coordorigin="163,5881" coordsize="0,1377" path="m163,7258l163,5881e" filled="f" stroked="t" strokeweight=".949925pt" strokecolor="#000000">
                <v:path arrowok="t"/>
              </v:shape>
            </v:group>
            <v:group style="position:absolute;left:5033;top:6565;width:2;height:1264" coordorigin="5033,6565" coordsize="2,1264">
              <v:shape style="position:absolute;left:5033;top:6565;width:2;height:1264" coordorigin="5033,6565" coordsize="0,1264" path="m5033,7829l5033,6565e" filled="f" stroked="t" strokeweight=".237481pt" strokecolor="#000000">
                <v:path arrowok="t"/>
              </v:shape>
            </v:group>
            <v:group style="position:absolute;left:170;top:7249;width:9096;height:2" coordorigin="170,7249" coordsize="9096,2">
              <v:shape style="position:absolute;left:170;top:7249;width:9096;height:2" coordorigin="170,7249" coordsize="9096,0" path="m170,7249l9265,7249e" filled="f" stroked="t" strokeweight=".949925pt" strokecolor="#000000">
                <v:path arrowok="t"/>
              </v:shape>
            </v:group>
            <v:group style="position:absolute;left:6306;top:7232;width:7751;height:2" coordorigin="6306,7232" coordsize="7751,2">
              <v:shape style="position:absolute;left:6306;top:7232;width:7751;height:2" coordorigin="6306,7232" coordsize="7751,0" path="m6306,7232l14058,7232e" filled="f" stroked="t" strokeweight=".712444pt" strokecolor="#000000">
                <v:path arrowok="t"/>
              </v:shape>
            </v:group>
            <v:group style="position:absolute;left:136;top:7230;width:2;height:599" coordorigin="136,7230" coordsize="2,599">
              <v:shape style="position:absolute;left:136;top:7230;width:2;height:599" coordorigin="136,7230" coordsize="0,599" path="m136,7829l136,7230e" filled="f" stroked="t" strokeweight=".237481pt" strokecolor="#000000">
                <v:path arrowok="t"/>
              </v:shape>
            </v:group>
            <v:group style="position:absolute;left:5618;top:7822;width:8530;height:2" coordorigin="5618,7822" coordsize="8530,2">
              <v:shape style="position:absolute;left:5618;top:7822;width:8530;height:2" coordorigin="5618,7822" coordsize="8530,0" path="m5618,7822l14148,7822e" filled="f" stroked="t" strokeweight=".712444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Sheet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erosion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erosio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concentrate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runoff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heav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area.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35" w:after="0" w:line="240" w:lineRule="auto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Onsite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monitorin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followin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damagin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event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617" w:right="-20"/>
        <w:jc w:val="left"/>
        <w:rPr>
          <w:rFonts w:ascii="Times New Roman" w:hAnsi="Times New Roman" w:cs="Times New Roman" w:eastAsia="Times New Roman"/>
          <w:sz w:val="6"/>
          <w:szCs w:val="6"/>
        </w:rPr>
      </w:pPr>
      <w:rPr/>
      <w:r>
        <w:rPr>
          <w:rFonts w:ascii="Times New Roman" w:hAnsi="Times New Roman" w:cs="Times New Roman" w:eastAsia="Times New Roman"/>
          <w:sz w:val="6"/>
          <w:szCs w:val="6"/>
          <w:spacing w:val="0"/>
          <w:w w:val="581"/>
        </w:rPr>
        <w:t>--</w:t>
      </w:r>
      <w:r>
        <w:rPr>
          <w:rFonts w:ascii="Times New Roman" w:hAnsi="Times New Roman" w:cs="Times New Roman" w:eastAsia="Times New Roman"/>
          <w:sz w:val="6"/>
          <w:szCs w:val="6"/>
          <w:spacing w:val="0"/>
          <w:w w:val="100"/>
        </w:rPr>
      </w:r>
    </w:p>
    <w:sectPr>
      <w:type w:val="continuous"/>
      <w:pgSz w:w="15840" w:h="12180" w:orient="landscape"/>
      <w:pgMar w:top="860" w:bottom="280" w:left="0" w:right="1720"/>
      <w:cols w:num="2" w:equalWidth="0">
        <w:col w:w="5026" w:space="406"/>
        <w:col w:w="868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3.274780pt;margin-top:768.237671pt;width:56.169982pt;height:14.492915pt;mso-position-horizontal-relative:page;mso-position-vertical-relative:page;z-index:-1170" type="#_x0000_t202" filled="f" stroked="f">
          <v:textbox inset="0,0,0,0">
            <w:txbxContent>
              <w:p>
                <w:pPr>
                  <w:spacing w:before="39" w:after="0" w:line="240" w:lineRule="auto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Pag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4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4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o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f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2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11"/>
                  </w:rPr>
                  <w:t>6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7.129425pt;margin-top:775.632874pt;width:52.907332pt;height:12.5pt;mso-position-horizontal-relative:page;mso-position-vertical-relative:page;z-index:-1169" type="#_x0000_t202" filled="f" stroked="f">
          <v:textbox inset="0,0,0,0">
            <w:txbxContent>
              <w:p>
                <w:pPr>
                  <w:spacing w:before="0" w:after="0" w:line="234" w:lineRule="exact"/>
                  <w:ind w:left="20" w:right="-52"/>
                  <w:jc w:val="left"/>
                  <w:rPr>
                    <w:rFonts w:ascii="Times New Roman" w:hAnsi="Times New Roman" w:cs="Times New Roman" w:eastAsia="Times New Roman"/>
                    <w:sz w:val="21"/>
                    <w:szCs w:val="21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June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3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1"/>
                    <w:szCs w:val="21"/>
                    <w:spacing w:val="0"/>
                    <w:w w:val="118"/>
                  </w:rPr>
                  <w:t>2011</w:t>
                </w:r>
                <w:r>
                  <w:rPr>
                    <w:rFonts w:ascii="Times New Roman" w:hAnsi="Times New Roman" w:cs="Times New Roman" w:eastAsia="Times New Roman"/>
                    <w:sz w:val="21"/>
                    <w:szCs w:val="21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3.122345pt;margin-top:766.336853pt;width:55.901007pt;height:17.586505pt;mso-position-horizontal-relative:page;mso-position-vertical-relative:page;z-index:-1168" type="#_x0000_t202" filled="f" stroked="f">
          <v:textbox inset="0,0,0,0">
            <w:txbxContent>
              <w:p>
                <w:pPr>
                  <w:spacing w:before="78" w:after="0" w:line="240" w:lineRule="auto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Pag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o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f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2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5"/>
                  </w:rPr>
                  <w:t>6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6.032379pt;margin-top:775.415771pt;width:52.740864pt;height:12.5pt;mso-position-horizontal-relative:page;mso-position-vertical-relative:page;z-index:-1167" type="#_x0000_t202" filled="f" stroked="f">
          <v:textbox inset="0,0,0,0">
            <w:txbxContent>
              <w:p>
                <w:pPr>
                  <w:spacing w:before="0" w:after="0" w:line="234" w:lineRule="exact"/>
                  <w:ind w:left="20" w:right="-52"/>
                  <w:jc w:val="left"/>
                  <w:rPr>
                    <w:rFonts w:ascii="Times New Roman" w:hAnsi="Times New Roman" w:cs="Times New Roman" w:eastAsia="Times New Roman"/>
                    <w:sz w:val="21"/>
                    <w:szCs w:val="21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June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3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1"/>
                    <w:szCs w:val="21"/>
                    <w:spacing w:val="0"/>
                    <w:w w:val="118"/>
                  </w:rPr>
                  <w:t>2011</w:t>
                </w:r>
                <w:r>
                  <w:rPr>
                    <w:rFonts w:ascii="Times New Roman" w:hAnsi="Times New Roman" w:cs="Times New Roman" w:eastAsia="Times New Roman"/>
                    <w:sz w:val="21"/>
                    <w:szCs w:val="21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6.767563pt;margin-top:39.327213pt;width:250.926215pt;height:17pt;mso-position-horizontal-relative:page;mso-position-vertical-relative:page;z-index:-1172" type="#_x0000_t202" filled="f" stroked="f">
          <v:textbox inset="0,0,0,0">
            <w:txbxContent>
              <w:p>
                <w:pPr>
                  <w:spacing w:before="0" w:after="0" w:line="327" w:lineRule="exact"/>
                  <w:ind w:left="20" w:right="-65"/>
                  <w:jc w:val="left"/>
                  <w:rPr>
                    <w:rFonts w:ascii="Arial" w:hAnsi="Arial" w:cs="Arial" w:eastAsia="Arial"/>
                    <w:sz w:val="30"/>
                    <w:szCs w:val="30"/>
                  </w:rPr>
                </w:pPr>
                <w:rPr/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ANNUA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L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18"/>
                    <w:w w:val="92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MONITORING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18"/>
                    <w:w w:val="92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WORKSHEET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6.767563pt;margin-top:40.519962pt;width:250.260364pt;height:17pt;mso-position-horizontal-relative:page;mso-position-vertical-relative:page;z-index:-1171" type="#_x0000_t202" filled="f" stroked="f">
          <v:textbox inset="0,0,0,0">
            <w:txbxContent>
              <w:p>
                <w:pPr>
                  <w:spacing w:before="0" w:after="0" w:line="327" w:lineRule="exact"/>
                  <w:ind w:left="20" w:right="-65"/>
                  <w:jc w:val="left"/>
                  <w:rPr>
                    <w:rFonts w:ascii="Arial" w:hAnsi="Arial" w:cs="Arial" w:eastAsia="Arial"/>
                    <w:sz w:val="30"/>
                    <w:szCs w:val="30"/>
                  </w:rPr>
                </w:pPr>
                <w:rPr/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ANNUA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L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31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MONITORING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46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WORKSHEET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7.761398pt;margin-top:41.310123pt;width:248.694034pt;height:17pt;mso-position-horizontal-relative:page;mso-position-vertical-relative:page;z-index:-1166" type="#_x0000_t202" filled="f" stroked="f">
          <v:textbox inset="0,0,0,0">
            <w:txbxContent>
              <w:p>
                <w:pPr>
                  <w:spacing w:before="0" w:after="0" w:line="327" w:lineRule="exact"/>
                  <w:ind w:left="20" w:right="-65"/>
                  <w:jc w:val="left"/>
                  <w:rPr>
                    <w:rFonts w:ascii="Arial" w:hAnsi="Arial" w:cs="Arial" w:eastAsia="Arial"/>
                    <w:sz w:val="30"/>
                    <w:szCs w:val="30"/>
                  </w:rPr>
                </w:pPr>
                <w:rPr/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ANNUA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L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30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MONITORING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16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1"/>
                    <w:b/>
                    <w:bCs/>
                  </w:rPr>
                  <w:t>WORKSHEET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4.390991pt;margin-top:36.941654pt;width:252.541864pt;height:17pt;mso-position-horizontal-relative:page;mso-position-vertical-relative:page;z-index:-1165" type="#_x0000_t202" filled="f" stroked="f">
          <v:textbox inset="0,0,0,0">
            <w:txbxContent>
              <w:p>
                <w:pPr>
                  <w:spacing w:before="0" w:after="0" w:line="327" w:lineRule="exact"/>
                  <w:ind w:left="20" w:right="-65"/>
                  <w:jc w:val="left"/>
                  <w:rPr>
                    <w:rFonts w:ascii="Arial" w:hAnsi="Arial" w:cs="Arial" w:eastAsia="Arial"/>
                    <w:sz w:val="30"/>
                    <w:szCs w:val="30"/>
                  </w:rPr>
                </w:pPr>
                <w:rPr/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ANNUA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L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48"/>
                    <w:w w:val="92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MONITORING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92"/>
                    <w:b/>
                    <w:bCs/>
                  </w:rPr>
                  <w:t>WORKSHEET</w:t>
                </w:r>
                <w:r>
                  <w:rPr>
                    <w:rFonts w:ascii="Arial" w:hAnsi="Arial" w:cs="Arial" w:eastAsia="Arial"/>
                    <w:sz w:val="30"/>
                    <w:szCs w:val="3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  <w:evenAndOddHeader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bigail.Letzter@wdc.usda.gov" TargetMode="External"/><Relationship Id="rId6" Type="http://schemas.openxmlformats.org/officeDocument/2006/relationships/image" Target="media/image1.png"/><Relationship Id="rId7" Type="http://schemas.openxmlformats.org/officeDocument/2006/relationships/hyperlink" Target="mailto:emailjohn.glover@wdc.usda.gov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header" Target="header5.xml"/><Relationship Id="rId15" Type="http://schemas.openxmlformats.org/officeDocument/2006/relationships/footer" Target="footer3.xml"/><Relationship Id="rId16" Type="http://schemas.openxmlformats.org/officeDocument/2006/relationships/header" Target="header6.xml"/><Relationship Id="rId17" Type="http://schemas.openxmlformats.org/officeDocument/2006/relationships/footer" Target="footer4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2012-05-23T13:13:02Z</dcterms:created>
  <dcterms:modified xsi:type="dcterms:W3CDTF">2012-05-23T13:13:02Z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2011-06-28T00:00:00Z</vt:filetime>
  </property>
  <property fmtid="{D5CDD505-2E9C-101B-9397-08002B2CF9AE}" pid="3" name="LastSaved">
    <vt:filetime>2012-05-23T00:00:00Z</vt:filetime>
  </property>
</Properties>
</file>