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B8" w:rsidRPr="00E92048" w:rsidRDefault="004A40B8" w:rsidP="004A40B8">
      <w:pPr>
        <w:tabs>
          <w:tab w:val="left" w:pos="1980"/>
        </w:tabs>
        <w:spacing w:before="120"/>
        <w:ind w:left="3600" w:hanging="360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92048">
        <w:rPr>
          <w:rFonts w:ascii="Arial" w:hAnsi="Arial" w:cs="Arial"/>
          <w:b/>
          <w:sz w:val="22"/>
          <w:szCs w:val="22"/>
        </w:rPr>
        <w:t>Project Name:</w:t>
      </w:r>
      <w:r w:rsidRPr="00E92048">
        <w:rPr>
          <w:rFonts w:ascii="Arial" w:hAnsi="Arial" w:cs="Arial"/>
          <w:sz w:val="22"/>
          <w:szCs w:val="22"/>
        </w:rPr>
        <w:tab/>
        <w:t xml:space="preserve"> </w:t>
      </w:r>
    </w:p>
    <w:p w:rsidR="004A40B8" w:rsidRDefault="004A40B8" w:rsidP="004A40B8">
      <w:pPr>
        <w:tabs>
          <w:tab w:val="left" w:pos="1980"/>
        </w:tabs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Applicant: </w:t>
      </w:r>
    </w:p>
    <w:p w:rsidR="004A40B8" w:rsidRPr="00E92048" w:rsidRDefault="004A40B8" w:rsidP="004A40B8">
      <w:pPr>
        <w:tabs>
          <w:tab w:val="left" w:pos="1980"/>
        </w:tabs>
        <w:spacing w:before="120"/>
        <w:ind w:left="3600" w:hanging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Applicant Contact</w:t>
      </w:r>
      <w:r w:rsidRPr="00E92048">
        <w:rPr>
          <w:rFonts w:ascii="Arial" w:hAnsi="Arial" w:cs="Arial"/>
          <w:b/>
          <w:sz w:val="22"/>
          <w:szCs w:val="22"/>
        </w:rPr>
        <w:t>:</w:t>
      </w:r>
      <w:r w:rsidRPr="00E92048">
        <w:rPr>
          <w:rFonts w:ascii="Arial" w:hAnsi="Arial" w:cs="Arial"/>
          <w:sz w:val="22"/>
          <w:szCs w:val="22"/>
        </w:rPr>
        <w:tab/>
      </w:r>
    </w:p>
    <w:p w:rsidR="004A40B8" w:rsidRPr="00E92048" w:rsidRDefault="004A40B8" w:rsidP="004A40B8">
      <w:pPr>
        <w:tabs>
          <w:tab w:val="left" w:pos="1980"/>
        </w:tabs>
        <w:spacing w:before="120"/>
        <w:ind w:left="3600" w:hanging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Applicant Address</w:t>
      </w:r>
      <w:r w:rsidRPr="00E92048">
        <w:rPr>
          <w:rFonts w:ascii="Arial" w:hAnsi="Arial" w:cs="Arial"/>
          <w:b/>
          <w:sz w:val="22"/>
          <w:szCs w:val="22"/>
        </w:rPr>
        <w:t>:</w:t>
      </w:r>
      <w:r w:rsidRPr="00E92048">
        <w:rPr>
          <w:rFonts w:ascii="Arial" w:hAnsi="Arial" w:cs="Arial"/>
          <w:sz w:val="22"/>
          <w:szCs w:val="22"/>
        </w:rPr>
        <w:tab/>
      </w:r>
    </w:p>
    <w:p w:rsidR="004A40B8" w:rsidRPr="00E92048" w:rsidRDefault="004A40B8" w:rsidP="004A40B8">
      <w:pPr>
        <w:tabs>
          <w:tab w:val="left" w:pos="1980"/>
        </w:tabs>
        <w:spacing w:before="120"/>
        <w:ind w:left="3600" w:hanging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Telephone Number</w:t>
      </w:r>
      <w:r w:rsidRPr="00E92048">
        <w:rPr>
          <w:rFonts w:ascii="Arial" w:hAnsi="Arial" w:cs="Arial"/>
          <w:b/>
          <w:sz w:val="22"/>
          <w:szCs w:val="22"/>
        </w:rPr>
        <w:t>:</w:t>
      </w:r>
      <w:r w:rsidRPr="00E92048">
        <w:rPr>
          <w:rFonts w:ascii="Arial" w:hAnsi="Arial" w:cs="Arial"/>
          <w:sz w:val="22"/>
          <w:szCs w:val="22"/>
        </w:rPr>
        <w:tab/>
      </w:r>
    </w:p>
    <w:p w:rsidR="00E92048" w:rsidRPr="00E92048" w:rsidRDefault="004A40B8" w:rsidP="004A40B8">
      <w:pPr>
        <w:tabs>
          <w:tab w:val="left" w:pos="1980"/>
        </w:tabs>
        <w:spacing w:before="120"/>
        <w:ind w:left="3600" w:hanging="36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E-mail Address</w:t>
      </w:r>
      <w:r w:rsidRPr="00E92048">
        <w:rPr>
          <w:rFonts w:ascii="Arial" w:hAnsi="Arial" w:cs="Arial"/>
          <w:b/>
          <w:sz w:val="22"/>
          <w:szCs w:val="22"/>
        </w:rPr>
        <w:t>:</w:t>
      </w:r>
      <w:r w:rsidRPr="00E92048">
        <w:rPr>
          <w:rFonts w:ascii="Arial" w:hAnsi="Arial" w:cs="Arial"/>
          <w:sz w:val="22"/>
          <w:szCs w:val="22"/>
        </w:rPr>
        <w:tab/>
      </w:r>
    </w:p>
    <w:p w:rsidR="00C3752B" w:rsidRPr="003E4190" w:rsidRDefault="00BA42F5" w:rsidP="00C3752B">
      <w:pPr>
        <w:spacing w:before="120" w:after="120"/>
        <w:jc w:val="center"/>
        <w:rPr>
          <w:rFonts w:cs="Arial"/>
        </w:rPr>
      </w:pPr>
      <w:r>
        <w:rPr>
          <w:rFonts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="t">
            <v:imagedata r:id="rId8" o:title="BD10290_"/>
          </v:shape>
        </w:pict>
      </w:r>
    </w:p>
    <w:p w:rsidR="00E92048" w:rsidRDefault="00D32DB7" w:rsidP="00E92048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Program Summary</w:t>
      </w:r>
    </w:p>
    <w:tbl>
      <w:tblPr>
        <w:tblW w:w="864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D32DB7" w:rsidRPr="00D32DB7" w:rsidTr="00D32DB7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32DB7" w:rsidRPr="00D32DB7" w:rsidRDefault="00D32DB7" w:rsidP="00D32DB7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D32DB7">
              <w:rPr>
                <w:rFonts w:ascii="Arial" w:hAnsi="Arial" w:cs="Arial"/>
                <w:b/>
              </w:rPr>
              <w:t>Development Issue</w:t>
            </w:r>
            <w:r w:rsidR="00CC5387">
              <w:rPr>
                <w:rFonts w:ascii="Arial" w:hAnsi="Arial" w:cs="Arial"/>
                <w:b/>
              </w:rPr>
              <w:t xml:space="preserve"> </w:t>
            </w:r>
            <w:r w:rsidRPr="00D32DB7">
              <w:rPr>
                <w:rFonts w:ascii="Arial" w:hAnsi="Arial" w:cs="Arial"/>
                <w:b/>
              </w:rPr>
              <w:t>/</w:t>
            </w:r>
            <w:r w:rsidR="00CC5387">
              <w:rPr>
                <w:rFonts w:ascii="Arial" w:hAnsi="Arial" w:cs="Arial"/>
                <w:b/>
              </w:rPr>
              <w:t xml:space="preserve"> </w:t>
            </w:r>
            <w:r w:rsidRPr="00D32DB7">
              <w:rPr>
                <w:rFonts w:ascii="Arial" w:hAnsi="Arial" w:cs="Arial"/>
                <w:b/>
              </w:rPr>
              <w:t>Opportunity</w:t>
            </w:r>
            <w:r w:rsidR="00E74E7C">
              <w:rPr>
                <w:rFonts w:ascii="Arial" w:hAnsi="Arial" w:cs="Arial"/>
                <w:b/>
              </w:rPr>
              <w:t xml:space="preserve"> (A.1.a)</w:t>
            </w:r>
          </w:p>
        </w:tc>
      </w:tr>
      <w:tr w:rsidR="00D32DB7" w:rsidRPr="00D32DB7" w:rsidTr="00595B09">
        <w:trPr>
          <w:trHeight w:val="579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32DB7" w:rsidRPr="00D32DB7" w:rsidRDefault="00D32DB7" w:rsidP="00D32DB7">
            <w:pPr>
              <w:pStyle w:val="TableText"/>
              <w:spacing w:before="20" w:after="60"/>
              <w:rPr>
                <w:rFonts w:cs="Arial"/>
                <w:spacing w:val="0"/>
                <w:sz w:val="20"/>
                <w:szCs w:val="22"/>
              </w:rPr>
            </w:pPr>
            <w:r w:rsidRPr="00D32DB7">
              <w:rPr>
                <w:rFonts w:cs="Arial"/>
                <w:spacing w:val="0"/>
                <w:sz w:val="20"/>
                <w:szCs w:val="22"/>
              </w:rPr>
              <w:t>Expla</w:t>
            </w:r>
            <w:r w:rsidR="00CC5387">
              <w:rPr>
                <w:rFonts w:cs="Arial"/>
                <w:spacing w:val="0"/>
                <w:sz w:val="20"/>
                <w:szCs w:val="22"/>
              </w:rPr>
              <w:t>in why the program is necessary [Problem Statement].</w:t>
            </w:r>
          </w:p>
          <w:p w:rsidR="00D32DB7" w:rsidRPr="00D32DB7" w:rsidRDefault="00D32DB7" w:rsidP="00D32DB7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  <w:tr w:rsidR="009B450D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B450D" w:rsidRPr="004678B1" w:rsidRDefault="00CC5387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 G</w:t>
            </w:r>
            <w:r w:rsidR="00D32DB7" w:rsidRPr="004678B1">
              <w:rPr>
                <w:rFonts w:ascii="Arial" w:hAnsi="Arial" w:cs="Arial"/>
                <w:b/>
              </w:rPr>
              <w:t>oals</w:t>
            </w:r>
            <w:r>
              <w:rPr>
                <w:rFonts w:ascii="Arial" w:hAnsi="Arial" w:cs="Arial"/>
                <w:b/>
              </w:rPr>
              <w:t xml:space="preserve"> and Objectives</w:t>
            </w:r>
            <w:r w:rsidR="00E74E7C">
              <w:rPr>
                <w:rFonts w:ascii="Arial" w:hAnsi="Arial" w:cs="Arial"/>
                <w:b/>
              </w:rPr>
              <w:t xml:space="preserve"> (A.1.a)</w:t>
            </w:r>
          </w:p>
        </w:tc>
      </w:tr>
      <w:tr w:rsidR="009B450D" w:rsidRPr="004678B1" w:rsidTr="00595B09">
        <w:trPr>
          <w:trHeight w:val="624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B450D" w:rsidRPr="004678B1" w:rsidRDefault="00D32DB7" w:rsidP="004678B1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Explain the goals of the program</w:t>
            </w:r>
            <w:r w:rsidR="0015405B" w:rsidRPr="004678B1">
              <w:rPr>
                <w:rFonts w:cs="Arial"/>
                <w:spacing w:val="0"/>
                <w:sz w:val="20"/>
                <w:szCs w:val="22"/>
              </w:rPr>
              <w:t xml:space="preserve"> – what is the program trying to achieve?</w:t>
            </w:r>
          </w:p>
        </w:tc>
      </w:tr>
      <w:tr w:rsidR="009B450D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B450D" w:rsidRPr="004678B1" w:rsidRDefault="00D32DB7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Link to APS</w:t>
            </w:r>
            <w:r w:rsidR="00E74E7C">
              <w:rPr>
                <w:rFonts w:ascii="Arial" w:hAnsi="Arial" w:cs="Arial"/>
                <w:b/>
              </w:rPr>
              <w:t xml:space="preserve"> (A.1.a)</w:t>
            </w:r>
          </w:p>
        </w:tc>
      </w:tr>
      <w:tr w:rsidR="009B450D" w:rsidRPr="004678B1" w:rsidTr="004678B1">
        <w:trPr>
          <w:trHeight w:val="1090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1747DF" w:rsidRPr="004678B1" w:rsidRDefault="00D32DB7" w:rsidP="004678B1">
            <w:pPr>
              <w:pStyle w:val="TableText"/>
              <w:spacing w:before="40" w:after="40"/>
              <w:ind w:left="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Explain which area</w:t>
            </w:r>
            <w:r w:rsidR="0015405B" w:rsidRPr="004678B1">
              <w:rPr>
                <w:rFonts w:cs="Arial"/>
                <w:spacing w:val="0"/>
                <w:sz w:val="20"/>
                <w:szCs w:val="22"/>
              </w:rPr>
              <w:t>(</w:t>
            </w:r>
            <w:r w:rsidRPr="004678B1">
              <w:rPr>
                <w:rFonts w:cs="Arial"/>
                <w:spacing w:val="0"/>
                <w:sz w:val="20"/>
                <w:szCs w:val="22"/>
              </w:rPr>
              <w:t>s</w:t>
            </w:r>
            <w:r w:rsidR="0015405B" w:rsidRPr="004678B1">
              <w:rPr>
                <w:rFonts w:cs="Arial"/>
                <w:spacing w:val="0"/>
                <w:sz w:val="20"/>
                <w:szCs w:val="22"/>
              </w:rPr>
              <w:t>)</w:t>
            </w:r>
            <w:r w:rsidRPr="004678B1">
              <w:rPr>
                <w:rFonts w:cs="Arial"/>
                <w:spacing w:val="0"/>
                <w:sz w:val="20"/>
                <w:szCs w:val="22"/>
              </w:rPr>
              <w:t xml:space="preserve"> of the APS the program is linked to (</w:t>
            </w:r>
            <w:r w:rsidR="008F3331">
              <w:rPr>
                <w:rFonts w:cs="Arial"/>
                <w:spacing w:val="0"/>
                <w:sz w:val="20"/>
                <w:szCs w:val="22"/>
              </w:rPr>
              <w:t>Micro, Small and Medium-Sized Enterprise Development and Entrepreneurship; Youth Employment and Capacity, Local/Community Development; Engaging the Private Sector in Community Development, Poverty alleviation; Gender Equity and Economic Empowerment</w:t>
            </w:r>
            <w:r w:rsidR="0015405B" w:rsidRPr="004678B1">
              <w:rPr>
                <w:rFonts w:cs="Arial"/>
                <w:spacing w:val="0"/>
                <w:sz w:val="20"/>
                <w:szCs w:val="22"/>
              </w:rPr>
              <w:t>)</w:t>
            </w:r>
          </w:p>
          <w:p w:rsidR="00AC332F" w:rsidRPr="004678B1" w:rsidRDefault="00AC332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  <w:tr w:rsidR="00595B09" w:rsidRPr="004678B1" w:rsidTr="00595B09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BodyText"/>
              <w:spacing w:before="240"/>
              <w:ind w:left="0"/>
              <w:rPr>
                <w:rFonts w:cs="Arial"/>
                <w:b/>
                <w:sz w:val="22"/>
                <w:szCs w:val="22"/>
              </w:rPr>
            </w:pPr>
            <w:r w:rsidRPr="004678B1">
              <w:rPr>
                <w:rFonts w:cs="Arial"/>
                <w:b/>
                <w:sz w:val="22"/>
                <w:szCs w:val="22"/>
              </w:rPr>
              <w:t>Program Strategy</w:t>
            </w:r>
            <w:r>
              <w:rPr>
                <w:rFonts w:cs="Arial"/>
                <w:b/>
                <w:sz w:val="22"/>
                <w:szCs w:val="22"/>
              </w:rPr>
              <w:t xml:space="preserve"> (A.1.a)</w:t>
            </w:r>
          </w:p>
        </w:tc>
      </w:tr>
      <w:tr w:rsidR="00595B09" w:rsidRPr="004678B1" w:rsidTr="00595B09">
        <w:trPr>
          <w:trHeight w:val="1047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TableText"/>
              <w:spacing w:before="20" w:after="6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Explain the proposed approach to addressing the development issue / opportunity</w:t>
            </w:r>
            <w:r>
              <w:rPr>
                <w:rFonts w:cs="Arial"/>
                <w:spacing w:val="0"/>
                <w:sz w:val="20"/>
                <w:szCs w:val="22"/>
              </w:rPr>
              <w:t xml:space="preserve"> and how the program supports the goals identified in the APS (Employment and Job Creation and Investing in People and Innovation)</w:t>
            </w:r>
            <w:r w:rsidRPr="004678B1">
              <w:rPr>
                <w:rFonts w:cs="Arial"/>
                <w:spacing w:val="0"/>
                <w:sz w:val="20"/>
                <w:szCs w:val="22"/>
              </w:rPr>
              <w:t>.</w:t>
            </w:r>
          </w:p>
          <w:p w:rsidR="00595B09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</w:p>
          <w:p w:rsidR="00595B09" w:rsidRPr="004678B1" w:rsidRDefault="00595B09" w:rsidP="00595B09">
            <w:pPr>
              <w:pStyle w:val="TableText"/>
              <w:spacing w:before="40" w:after="40"/>
              <w:ind w:left="0"/>
              <w:rPr>
                <w:rFonts w:cs="Arial"/>
                <w:spacing w:val="0"/>
                <w:sz w:val="20"/>
                <w:szCs w:val="22"/>
              </w:rPr>
            </w:pPr>
          </w:p>
        </w:tc>
      </w:tr>
      <w:tr w:rsidR="00595B09" w:rsidRPr="004678B1" w:rsidTr="00595B09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Project Beneficiaries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(A.1.b)</w:t>
            </w:r>
          </w:p>
        </w:tc>
      </w:tr>
      <w:tr w:rsidR="00595B09" w:rsidRPr="004678B1" w:rsidTr="00595B09">
        <w:trPr>
          <w:trHeight w:val="795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Describe the specific number and type of beneficiaries to be reached (i.e. women, youth, general population, working-age men, rural farmers, etc.)</w:t>
            </w:r>
          </w:p>
        </w:tc>
      </w:tr>
      <w:tr w:rsidR="00595B09" w:rsidRPr="004678B1" w:rsidTr="00595B09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8560" w:type="dxa"/>
            <w:shd w:val="clear" w:color="auto" w:fill="D9D9D9" w:themeFill="background1" w:themeFillShade="D9"/>
          </w:tcPr>
          <w:p w:rsidR="00595B09" w:rsidRPr="004678B1" w:rsidRDefault="00595B09" w:rsidP="00595B09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Geographic Area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cs="Arial"/>
                <w:b/>
                <w:sz w:val="22"/>
                <w:szCs w:val="22"/>
              </w:rPr>
              <w:t>(A.1.b)</w:t>
            </w:r>
          </w:p>
        </w:tc>
      </w:tr>
      <w:tr w:rsidR="00595B09" w:rsidRPr="004678B1" w:rsidTr="00595B09">
        <w:tblPrEx>
          <w:tblLook w:val="04A0" w:firstRow="1" w:lastRow="0" w:firstColumn="1" w:lastColumn="0" w:noHBand="0" w:noVBand="1"/>
        </w:tblPrEx>
        <w:trPr>
          <w:trHeight w:val="1090"/>
          <w:tblCellSpacing w:w="20" w:type="dxa"/>
        </w:trPr>
        <w:tc>
          <w:tcPr>
            <w:tcW w:w="8560" w:type="dxa"/>
            <w:shd w:val="clear" w:color="auto" w:fill="auto"/>
          </w:tcPr>
          <w:p w:rsidR="00595B09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Describe the geographic location of the activities.</w:t>
            </w:r>
          </w:p>
          <w:p w:rsidR="00595B09" w:rsidRPr="004678B1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</w:p>
        </w:tc>
      </w:tr>
    </w:tbl>
    <w:p w:rsidR="003C717F" w:rsidRDefault="003C717F"/>
    <w:p w:rsidR="00853DEC" w:rsidRPr="00853DEC" w:rsidRDefault="00853DEC" w:rsidP="00E92048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 w:rsidRPr="00853DEC">
        <w:rPr>
          <w:rFonts w:cs="Arial"/>
          <w:b/>
          <w:sz w:val="22"/>
          <w:szCs w:val="22"/>
        </w:rPr>
        <w:lastRenderedPageBreak/>
        <w:t>Primary Project</w:t>
      </w:r>
      <w:r w:rsidR="0015405B">
        <w:rPr>
          <w:rFonts w:cs="Arial"/>
          <w:b/>
          <w:sz w:val="22"/>
          <w:szCs w:val="22"/>
        </w:rPr>
        <w:t xml:space="preserve"> Activities </w:t>
      </w:r>
      <w:r w:rsidR="00E74E7C">
        <w:rPr>
          <w:rFonts w:cs="Arial"/>
          <w:b/>
          <w:sz w:val="22"/>
          <w:szCs w:val="22"/>
        </w:rPr>
        <w:t>(A.1.c)</w:t>
      </w:r>
    </w:p>
    <w:tbl>
      <w:tblPr>
        <w:tblW w:w="864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853DEC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53DEC" w:rsidRPr="004678B1" w:rsidRDefault="0015405B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 1</w:t>
            </w:r>
          </w:p>
        </w:tc>
      </w:tr>
      <w:tr w:rsidR="00853DEC" w:rsidRPr="004678B1" w:rsidTr="004678B1">
        <w:trPr>
          <w:trHeight w:val="1090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A29DD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1 - Description</w:t>
            </w:r>
          </w:p>
          <w:p w:rsidR="00CA29DD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2 - Description</w:t>
            </w:r>
          </w:p>
          <w:p w:rsidR="00853DEC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3 – Description</w:t>
            </w:r>
          </w:p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…..</w:t>
            </w:r>
          </w:p>
          <w:p w:rsidR="003C717F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i/>
                <w:spacing w:val="0"/>
                <w:sz w:val="20"/>
                <w:szCs w:val="22"/>
              </w:rPr>
            </w:pPr>
            <w:r w:rsidRPr="004678B1">
              <w:rPr>
                <w:rFonts w:cs="Arial"/>
                <w:i/>
                <w:spacing w:val="0"/>
                <w:sz w:val="20"/>
                <w:szCs w:val="22"/>
              </w:rPr>
              <w:t>[within each activity, explain whether there are any gender issues, and if so, how they will be addressed]</w:t>
            </w:r>
          </w:p>
        </w:tc>
      </w:tr>
      <w:tr w:rsidR="00853DEC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53DEC" w:rsidRPr="004678B1" w:rsidRDefault="0015405B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</w:t>
            </w:r>
            <w:r w:rsidR="00853DEC" w:rsidRPr="004678B1">
              <w:rPr>
                <w:rFonts w:ascii="Arial" w:hAnsi="Arial" w:cs="Arial"/>
                <w:b/>
              </w:rPr>
              <w:t xml:space="preserve"> 2</w:t>
            </w:r>
          </w:p>
        </w:tc>
      </w:tr>
      <w:tr w:rsidR="00CA29DD" w:rsidRPr="004678B1" w:rsidTr="004678B1">
        <w:trPr>
          <w:trHeight w:val="1090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1 - Description</w:t>
            </w:r>
          </w:p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2 - Description</w:t>
            </w:r>
          </w:p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3 – Description</w:t>
            </w:r>
          </w:p>
          <w:p w:rsidR="00CA29DD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…..</w:t>
            </w:r>
          </w:p>
          <w:p w:rsidR="003C717F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i/>
                <w:spacing w:val="0"/>
                <w:sz w:val="20"/>
                <w:szCs w:val="22"/>
              </w:rPr>
              <w:t>[within each activity, explain whether there are any gender issues, and if so, how they will be addressed]</w:t>
            </w:r>
          </w:p>
        </w:tc>
      </w:tr>
      <w:tr w:rsidR="00853DEC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53DEC" w:rsidRPr="004678B1" w:rsidRDefault="0015405B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</w:t>
            </w:r>
            <w:r w:rsidR="00853DEC" w:rsidRPr="004678B1">
              <w:rPr>
                <w:rFonts w:ascii="Arial" w:hAnsi="Arial" w:cs="Arial"/>
                <w:b/>
              </w:rPr>
              <w:t xml:space="preserve"> 3</w:t>
            </w:r>
          </w:p>
        </w:tc>
      </w:tr>
      <w:tr w:rsidR="00CA29DD" w:rsidRPr="004678B1" w:rsidTr="004678B1">
        <w:trPr>
          <w:trHeight w:val="1090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1 - Description</w:t>
            </w:r>
          </w:p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2 - Description</w:t>
            </w:r>
          </w:p>
          <w:p w:rsidR="0015405B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Activity 3 – Description</w:t>
            </w:r>
          </w:p>
          <w:p w:rsidR="003C717F" w:rsidRPr="004678B1" w:rsidRDefault="0015405B" w:rsidP="004678B1">
            <w:pPr>
              <w:pStyle w:val="TableText"/>
              <w:numPr>
                <w:ilvl w:val="0"/>
                <w:numId w:val="13"/>
              </w:numPr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…..</w:t>
            </w:r>
          </w:p>
          <w:p w:rsidR="00CA29DD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i/>
                <w:spacing w:val="0"/>
                <w:sz w:val="20"/>
                <w:szCs w:val="22"/>
              </w:rPr>
              <w:t>[within each activity, explain whether there are any gender issues, and if so, how they will be addressed]</w:t>
            </w:r>
          </w:p>
          <w:p w:rsidR="003C717F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</w:tbl>
    <w:p w:rsidR="00853DEC" w:rsidRPr="00853DEC" w:rsidRDefault="003C717F" w:rsidP="00853DEC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Expected </w:t>
      </w:r>
      <w:r w:rsidR="007518C6">
        <w:rPr>
          <w:rFonts w:cs="Arial"/>
          <w:b/>
          <w:sz w:val="22"/>
          <w:szCs w:val="22"/>
        </w:rPr>
        <w:t xml:space="preserve">Results </w:t>
      </w:r>
      <w:r w:rsidR="00CC5387">
        <w:rPr>
          <w:rFonts w:cs="Arial"/>
          <w:b/>
          <w:sz w:val="22"/>
          <w:szCs w:val="22"/>
        </w:rPr>
        <w:t xml:space="preserve">and Indicators </w:t>
      </w:r>
      <w:r w:rsidR="00E74E7C">
        <w:rPr>
          <w:rFonts w:cs="Arial"/>
          <w:b/>
          <w:sz w:val="22"/>
          <w:szCs w:val="22"/>
        </w:rPr>
        <w:t>(A.1.d)</w:t>
      </w:r>
    </w:p>
    <w:tbl>
      <w:tblPr>
        <w:tblW w:w="864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7518C6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518C6" w:rsidRPr="004678B1" w:rsidRDefault="007518C6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Performance Management Plan</w:t>
            </w:r>
          </w:p>
        </w:tc>
      </w:tr>
      <w:tr w:rsidR="007518C6" w:rsidRPr="004678B1" w:rsidTr="004678B1">
        <w:trPr>
          <w:tblCellSpacing w:w="20" w:type="dxa"/>
        </w:trPr>
        <w:tc>
          <w:tcPr>
            <w:tcW w:w="8560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518C6" w:rsidRPr="004678B1" w:rsidRDefault="007518C6" w:rsidP="004678B1">
            <w:pPr>
              <w:tabs>
                <w:tab w:val="left" w:pos="6120"/>
              </w:tabs>
              <w:rPr>
                <w:rFonts w:ascii="Arial" w:hAnsi="Arial" w:cs="Arial"/>
              </w:rPr>
            </w:pPr>
            <w:r w:rsidRPr="004678B1">
              <w:rPr>
                <w:rFonts w:ascii="Arial" w:hAnsi="Arial" w:cs="Arial"/>
              </w:rPr>
              <w:t xml:space="preserve">Describe how results will be monitored, evaluated and reported upon.  Information should be collected and reported on a quarterly basis, if possible. </w:t>
            </w:r>
          </w:p>
        </w:tc>
      </w:tr>
      <w:tr w:rsidR="00853DEC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53DEC" w:rsidRPr="004678B1" w:rsidRDefault="003C717F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 1</w:t>
            </w:r>
          </w:p>
        </w:tc>
      </w:tr>
      <w:tr w:rsidR="00853DEC" w:rsidRPr="004678B1" w:rsidTr="004678B1">
        <w:trPr>
          <w:trHeight w:val="525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CA29DD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List expected outputs / outcomes related to each result</w:t>
            </w:r>
            <w:r w:rsidR="00CC5387">
              <w:rPr>
                <w:rFonts w:cs="Arial"/>
                <w:spacing w:val="0"/>
                <w:sz w:val="20"/>
                <w:szCs w:val="22"/>
              </w:rPr>
              <w:t>. Describe if the expected outputs / outcomes are expected to be sustained beyond the life of the program.</w:t>
            </w:r>
          </w:p>
        </w:tc>
      </w:tr>
      <w:tr w:rsidR="004678B1" w:rsidRPr="004678B1" w:rsidTr="004678B1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8560" w:type="dxa"/>
            <w:shd w:val="clear" w:color="auto" w:fill="D9D9D9" w:themeFill="background1" w:themeFillShade="D9"/>
          </w:tcPr>
          <w:p w:rsidR="003C717F" w:rsidRPr="004678B1" w:rsidRDefault="003C717F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 2</w:t>
            </w:r>
          </w:p>
        </w:tc>
      </w:tr>
      <w:tr w:rsidR="004678B1" w:rsidRPr="004678B1" w:rsidTr="004678B1">
        <w:tblPrEx>
          <w:tblLook w:val="04A0" w:firstRow="1" w:lastRow="0" w:firstColumn="1" w:lastColumn="0" w:noHBand="0" w:noVBand="1"/>
        </w:tblPrEx>
        <w:trPr>
          <w:trHeight w:val="525"/>
          <w:tblCellSpacing w:w="20" w:type="dxa"/>
        </w:trPr>
        <w:tc>
          <w:tcPr>
            <w:tcW w:w="8560" w:type="dxa"/>
            <w:shd w:val="clear" w:color="auto" w:fill="auto"/>
          </w:tcPr>
          <w:p w:rsidR="003C717F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  <w:tr w:rsidR="004678B1" w:rsidRPr="004678B1" w:rsidTr="004678B1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8560" w:type="dxa"/>
            <w:shd w:val="clear" w:color="auto" w:fill="D9D9D9" w:themeFill="background1" w:themeFillShade="D9"/>
          </w:tcPr>
          <w:p w:rsidR="003C717F" w:rsidRPr="004678B1" w:rsidRDefault="003C717F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Result 3</w:t>
            </w:r>
          </w:p>
        </w:tc>
      </w:tr>
      <w:tr w:rsidR="004678B1" w:rsidRPr="004678B1" w:rsidTr="004678B1">
        <w:tblPrEx>
          <w:tblLook w:val="04A0" w:firstRow="1" w:lastRow="0" w:firstColumn="1" w:lastColumn="0" w:noHBand="0" w:noVBand="1"/>
        </w:tblPrEx>
        <w:trPr>
          <w:trHeight w:val="525"/>
          <w:tblCellSpacing w:w="20" w:type="dxa"/>
        </w:trPr>
        <w:tc>
          <w:tcPr>
            <w:tcW w:w="8560" w:type="dxa"/>
            <w:shd w:val="clear" w:color="auto" w:fill="auto"/>
          </w:tcPr>
          <w:p w:rsidR="003C717F" w:rsidRPr="004678B1" w:rsidRDefault="003C717F" w:rsidP="004678B1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  <w:tr w:rsidR="00595B09" w:rsidRPr="004678B1" w:rsidTr="00595B09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BodyText"/>
              <w:spacing w:before="240"/>
              <w:ind w:left="0"/>
              <w:rPr>
                <w:rFonts w:cs="Arial"/>
                <w:b/>
                <w:sz w:val="22"/>
                <w:szCs w:val="22"/>
              </w:rPr>
            </w:pPr>
            <w:r w:rsidRPr="00E72C1A">
              <w:rPr>
                <w:rFonts w:cs="Arial"/>
                <w:b/>
              </w:rPr>
              <w:t>Project Assumptions</w:t>
            </w:r>
          </w:p>
        </w:tc>
      </w:tr>
      <w:tr w:rsidR="00595B09" w:rsidRPr="004678B1" w:rsidTr="00595B09">
        <w:trPr>
          <w:trHeight w:val="525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TableText"/>
              <w:spacing w:before="40" w:after="40"/>
              <w:ind w:left="0"/>
              <w:rPr>
                <w:rFonts w:cs="Arial"/>
                <w:spacing w:val="0"/>
                <w:sz w:val="20"/>
                <w:szCs w:val="22"/>
              </w:rPr>
            </w:pPr>
            <w:r>
              <w:rPr>
                <w:rFonts w:cs="Arial"/>
                <w:spacing w:val="0"/>
                <w:sz w:val="20"/>
                <w:szCs w:val="22"/>
              </w:rPr>
              <w:lastRenderedPageBreak/>
              <w:t>Describe any assumptions you are making.</w:t>
            </w:r>
          </w:p>
        </w:tc>
      </w:tr>
      <w:tr w:rsidR="00595B09" w:rsidRPr="004678B1" w:rsidTr="00595B09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E72C1A" w:rsidRDefault="00595B09" w:rsidP="00595B09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E72C1A">
              <w:rPr>
                <w:rFonts w:ascii="Arial" w:hAnsi="Arial" w:cs="Arial"/>
                <w:b/>
              </w:rPr>
              <w:t>Project Risks</w:t>
            </w:r>
          </w:p>
        </w:tc>
      </w:tr>
      <w:tr w:rsidR="00595B09" w:rsidRPr="004678B1" w:rsidTr="00595B09">
        <w:trPr>
          <w:trHeight w:val="444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595B09" w:rsidRPr="004678B1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>
              <w:rPr>
                <w:rFonts w:cs="Arial"/>
                <w:spacing w:val="0"/>
                <w:sz w:val="20"/>
                <w:szCs w:val="22"/>
              </w:rPr>
              <w:t>Describe any project risks.</w:t>
            </w:r>
          </w:p>
        </w:tc>
      </w:tr>
      <w:tr w:rsidR="00595B09" w:rsidRPr="004678B1" w:rsidTr="00595B09">
        <w:tblPrEx>
          <w:tblLook w:val="04A0" w:firstRow="1" w:lastRow="0" w:firstColumn="1" w:lastColumn="0" w:noHBand="0" w:noVBand="1"/>
        </w:tblPrEx>
        <w:trPr>
          <w:tblCellSpacing w:w="20" w:type="dxa"/>
        </w:trPr>
        <w:tc>
          <w:tcPr>
            <w:tcW w:w="8560" w:type="dxa"/>
            <w:shd w:val="clear" w:color="auto" w:fill="D9D9D9" w:themeFill="background1" w:themeFillShade="D9"/>
          </w:tcPr>
          <w:p w:rsidR="00595B09" w:rsidRPr="00E72C1A" w:rsidRDefault="00595B09" w:rsidP="00595B09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E72C1A">
              <w:rPr>
                <w:rFonts w:ascii="Arial" w:hAnsi="Arial" w:cs="Arial"/>
                <w:b/>
              </w:rPr>
              <w:t>Project Constraints</w:t>
            </w:r>
          </w:p>
        </w:tc>
      </w:tr>
      <w:tr w:rsidR="00595B09" w:rsidRPr="004678B1" w:rsidTr="00595B09">
        <w:tblPrEx>
          <w:tblLook w:val="04A0" w:firstRow="1" w:lastRow="0" w:firstColumn="1" w:lastColumn="0" w:noHBand="0" w:noVBand="1"/>
        </w:tblPrEx>
        <w:trPr>
          <w:trHeight w:val="487"/>
          <w:tblCellSpacing w:w="20" w:type="dxa"/>
        </w:trPr>
        <w:tc>
          <w:tcPr>
            <w:tcW w:w="8560" w:type="dxa"/>
            <w:shd w:val="clear" w:color="auto" w:fill="auto"/>
          </w:tcPr>
          <w:p w:rsidR="00595B09" w:rsidRPr="004678B1" w:rsidRDefault="00595B09" w:rsidP="00595B09">
            <w:pPr>
              <w:pStyle w:val="TableText"/>
              <w:spacing w:before="40" w:after="40"/>
              <w:rPr>
                <w:rFonts w:cs="Arial"/>
                <w:spacing w:val="0"/>
                <w:sz w:val="20"/>
                <w:szCs w:val="22"/>
              </w:rPr>
            </w:pPr>
            <w:r>
              <w:rPr>
                <w:rFonts w:cs="Arial"/>
                <w:spacing w:val="0"/>
                <w:sz w:val="20"/>
                <w:szCs w:val="22"/>
              </w:rPr>
              <w:t>Describe any project constraints.</w:t>
            </w:r>
          </w:p>
        </w:tc>
      </w:tr>
    </w:tbl>
    <w:p w:rsidR="00595B09" w:rsidRDefault="00595B09" w:rsidP="00595B09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</w:p>
    <w:p w:rsidR="00853DEC" w:rsidRPr="00853DEC" w:rsidRDefault="003C717F" w:rsidP="00853DEC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Estimated </w:t>
      </w:r>
      <w:r w:rsidR="00853DEC">
        <w:rPr>
          <w:rFonts w:cs="Arial"/>
          <w:b/>
          <w:sz w:val="22"/>
          <w:szCs w:val="22"/>
        </w:rPr>
        <w:t xml:space="preserve">Project </w:t>
      </w:r>
      <w:r w:rsidR="0015405B">
        <w:rPr>
          <w:rFonts w:cs="Arial"/>
          <w:b/>
          <w:sz w:val="22"/>
          <w:szCs w:val="22"/>
        </w:rPr>
        <w:t>Timeline</w:t>
      </w:r>
      <w:r w:rsidR="007518C6">
        <w:rPr>
          <w:rFonts w:cs="Arial"/>
          <w:b/>
          <w:sz w:val="22"/>
          <w:szCs w:val="22"/>
        </w:rPr>
        <w:t xml:space="preserve"> / Implementation Plan </w:t>
      </w:r>
      <w:r w:rsidR="00E74E7C">
        <w:rPr>
          <w:rFonts w:cs="Arial"/>
          <w:b/>
          <w:sz w:val="22"/>
          <w:szCs w:val="22"/>
        </w:rPr>
        <w:t>(A.1.c)</w:t>
      </w:r>
    </w:p>
    <w:tbl>
      <w:tblPr>
        <w:tblW w:w="6134" w:type="dxa"/>
        <w:tblCellSpacing w:w="20" w:type="dxa"/>
        <w:tblInd w:w="15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974"/>
        <w:gridCol w:w="2160"/>
      </w:tblGrid>
      <w:tr w:rsidR="003C717F" w:rsidRPr="004678B1" w:rsidTr="004678B1">
        <w:trPr>
          <w:tblCellSpacing w:w="20" w:type="dxa"/>
        </w:trPr>
        <w:tc>
          <w:tcPr>
            <w:tcW w:w="3914" w:type="dxa"/>
            <w:tcBorders>
              <w:right w:val="inset" w:sz="6" w:space="0" w:color="auto"/>
            </w:tcBorders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Project Milestone</w:t>
            </w:r>
          </w:p>
        </w:tc>
        <w:tc>
          <w:tcPr>
            <w:tcW w:w="2100" w:type="dxa"/>
            <w:tcBorders>
              <w:right w:val="inset" w:sz="6" w:space="0" w:color="auto"/>
            </w:tcBorders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Date Estimate</w:t>
            </w:r>
          </w:p>
        </w:tc>
      </w:tr>
      <w:tr w:rsidR="003C717F" w:rsidRPr="004678B1" w:rsidTr="004678B1">
        <w:trPr>
          <w:trHeight w:val="180"/>
          <w:tblCellSpacing w:w="20" w:type="dxa"/>
        </w:trPr>
        <w:tc>
          <w:tcPr>
            <w:tcW w:w="391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Project Start Date</w:t>
            </w:r>
          </w:p>
        </w:tc>
        <w:tc>
          <w:tcPr>
            <w:tcW w:w="2100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2266B2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fldChar w:fldCharType="begin"/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 xml:space="preserve"> MACROBUTTON  DoFieldClick [</w:instrText>
            </w:r>
            <w:r w:rsidR="003C717F" w:rsidRPr="004678B1">
              <w:rPr>
                <w:rFonts w:cs="Arial"/>
                <w:b/>
                <w:spacing w:val="0"/>
                <w:sz w:val="20"/>
                <w:szCs w:val="22"/>
              </w:rPr>
              <w:instrText>mm/dd/yy</w:instrText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>]</w:instrText>
            </w:r>
            <w:r w:rsidRPr="004678B1">
              <w:rPr>
                <w:rFonts w:cs="Arial"/>
                <w:spacing w:val="0"/>
                <w:sz w:val="20"/>
                <w:szCs w:val="22"/>
              </w:rPr>
              <w:fldChar w:fldCharType="end"/>
            </w:r>
          </w:p>
        </w:tc>
      </w:tr>
      <w:tr w:rsidR="003C717F" w:rsidRPr="004678B1" w:rsidTr="004678B1">
        <w:trPr>
          <w:trHeight w:val="255"/>
          <w:tblCellSpacing w:w="20" w:type="dxa"/>
        </w:trPr>
        <w:tc>
          <w:tcPr>
            <w:tcW w:w="39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Result / Activity 1</w:t>
            </w:r>
          </w:p>
        </w:tc>
        <w:tc>
          <w:tcPr>
            <w:tcW w:w="2100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2266B2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fldChar w:fldCharType="begin"/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 xml:space="preserve"> MACROBUTTON  DoFieldClick [</w:instrText>
            </w:r>
            <w:r w:rsidR="003C717F" w:rsidRPr="004678B1">
              <w:rPr>
                <w:rFonts w:cs="Arial"/>
                <w:b/>
                <w:spacing w:val="0"/>
                <w:sz w:val="20"/>
                <w:szCs w:val="22"/>
              </w:rPr>
              <w:instrText>mm/dd/yy</w:instrText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>]</w:instrText>
            </w:r>
            <w:r w:rsidRPr="004678B1">
              <w:rPr>
                <w:rFonts w:cs="Arial"/>
                <w:spacing w:val="0"/>
                <w:sz w:val="20"/>
                <w:szCs w:val="22"/>
              </w:rPr>
              <w:fldChar w:fldCharType="end"/>
            </w:r>
          </w:p>
        </w:tc>
      </w:tr>
      <w:tr w:rsidR="003C717F" w:rsidRPr="004678B1" w:rsidTr="004678B1">
        <w:trPr>
          <w:trHeight w:val="255"/>
          <w:tblCellSpacing w:w="20" w:type="dxa"/>
        </w:trPr>
        <w:tc>
          <w:tcPr>
            <w:tcW w:w="39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Result / Activity 2</w:t>
            </w:r>
          </w:p>
        </w:tc>
        <w:tc>
          <w:tcPr>
            <w:tcW w:w="2100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2266B2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fldChar w:fldCharType="begin"/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 xml:space="preserve"> MACROBUTTON  DoFieldClick [</w:instrText>
            </w:r>
            <w:r w:rsidR="003C717F" w:rsidRPr="004678B1">
              <w:rPr>
                <w:rFonts w:cs="Arial"/>
                <w:b/>
                <w:spacing w:val="0"/>
                <w:sz w:val="20"/>
                <w:szCs w:val="22"/>
              </w:rPr>
              <w:instrText>mm/dd/yy</w:instrText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>]</w:instrText>
            </w:r>
            <w:r w:rsidRPr="004678B1">
              <w:rPr>
                <w:rFonts w:cs="Arial"/>
                <w:spacing w:val="0"/>
                <w:sz w:val="20"/>
                <w:szCs w:val="22"/>
              </w:rPr>
              <w:fldChar w:fldCharType="end"/>
            </w:r>
          </w:p>
        </w:tc>
      </w:tr>
      <w:tr w:rsidR="003C717F" w:rsidRPr="004678B1" w:rsidTr="004678B1">
        <w:trPr>
          <w:trHeight w:val="135"/>
          <w:tblCellSpacing w:w="20" w:type="dxa"/>
        </w:trPr>
        <w:tc>
          <w:tcPr>
            <w:tcW w:w="39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 xml:space="preserve">Results / Activity </w:t>
            </w:r>
            <w:r w:rsidRPr="004678B1">
              <w:rPr>
                <w:rFonts w:cs="Arial"/>
                <w:i/>
                <w:spacing w:val="0"/>
                <w:sz w:val="20"/>
                <w:szCs w:val="22"/>
              </w:rPr>
              <w:t>n</w:t>
            </w:r>
          </w:p>
        </w:tc>
        <w:tc>
          <w:tcPr>
            <w:tcW w:w="2100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2266B2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fldChar w:fldCharType="begin"/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 xml:space="preserve"> MACROBUTTON  DoFieldClick [</w:instrText>
            </w:r>
            <w:r w:rsidR="003C717F" w:rsidRPr="004678B1">
              <w:rPr>
                <w:rFonts w:cs="Arial"/>
                <w:b/>
                <w:spacing w:val="0"/>
                <w:sz w:val="20"/>
                <w:szCs w:val="22"/>
              </w:rPr>
              <w:instrText>mm/dd/yy</w:instrText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>]</w:instrText>
            </w:r>
            <w:r w:rsidRPr="004678B1">
              <w:rPr>
                <w:rFonts w:cs="Arial"/>
                <w:spacing w:val="0"/>
                <w:sz w:val="20"/>
                <w:szCs w:val="22"/>
              </w:rPr>
              <w:fldChar w:fldCharType="end"/>
            </w:r>
          </w:p>
        </w:tc>
      </w:tr>
      <w:tr w:rsidR="003C717F" w:rsidRPr="004678B1" w:rsidTr="004678B1">
        <w:trPr>
          <w:trHeight w:val="330"/>
          <w:tblCellSpacing w:w="20" w:type="dxa"/>
        </w:trPr>
        <w:tc>
          <w:tcPr>
            <w:tcW w:w="391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Project End Date</w:t>
            </w:r>
          </w:p>
        </w:tc>
        <w:tc>
          <w:tcPr>
            <w:tcW w:w="2100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2266B2" w:rsidP="004678B1">
            <w:pPr>
              <w:pStyle w:val="TableText"/>
              <w:spacing w:before="40" w:after="40"/>
              <w:ind w:left="0"/>
              <w:jc w:val="both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fldChar w:fldCharType="begin"/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 xml:space="preserve"> MACROBUTTON  DoFieldClick [</w:instrText>
            </w:r>
            <w:r w:rsidR="003C717F" w:rsidRPr="004678B1">
              <w:rPr>
                <w:rFonts w:cs="Arial"/>
                <w:b/>
                <w:spacing w:val="0"/>
                <w:sz w:val="20"/>
                <w:szCs w:val="22"/>
              </w:rPr>
              <w:instrText>mm/dd/yy</w:instrText>
            </w:r>
            <w:r w:rsidR="003C717F" w:rsidRPr="004678B1">
              <w:rPr>
                <w:rFonts w:cs="Arial"/>
                <w:spacing w:val="0"/>
                <w:sz w:val="20"/>
                <w:szCs w:val="22"/>
              </w:rPr>
              <w:instrText>]</w:instrText>
            </w:r>
            <w:r w:rsidRPr="004678B1">
              <w:rPr>
                <w:rFonts w:cs="Arial"/>
                <w:spacing w:val="0"/>
                <w:sz w:val="20"/>
                <w:szCs w:val="22"/>
              </w:rPr>
              <w:fldChar w:fldCharType="end"/>
            </w:r>
          </w:p>
        </w:tc>
      </w:tr>
    </w:tbl>
    <w:p w:rsidR="003C717F" w:rsidRPr="00853DEC" w:rsidRDefault="003C717F" w:rsidP="003C717F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Technical / Administrative Capabilities </w:t>
      </w:r>
      <w:r w:rsidR="00E74E7C">
        <w:rPr>
          <w:rFonts w:cs="Arial"/>
          <w:b/>
          <w:sz w:val="22"/>
          <w:szCs w:val="22"/>
        </w:rPr>
        <w:t>(A.</w:t>
      </w:r>
      <w:r w:rsidR="00491FEF">
        <w:rPr>
          <w:rFonts w:cs="Arial"/>
          <w:b/>
          <w:sz w:val="22"/>
          <w:szCs w:val="22"/>
        </w:rPr>
        <w:t>2</w:t>
      </w:r>
      <w:r w:rsidR="00E74E7C">
        <w:rPr>
          <w:rFonts w:cs="Arial"/>
          <w:b/>
          <w:sz w:val="22"/>
          <w:szCs w:val="22"/>
        </w:rPr>
        <w:t>)</w:t>
      </w:r>
    </w:p>
    <w:tbl>
      <w:tblPr>
        <w:tblW w:w="864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C717F" w:rsidRPr="004678B1" w:rsidTr="004678B1">
        <w:trPr>
          <w:tblCellSpacing w:w="20" w:type="dxa"/>
        </w:trPr>
        <w:tc>
          <w:tcPr>
            <w:tcW w:w="856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E74E7C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Organizational Capa</w:t>
            </w:r>
            <w:r w:rsidR="00E74E7C">
              <w:rPr>
                <w:rFonts w:ascii="Arial" w:hAnsi="Arial" w:cs="Arial"/>
                <w:b/>
              </w:rPr>
              <w:t>bility</w:t>
            </w:r>
            <w:r w:rsidRPr="004678B1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C717F" w:rsidRPr="004678B1" w:rsidTr="004678B1">
        <w:trPr>
          <w:trHeight w:val="525"/>
          <w:tblCellSpacing w:w="20" w:type="dxa"/>
        </w:trPr>
        <w:tc>
          <w:tcPr>
            <w:tcW w:w="856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3C717F" w:rsidRPr="004678B1" w:rsidRDefault="003C717F" w:rsidP="00E74E7C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Describe your organization’s technical and administrative capa</w:t>
            </w:r>
            <w:r w:rsidR="00E74E7C">
              <w:rPr>
                <w:rFonts w:cs="Arial"/>
                <w:spacing w:val="0"/>
                <w:sz w:val="20"/>
                <w:szCs w:val="22"/>
              </w:rPr>
              <w:t>bilities.</w:t>
            </w:r>
          </w:p>
        </w:tc>
      </w:tr>
    </w:tbl>
    <w:p w:rsidR="007518C6" w:rsidRDefault="007518C6">
      <w:pPr>
        <w:rPr>
          <w:rFonts w:ascii="Arial" w:hAnsi="Arial" w:cs="Arial"/>
        </w:rPr>
      </w:pPr>
    </w:p>
    <w:p w:rsidR="007518C6" w:rsidRDefault="007518C6">
      <w:pPr>
        <w:rPr>
          <w:rFonts w:ascii="Arial" w:hAnsi="Arial" w:cs="Arial"/>
        </w:rPr>
      </w:pPr>
    </w:p>
    <w:p w:rsidR="007518C6" w:rsidRDefault="007518C6" w:rsidP="00751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rPr>
          <w:rFonts w:ascii="Arial" w:hAnsi="Arial" w:cs="Arial"/>
        </w:rPr>
      </w:pPr>
      <w:r w:rsidRPr="007518C6">
        <w:rPr>
          <w:rFonts w:ascii="Arial" w:hAnsi="Arial" w:cs="Arial"/>
          <w:b/>
        </w:rPr>
        <w:t>Organizational Chart</w:t>
      </w:r>
      <w:r>
        <w:rPr>
          <w:rFonts w:ascii="Arial" w:hAnsi="Arial" w:cs="Arial"/>
        </w:rPr>
        <w:t>: Include an organizational chart showing how the program would be managed.</w:t>
      </w:r>
    </w:p>
    <w:p w:rsidR="007518C6" w:rsidRDefault="007518C6">
      <w:pPr>
        <w:rPr>
          <w:rFonts w:ascii="Arial" w:hAnsi="Arial" w:cs="Arial"/>
        </w:rPr>
      </w:pPr>
    </w:p>
    <w:p w:rsidR="007518C6" w:rsidRPr="007518C6" w:rsidRDefault="00D46FA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CAB67FC" wp14:editId="56C123F5">
            <wp:extent cx="4776470" cy="1269365"/>
            <wp:effectExtent l="0" t="0" r="0" b="26035"/>
            <wp:docPr id="23" name="Organization Chart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7518C6" w:rsidRDefault="007518C6"/>
    <w:p w:rsidR="007518C6" w:rsidRDefault="007518C6"/>
    <w:p w:rsidR="00595B09" w:rsidRDefault="00595B09"/>
    <w:p w:rsidR="00595B09" w:rsidRDefault="00595B09"/>
    <w:p w:rsidR="00595B09" w:rsidRDefault="00595B09"/>
    <w:tbl>
      <w:tblPr>
        <w:tblW w:w="8610" w:type="dxa"/>
        <w:tblCellSpacing w:w="20" w:type="dxa"/>
        <w:tblInd w:w="15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8610"/>
      </w:tblGrid>
      <w:tr w:rsidR="004678B1" w:rsidRPr="004678B1" w:rsidTr="00865A46">
        <w:trPr>
          <w:trHeight w:val="168"/>
          <w:tblCellSpacing w:w="20" w:type="dxa"/>
        </w:trPr>
        <w:tc>
          <w:tcPr>
            <w:tcW w:w="8530" w:type="dxa"/>
            <w:shd w:val="clear" w:color="auto" w:fill="D9D9D9" w:themeFill="background1" w:themeFillShade="D9"/>
          </w:tcPr>
          <w:p w:rsidR="003C717F" w:rsidRPr="004678B1" w:rsidRDefault="00865A46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3C717F" w:rsidRPr="004678B1">
              <w:rPr>
                <w:rFonts w:ascii="Arial" w:hAnsi="Arial" w:cs="Arial"/>
                <w:b/>
              </w:rPr>
              <w:t>ast Experience</w:t>
            </w:r>
          </w:p>
        </w:tc>
      </w:tr>
      <w:tr w:rsidR="004678B1" w:rsidRPr="004678B1" w:rsidTr="00865A46">
        <w:trPr>
          <w:trHeight w:val="392"/>
          <w:tblCellSpacing w:w="20" w:type="dxa"/>
        </w:trPr>
        <w:tc>
          <w:tcPr>
            <w:tcW w:w="8530" w:type="dxa"/>
            <w:shd w:val="clear" w:color="auto" w:fill="auto"/>
          </w:tcPr>
          <w:p w:rsidR="003C717F" w:rsidRPr="004678B1" w:rsidRDefault="003C717F" w:rsidP="00A73B9B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>Describe</w:t>
            </w:r>
            <w:r w:rsidR="0022343A" w:rsidRPr="004678B1">
              <w:rPr>
                <w:rFonts w:cs="Arial"/>
                <w:spacing w:val="0"/>
                <w:sz w:val="20"/>
                <w:szCs w:val="22"/>
              </w:rPr>
              <w:t xml:space="preserve"> any</w:t>
            </w:r>
            <w:r w:rsidRPr="004678B1">
              <w:rPr>
                <w:rFonts w:cs="Arial"/>
                <w:spacing w:val="0"/>
                <w:sz w:val="20"/>
                <w:szCs w:val="22"/>
              </w:rPr>
              <w:t xml:space="preserve"> past experience in conducting programs similar to the one proposed</w:t>
            </w:r>
            <w:r w:rsidR="00865A46">
              <w:rPr>
                <w:rFonts w:cs="Arial"/>
                <w:spacing w:val="0"/>
                <w:sz w:val="20"/>
                <w:szCs w:val="22"/>
              </w:rPr>
              <w:t>.</w:t>
            </w:r>
            <w:r w:rsidR="00C3752B">
              <w:rPr>
                <w:rFonts w:cs="Arial"/>
                <w:spacing w:val="0"/>
                <w:sz w:val="20"/>
                <w:szCs w:val="22"/>
              </w:rPr>
              <w:t xml:space="preserve"> </w:t>
            </w:r>
            <w:r w:rsidR="00865A46" w:rsidRPr="00E72C1A">
              <w:rPr>
                <w:rFonts w:cs="Arial"/>
                <w:spacing w:val="0"/>
                <w:sz w:val="20"/>
                <w:szCs w:val="22"/>
              </w:rPr>
              <w:t>Describe any other programs in process or planned that have a relationship to this proposed project.</w:t>
            </w:r>
          </w:p>
        </w:tc>
      </w:tr>
      <w:tr w:rsidR="00E72C1A" w:rsidRPr="00E72C1A" w:rsidTr="00865A46">
        <w:trPr>
          <w:trHeight w:val="179"/>
          <w:tblCellSpacing w:w="20" w:type="dxa"/>
        </w:trPr>
        <w:tc>
          <w:tcPr>
            <w:tcW w:w="8530" w:type="dxa"/>
            <w:shd w:val="clear" w:color="auto" w:fill="D9D9D9" w:themeFill="background1" w:themeFillShade="D9"/>
          </w:tcPr>
          <w:p w:rsidR="00E72C1A" w:rsidRPr="00E72C1A" w:rsidRDefault="00E72C1A" w:rsidP="00E72C1A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E72C1A">
              <w:rPr>
                <w:rFonts w:ascii="Arial" w:hAnsi="Arial" w:cs="Arial"/>
                <w:b/>
              </w:rPr>
              <w:t>Partnership Arrangements</w:t>
            </w:r>
          </w:p>
        </w:tc>
      </w:tr>
      <w:tr w:rsidR="00E72C1A" w:rsidRPr="00E72C1A" w:rsidTr="00865A46">
        <w:trPr>
          <w:trHeight w:val="392"/>
          <w:tblCellSpacing w:w="20" w:type="dxa"/>
        </w:trPr>
        <w:tc>
          <w:tcPr>
            <w:tcW w:w="8530" w:type="dxa"/>
            <w:shd w:val="clear" w:color="auto" w:fill="auto"/>
          </w:tcPr>
          <w:p w:rsidR="00E72C1A" w:rsidRPr="00E72C1A" w:rsidRDefault="00E72C1A" w:rsidP="00E72C1A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E72C1A">
              <w:rPr>
                <w:rFonts w:cs="Arial"/>
                <w:spacing w:val="0"/>
                <w:sz w:val="20"/>
                <w:szCs w:val="22"/>
              </w:rPr>
              <w:t xml:space="preserve">Describe any partnership arrangements in detail, with the names of the partner organizations and their specific role in the program.  </w:t>
            </w:r>
          </w:p>
        </w:tc>
      </w:tr>
      <w:tr w:rsidR="004678B1" w:rsidRPr="004678B1" w:rsidTr="00865A46">
        <w:trPr>
          <w:trHeight w:val="179"/>
          <w:tblCellSpacing w:w="20" w:type="dxa"/>
        </w:trPr>
        <w:tc>
          <w:tcPr>
            <w:tcW w:w="8530" w:type="dxa"/>
            <w:shd w:val="clear" w:color="auto" w:fill="D9D9D9" w:themeFill="background1" w:themeFillShade="D9"/>
          </w:tcPr>
          <w:p w:rsidR="003C717F" w:rsidRPr="004678B1" w:rsidRDefault="00E72C1A" w:rsidP="004678B1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  <w:r w:rsidRPr="004678B1">
              <w:rPr>
                <w:rFonts w:ascii="Arial" w:hAnsi="Arial" w:cs="Arial"/>
                <w:b/>
              </w:rPr>
              <w:t>Organization Members / Representation</w:t>
            </w:r>
          </w:p>
        </w:tc>
      </w:tr>
      <w:tr w:rsidR="004678B1" w:rsidRPr="004678B1" w:rsidTr="00865A46">
        <w:trPr>
          <w:trHeight w:val="392"/>
          <w:tblCellSpacing w:w="20" w:type="dxa"/>
        </w:trPr>
        <w:tc>
          <w:tcPr>
            <w:tcW w:w="8530" w:type="dxa"/>
            <w:shd w:val="clear" w:color="auto" w:fill="auto"/>
          </w:tcPr>
          <w:p w:rsidR="00A73B9B" w:rsidRPr="004678B1" w:rsidRDefault="003C717F" w:rsidP="00865A46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  <w:r w:rsidRPr="004678B1">
              <w:rPr>
                <w:rFonts w:cs="Arial"/>
                <w:spacing w:val="0"/>
                <w:sz w:val="20"/>
                <w:szCs w:val="22"/>
              </w:rPr>
              <w:t xml:space="preserve">Describe </w:t>
            </w:r>
            <w:r w:rsidR="00E72C1A" w:rsidRPr="004678B1">
              <w:rPr>
                <w:rFonts w:cs="Arial"/>
                <w:spacing w:val="0"/>
                <w:sz w:val="20"/>
                <w:szCs w:val="22"/>
              </w:rPr>
              <w:t xml:space="preserve">the members of your organization and which community interests and needs your programs will address.  </w:t>
            </w:r>
          </w:p>
        </w:tc>
      </w:tr>
      <w:tr w:rsidR="00865A46" w:rsidRPr="004678B1" w:rsidTr="00865A46">
        <w:tblPrEx>
          <w:tblLook w:val="01E0" w:firstRow="1" w:lastRow="1" w:firstColumn="1" w:lastColumn="1" w:noHBand="0" w:noVBand="0"/>
        </w:tblPrEx>
        <w:trPr>
          <w:trHeight w:val="168"/>
          <w:tblCellSpacing w:w="20" w:type="dxa"/>
        </w:trPr>
        <w:tc>
          <w:tcPr>
            <w:tcW w:w="8530" w:type="dxa"/>
            <w:shd w:val="clear" w:color="auto" w:fill="D9D9D9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65A46" w:rsidRPr="004678B1" w:rsidRDefault="00865A46" w:rsidP="00865A46">
            <w:pPr>
              <w:tabs>
                <w:tab w:val="left" w:pos="6120"/>
              </w:tabs>
              <w:rPr>
                <w:rFonts w:ascii="Arial" w:hAnsi="Arial" w:cs="Arial"/>
                <w:b/>
              </w:rPr>
            </w:pPr>
          </w:p>
        </w:tc>
      </w:tr>
      <w:tr w:rsidR="00865A46" w:rsidRPr="004678B1" w:rsidTr="002D5EC0">
        <w:tblPrEx>
          <w:tblLook w:val="01E0" w:firstRow="1" w:lastRow="1" w:firstColumn="1" w:lastColumn="1" w:noHBand="0" w:noVBand="0"/>
        </w:tblPrEx>
        <w:trPr>
          <w:trHeight w:val="17"/>
          <w:tblCellSpacing w:w="20" w:type="dxa"/>
        </w:trPr>
        <w:tc>
          <w:tcPr>
            <w:tcW w:w="8530" w:type="dxa"/>
            <w:tcBorders>
              <w:bottom w:val="inset" w:sz="6" w:space="0" w:color="ECE9D8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865A46" w:rsidRPr="004678B1" w:rsidRDefault="00865A46" w:rsidP="00865A46">
            <w:pPr>
              <w:pStyle w:val="TableText"/>
              <w:spacing w:before="40" w:after="40"/>
              <w:ind w:left="374"/>
              <w:rPr>
                <w:rFonts w:cs="Arial"/>
                <w:spacing w:val="0"/>
                <w:sz w:val="20"/>
                <w:szCs w:val="22"/>
              </w:rPr>
            </w:pPr>
          </w:p>
        </w:tc>
      </w:tr>
    </w:tbl>
    <w:p w:rsidR="002D5EC0" w:rsidRDefault="002D5EC0" w:rsidP="00A73B9B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</w:p>
    <w:p w:rsidR="00A73B9B" w:rsidRPr="00853DEC" w:rsidRDefault="00A73B9B" w:rsidP="00A73B9B">
      <w:pPr>
        <w:pStyle w:val="BodyText"/>
        <w:spacing w:before="240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Past Performance (A.</w:t>
      </w:r>
      <w:r w:rsidR="00491FEF">
        <w:rPr>
          <w:rFonts w:cs="Arial"/>
          <w:b/>
          <w:sz w:val="22"/>
          <w:szCs w:val="22"/>
        </w:rPr>
        <w:t>3</w:t>
      </w:r>
      <w:r>
        <w:rPr>
          <w:rFonts w:cs="Arial"/>
          <w:b/>
          <w:sz w:val="22"/>
          <w:szCs w:val="22"/>
        </w:rPr>
        <w:t>)</w:t>
      </w:r>
    </w:p>
    <w:p w:rsidR="00E74E7C" w:rsidRPr="00A73B9B" w:rsidRDefault="00A73B9B" w:rsidP="0015405B">
      <w:pPr>
        <w:pStyle w:val="BodyText"/>
        <w:spacing w:before="240"/>
        <w:ind w:left="0"/>
        <w:rPr>
          <w:rFonts w:cs="Arial"/>
        </w:rPr>
      </w:pPr>
      <w:r w:rsidRPr="00A73B9B">
        <w:rPr>
          <w:rFonts w:cs="Arial"/>
        </w:rPr>
        <w:t xml:space="preserve">See </w:t>
      </w:r>
      <w:proofErr w:type="gramStart"/>
      <w:r w:rsidRPr="00A73B9B">
        <w:rPr>
          <w:rFonts w:cs="Arial"/>
        </w:rPr>
        <w:t>Attachment  2</w:t>
      </w:r>
      <w:proofErr w:type="gramEnd"/>
    </w:p>
    <w:sectPr w:rsidR="00E74E7C" w:rsidRPr="00A73B9B" w:rsidSect="00C3752B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800" w:bottom="1440" w:left="180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B09" w:rsidRDefault="00595B09">
      <w:r>
        <w:separator/>
      </w:r>
    </w:p>
  </w:endnote>
  <w:endnote w:type="continuationSeparator" w:id="0">
    <w:p w:rsidR="00595B09" w:rsidRDefault="0059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B09" w:rsidRPr="00EA192A" w:rsidRDefault="00595B09" w:rsidP="00E479D2">
    <w:pPr>
      <w:pStyle w:val="Footer"/>
      <w:pBdr>
        <w:top w:val="single" w:sz="4" w:space="1" w:color="auto"/>
      </w:pBdr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B09" w:rsidRPr="00EA192A" w:rsidRDefault="00595B09">
    <w:pPr>
      <w:pStyle w:val="Footer"/>
      <w:rPr>
        <w:rFonts w:ascii="Arial" w:hAnsi="Arial" w:cs="Arial"/>
        <w:b/>
        <w:sz w:val="18"/>
        <w:szCs w:val="18"/>
      </w:rPr>
    </w:pPr>
    <w:r w:rsidRPr="00EA192A">
      <w:rPr>
        <w:rFonts w:ascii="Arial" w:hAnsi="Arial" w:cs="Arial"/>
        <w:b/>
        <w:sz w:val="18"/>
        <w:szCs w:val="18"/>
      </w:rPr>
      <w:t>Confidential</w:t>
    </w:r>
  </w:p>
  <w:p w:rsidR="00595B09" w:rsidRPr="00EA192A" w:rsidRDefault="00595B09">
    <w:pPr>
      <w:pStyle w:val="Footer"/>
      <w:rPr>
        <w:rFonts w:ascii="Arial" w:hAnsi="Arial" w:cs="Arial"/>
        <w:sz w:val="18"/>
        <w:szCs w:val="18"/>
      </w:rPr>
    </w:pPr>
    <w:r w:rsidRPr="00EA192A">
      <w:rPr>
        <w:rFonts w:ascii="Arial" w:hAnsi="Arial" w:cs="Arial"/>
        <w:sz w:val="18"/>
        <w:szCs w:val="18"/>
      </w:rPr>
      <w:fldChar w:fldCharType="begin"/>
    </w:r>
    <w:r w:rsidRPr="00EA192A">
      <w:rPr>
        <w:rFonts w:ascii="Arial" w:hAnsi="Arial" w:cs="Arial"/>
        <w:sz w:val="18"/>
        <w:szCs w:val="18"/>
      </w:rPr>
      <w:instrText xml:space="preserve"> FILENAME </w:instrText>
    </w:r>
    <w:r w:rsidRPr="00EA192A">
      <w:rPr>
        <w:rFonts w:ascii="Arial" w:hAnsi="Arial" w:cs="Arial"/>
        <w:sz w:val="18"/>
        <w:szCs w:val="18"/>
      </w:rPr>
      <w:fldChar w:fldCharType="separate"/>
    </w:r>
    <w:r w:rsidR="00491FEF">
      <w:rPr>
        <w:rFonts w:ascii="Arial" w:hAnsi="Arial" w:cs="Arial"/>
        <w:noProof/>
        <w:sz w:val="18"/>
        <w:szCs w:val="18"/>
      </w:rPr>
      <w:t>EG APS Application Template</w:t>
    </w:r>
    <w:r w:rsidRPr="00EA192A">
      <w:rPr>
        <w:rFonts w:ascii="Arial" w:hAnsi="Arial" w:cs="Arial"/>
        <w:sz w:val="18"/>
        <w:szCs w:val="18"/>
      </w:rPr>
      <w:fldChar w:fldCharType="end"/>
    </w:r>
  </w:p>
  <w:p w:rsidR="00595B09" w:rsidRPr="00EA192A" w:rsidRDefault="00595B09">
    <w:pPr>
      <w:pStyle w:val="Footer"/>
      <w:rPr>
        <w:rFonts w:ascii="Arial" w:hAnsi="Arial" w:cs="Arial"/>
        <w:sz w:val="18"/>
        <w:szCs w:val="18"/>
      </w:rPr>
    </w:pPr>
    <w:r w:rsidRPr="00EA192A">
      <w:rPr>
        <w:rFonts w:ascii="Arial" w:hAnsi="Arial" w:cs="Arial"/>
        <w:sz w:val="18"/>
        <w:szCs w:val="18"/>
      </w:rPr>
      <w:t xml:space="preserve">Last printed </w:t>
    </w:r>
    <w:r w:rsidRPr="00EA192A">
      <w:rPr>
        <w:rFonts w:ascii="Arial" w:hAnsi="Arial" w:cs="Arial"/>
        <w:sz w:val="18"/>
        <w:szCs w:val="18"/>
      </w:rPr>
      <w:fldChar w:fldCharType="begin"/>
    </w:r>
    <w:r w:rsidRPr="00EA192A">
      <w:rPr>
        <w:rFonts w:ascii="Arial" w:hAnsi="Arial" w:cs="Arial"/>
        <w:sz w:val="18"/>
        <w:szCs w:val="18"/>
      </w:rPr>
      <w:instrText xml:space="preserve"> PRINTDATE \@ "M/d/yyyy h:mm:ss am/pm" </w:instrText>
    </w:r>
    <w:r w:rsidRPr="00EA192A">
      <w:rPr>
        <w:rFonts w:ascii="Arial" w:hAnsi="Arial" w:cs="Arial"/>
        <w:sz w:val="18"/>
        <w:szCs w:val="18"/>
      </w:rPr>
      <w:fldChar w:fldCharType="separate"/>
    </w:r>
    <w:r w:rsidR="00491FEF">
      <w:rPr>
        <w:rFonts w:ascii="Arial" w:hAnsi="Arial" w:cs="Arial"/>
        <w:noProof/>
        <w:sz w:val="18"/>
        <w:szCs w:val="18"/>
      </w:rPr>
      <w:t>3/7/2011 1:46:00 PM</w:t>
    </w:r>
    <w:r w:rsidRPr="00EA192A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B09" w:rsidRDefault="00595B09">
      <w:r>
        <w:separator/>
      </w:r>
    </w:p>
  </w:footnote>
  <w:footnote w:type="continuationSeparator" w:id="0">
    <w:p w:rsidR="00595B09" w:rsidRDefault="00595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B09" w:rsidRDefault="00595B09">
    <w:pPr>
      <w:pStyle w:val="Header"/>
    </w:pPr>
    <w:r>
      <w:t>Recommended Template – Step One of APS Application</w:t>
    </w:r>
    <w:r>
      <w:tab/>
      <w:t>Attachment 1</w:t>
    </w:r>
  </w:p>
  <w:p w:rsidR="00595B09" w:rsidRPr="00EE1F50" w:rsidRDefault="00595B09" w:rsidP="00EE1F50">
    <w:pPr>
      <w:pStyle w:val="Header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B09" w:rsidRPr="00C3752B" w:rsidRDefault="00595B09">
    <w:pPr>
      <w:pStyle w:val="Header"/>
      <w:rPr>
        <w:rFonts w:ascii="Arial" w:hAnsi="Arial" w:cs="Arial"/>
        <w:i/>
      </w:rPr>
    </w:pPr>
    <w:r w:rsidRPr="00C3752B">
      <w:rPr>
        <w:rFonts w:ascii="Arial" w:hAnsi="Arial" w:cs="Arial"/>
        <w:i/>
      </w:rPr>
      <w:t>Recommended Template: APS Long</w:t>
    </w:r>
    <w:r>
      <w:rPr>
        <w:rFonts w:ascii="Arial" w:hAnsi="Arial" w:cs="Arial"/>
        <w:i/>
      </w:rPr>
      <w:t>er</w:t>
    </w:r>
    <w:r w:rsidRPr="00C3752B">
      <w:rPr>
        <w:rFonts w:ascii="Arial" w:hAnsi="Arial" w:cs="Arial"/>
        <w:i/>
      </w:rPr>
      <w:t>-term Programs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3F5"/>
    <w:multiLevelType w:val="hybridMultilevel"/>
    <w:tmpl w:val="9606F424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6D51"/>
    <w:multiLevelType w:val="hybridMultilevel"/>
    <w:tmpl w:val="0CB035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765D4E">
      <w:start w:val="1"/>
      <w:numFmt w:val="bullet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EB6D5A"/>
    <w:multiLevelType w:val="hybridMultilevel"/>
    <w:tmpl w:val="CAF6D4AC"/>
    <w:lvl w:ilvl="0" w:tplc="0409000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abstractNum w:abstractNumId="3">
    <w:nsid w:val="18B5142F"/>
    <w:multiLevelType w:val="hybridMultilevel"/>
    <w:tmpl w:val="E2BE1848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FE7EDD"/>
    <w:multiLevelType w:val="hybridMultilevel"/>
    <w:tmpl w:val="67F81FBE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5">
    <w:nsid w:val="1F472537"/>
    <w:multiLevelType w:val="hybridMultilevel"/>
    <w:tmpl w:val="DF90428A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6">
    <w:nsid w:val="2B772CA4"/>
    <w:multiLevelType w:val="hybridMultilevel"/>
    <w:tmpl w:val="986E2ECC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7">
    <w:nsid w:val="37BC6756"/>
    <w:multiLevelType w:val="hybridMultilevel"/>
    <w:tmpl w:val="2772A6C8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914DD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55823719"/>
    <w:multiLevelType w:val="hybridMultilevel"/>
    <w:tmpl w:val="E9D06FE6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71B0160"/>
    <w:multiLevelType w:val="hybridMultilevel"/>
    <w:tmpl w:val="D234C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6B419E"/>
    <w:multiLevelType w:val="hybridMultilevel"/>
    <w:tmpl w:val="376A4010"/>
    <w:lvl w:ilvl="0" w:tplc="CF765D4E">
      <w:start w:val="1"/>
      <w:numFmt w:val="bullet"/>
      <w:lvlText w:val=""/>
      <w:lvlJc w:val="left"/>
      <w:pPr>
        <w:tabs>
          <w:tab w:val="num" w:pos="792"/>
        </w:tabs>
        <w:ind w:left="648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>
    <w:nsid w:val="738E7282"/>
    <w:multiLevelType w:val="hybridMultilevel"/>
    <w:tmpl w:val="76B8FE36"/>
    <w:lvl w:ilvl="0" w:tplc="15EE9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B4C73A1"/>
    <w:multiLevelType w:val="hybridMultilevel"/>
    <w:tmpl w:val="52108A9E"/>
    <w:lvl w:ilvl="0" w:tplc="0409000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94"/>
        </w:tabs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14"/>
        </w:tabs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12"/>
  </w:num>
  <w:num w:numId="10">
    <w:abstractNumId w:val="0"/>
  </w:num>
  <w:num w:numId="11">
    <w:abstractNumId w:val="9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5B"/>
    <w:rsid w:val="000142DF"/>
    <w:rsid w:val="00020F7D"/>
    <w:rsid w:val="000300CD"/>
    <w:rsid w:val="00040BA0"/>
    <w:rsid w:val="000617A0"/>
    <w:rsid w:val="000C2B4E"/>
    <w:rsid w:val="000C5C8F"/>
    <w:rsid w:val="000D6360"/>
    <w:rsid w:val="000F3667"/>
    <w:rsid w:val="0010326A"/>
    <w:rsid w:val="0015405B"/>
    <w:rsid w:val="001747DF"/>
    <w:rsid w:val="002101FE"/>
    <w:rsid w:val="0022343A"/>
    <w:rsid w:val="002266B2"/>
    <w:rsid w:val="002904E1"/>
    <w:rsid w:val="00290628"/>
    <w:rsid w:val="002B0277"/>
    <w:rsid w:val="002B0E41"/>
    <w:rsid w:val="002D5EC0"/>
    <w:rsid w:val="0031227A"/>
    <w:rsid w:val="003215AD"/>
    <w:rsid w:val="0032306A"/>
    <w:rsid w:val="003472B0"/>
    <w:rsid w:val="00351A1E"/>
    <w:rsid w:val="00355084"/>
    <w:rsid w:val="00356540"/>
    <w:rsid w:val="003A7E7B"/>
    <w:rsid w:val="003B4805"/>
    <w:rsid w:val="003C717F"/>
    <w:rsid w:val="003F4F5C"/>
    <w:rsid w:val="004322F8"/>
    <w:rsid w:val="00462A0C"/>
    <w:rsid w:val="004678B1"/>
    <w:rsid w:val="0048686C"/>
    <w:rsid w:val="00491FEF"/>
    <w:rsid w:val="004A40B8"/>
    <w:rsid w:val="00535D6C"/>
    <w:rsid w:val="00573B0F"/>
    <w:rsid w:val="00595B09"/>
    <w:rsid w:val="005A5954"/>
    <w:rsid w:val="005E19D9"/>
    <w:rsid w:val="005E517B"/>
    <w:rsid w:val="0060359A"/>
    <w:rsid w:val="00615541"/>
    <w:rsid w:val="00666098"/>
    <w:rsid w:val="0067001E"/>
    <w:rsid w:val="006D297B"/>
    <w:rsid w:val="007518C6"/>
    <w:rsid w:val="0076441F"/>
    <w:rsid w:val="007921AD"/>
    <w:rsid w:val="007A5330"/>
    <w:rsid w:val="007A6E56"/>
    <w:rsid w:val="007B3E74"/>
    <w:rsid w:val="007B4495"/>
    <w:rsid w:val="007E3484"/>
    <w:rsid w:val="00830B04"/>
    <w:rsid w:val="00853DEC"/>
    <w:rsid w:val="00865A46"/>
    <w:rsid w:val="00885EF8"/>
    <w:rsid w:val="008D6A6B"/>
    <w:rsid w:val="008F0C3C"/>
    <w:rsid w:val="008F3331"/>
    <w:rsid w:val="00931E02"/>
    <w:rsid w:val="00940994"/>
    <w:rsid w:val="00953173"/>
    <w:rsid w:val="00955870"/>
    <w:rsid w:val="009569B0"/>
    <w:rsid w:val="00966167"/>
    <w:rsid w:val="009B0EAE"/>
    <w:rsid w:val="009B450D"/>
    <w:rsid w:val="009E7948"/>
    <w:rsid w:val="00A12C9E"/>
    <w:rsid w:val="00A41B4A"/>
    <w:rsid w:val="00A54CBD"/>
    <w:rsid w:val="00A73B9B"/>
    <w:rsid w:val="00AB0D11"/>
    <w:rsid w:val="00AB1313"/>
    <w:rsid w:val="00AC332F"/>
    <w:rsid w:val="00AD0702"/>
    <w:rsid w:val="00AE6035"/>
    <w:rsid w:val="00B01723"/>
    <w:rsid w:val="00B13345"/>
    <w:rsid w:val="00B41925"/>
    <w:rsid w:val="00B479F6"/>
    <w:rsid w:val="00B70793"/>
    <w:rsid w:val="00B77BDD"/>
    <w:rsid w:val="00B9054E"/>
    <w:rsid w:val="00BA3959"/>
    <w:rsid w:val="00BA42F5"/>
    <w:rsid w:val="00BC4577"/>
    <w:rsid w:val="00BE1B5F"/>
    <w:rsid w:val="00C06E2A"/>
    <w:rsid w:val="00C32130"/>
    <w:rsid w:val="00C3752B"/>
    <w:rsid w:val="00CA29DD"/>
    <w:rsid w:val="00CA30CF"/>
    <w:rsid w:val="00CA6252"/>
    <w:rsid w:val="00CC5387"/>
    <w:rsid w:val="00D03DF3"/>
    <w:rsid w:val="00D32DB7"/>
    <w:rsid w:val="00D46FA0"/>
    <w:rsid w:val="00DA6D70"/>
    <w:rsid w:val="00DD1023"/>
    <w:rsid w:val="00DD408D"/>
    <w:rsid w:val="00DE29F6"/>
    <w:rsid w:val="00E15AB0"/>
    <w:rsid w:val="00E479D2"/>
    <w:rsid w:val="00E72C1A"/>
    <w:rsid w:val="00E74E7C"/>
    <w:rsid w:val="00E84B97"/>
    <w:rsid w:val="00E92048"/>
    <w:rsid w:val="00EA192A"/>
    <w:rsid w:val="00ED029C"/>
    <w:rsid w:val="00EE174B"/>
    <w:rsid w:val="00EE1F50"/>
    <w:rsid w:val="00F20A72"/>
    <w:rsid w:val="00F375B5"/>
    <w:rsid w:val="00F72E4B"/>
    <w:rsid w:val="00F8548E"/>
    <w:rsid w:val="00F901D3"/>
    <w:rsid w:val="00FA7EDF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1F50"/>
    <w:pPr>
      <w:widowControl w:val="0"/>
    </w:pPr>
  </w:style>
  <w:style w:type="paragraph" w:styleId="Heading1">
    <w:name w:val="heading 1"/>
    <w:basedOn w:val="Normal"/>
    <w:next w:val="Normal"/>
    <w:qFormat/>
    <w:rsid w:val="00EE1F50"/>
    <w:pPr>
      <w:keepNext/>
      <w:spacing w:before="240" w:after="60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Label">
    <w:name w:val="FieldLabel"/>
    <w:basedOn w:val="Normal"/>
    <w:rsid w:val="00EE1F50"/>
    <w:pPr>
      <w:spacing w:before="20" w:after="60"/>
    </w:pPr>
  </w:style>
  <w:style w:type="paragraph" w:customStyle="1" w:styleId="FieldText">
    <w:name w:val="FieldText"/>
    <w:basedOn w:val="Normal"/>
    <w:rsid w:val="00EE1F50"/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EE1F50"/>
    <w:pPr>
      <w:tabs>
        <w:tab w:val="center" w:pos="4153"/>
        <w:tab w:val="right" w:pos="8306"/>
      </w:tabs>
    </w:pPr>
  </w:style>
  <w:style w:type="paragraph" w:styleId="TOC2">
    <w:name w:val="toc 2"/>
    <w:basedOn w:val="Normal"/>
    <w:next w:val="Normal"/>
    <w:semiHidden/>
    <w:rsid w:val="00EE1F50"/>
    <w:pPr>
      <w:tabs>
        <w:tab w:val="right" w:leader="dot" w:pos="9071"/>
      </w:tabs>
    </w:pPr>
    <w:rPr>
      <w:smallCaps/>
    </w:rPr>
  </w:style>
  <w:style w:type="paragraph" w:styleId="Footer">
    <w:name w:val="footer"/>
    <w:basedOn w:val="Normal"/>
    <w:rsid w:val="00EE1F50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5E19D9"/>
    <w:rPr>
      <w:sz w:val="16"/>
      <w:szCs w:val="16"/>
    </w:rPr>
  </w:style>
  <w:style w:type="paragraph" w:styleId="CommentText">
    <w:name w:val="annotation text"/>
    <w:basedOn w:val="Normal"/>
    <w:semiHidden/>
    <w:rsid w:val="005E19D9"/>
  </w:style>
  <w:style w:type="paragraph" w:styleId="CommentSubject">
    <w:name w:val="annotation subject"/>
    <w:basedOn w:val="CommentText"/>
    <w:next w:val="CommentText"/>
    <w:semiHidden/>
    <w:rsid w:val="005E19D9"/>
    <w:rPr>
      <w:b/>
      <w:bCs/>
    </w:rPr>
  </w:style>
  <w:style w:type="paragraph" w:styleId="BalloonText">
    <w:name w:val="Balloon Text"/>
    <w:basedOn w:val="Normal"/>
    <w:semiHidden/>
    <w:rsid w:val="005E19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00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92048"/>
    <w:pPr>
      <w:widowControl/>
      <w:spacing w:after="120" w:line="0" w:lineRule="atLeast"/>
      <w:ind w:left="360"/>
    </w:pPr>
    <w:rPr>
      <w:rFonts w:ascii="Arial" w:hAnsi="Arial"/>
      <w:spacing w:val="-5"/>
    </w:rPr>
  </w:style>
  <w:style w:type="paragraph" w:customStyle="1" w:styleId="TableText">
    <w:name w:val="Table Text"/>
    <w:basedOn w:val="Normal"/>
    <w:rsid w:val="009B450D"/>
    <w:pPr>
      <w:widowControl/>
      <w:ind w:left="14"/>
    </w:pPr>
    <w:rPr>
      <w:rFonts w:ascii="Arial" w:hAnsi="Arial"/>
      <w:spacing w:val="-5"/>
      <w:sz w:val="16"/>
    </w:rPr>
  </w:style>
  <w:style w:type="table" w:styleId="TableWeb2">
    <w:name w:val="Table Web 2"/>
    <w:basedOn w:val="TableNormal"/>
    <w:rsid w:val="009B450D"/>
    <w:pPr>
      <w:widowControl w:val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C37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1F50"/>
    <w:pPr>
      <w:widowControl w:val="0"/>
    </w:pPr>
  </w:style>
  <w:style w:type="paragraph" w:styleId="Heading1">
    <w:name w:val="heading 1"/>
    <w:basedOn w:val="Normal"/>
    <w:next w:val="Normal"/>
    <w:qFormat/>
    <w:rsid w:val="00EE1F50"/>
    <w:pPr>
      <w:keepNext/>
      <w:spacing w:before="240" w:after="60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Label">
    <w:name w:val="FieldLabel"/>
    <w:basedOn w:val="Normal"/>
    <w:rsid w:val="00EE1F50"/>
    <w:pPr>
      <w:spacing w:before="20" w:after="60"/>
    </w:pPr>
  </w:style>
  <w:style w:type="paragraph" w:customStyle="1" w:styleId="FieldText">
    <w:name w:val="FieldText"/>
    <w:basedOn w:val="Normal"/>
    <w:rsid w:val="00EE1F50"/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EE1F50"/>
    <w:pPr>
      <w:tabs>
        <w:tab w:val="center" w:pos="4153"/>
        <w:tab w:val="right" w:pos="8306"/>
      </w:tabs>
    </w:pPr>
  </w:style>
  <w:style w:type="paragraph" w:styleId="TOC2">
    <w:name w:val="toc 2"/>
    <w:basedOn w:val="Normal"/>
    <w:next w:val="Normal"/>
    <w:semiHidden/>
    <w:rsid w:val="00EE1F50"/>
    <w:pPr>
      <w:tabs>
        <w:tab w:val="right" w:leader="dot" w:pos="9071"/>
      </w:tabs>
    </w:pPr>
    <w:rPr>
      <w:smallCaps/>
    </w:rPr>
  </w:style>
  <w:style w:type="paragraph" w:styleId="Footer">
    <w:name w:val="footer"/>
    <w:basedOn w:val="Normal"/>
    <w:rsid w:val="00EE1F50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5E19D9"/>
    <w:rPr>
      <w:sz w:val="16"/>
      <w:szCs w:val="16"/>
    </w:rPr>
  </w:style>
  <w:style w:type="paragraph" w:styleId="CommentText">
    <w:name w:val="annotation text"/>
    <w:basedOn w:val="Normal"/>
    <w:semiHidden/>
    <w:rsid w:val="005E19D9"/>
  </w:style>
  <w:style w:type="paragraph" w:styleId="CommentSubject">
    <w:name w:val="annotation subject"/>
    <w:basedOn w:val="CommentText"/>
    <w:next w:val="CommentText"/>
    <w:semiHidden/>
    <w:rsid w:val="005E19D9"/>
    <w:rPr>
      <w:b/>
      <w:bCs/>
    </w:rPr>
  </w:style>
  <w:style w:type="paragraph" w:styleId="BalloonText">
    <w:name w:val="Balloon Text"/>
    <w:basedOn w:val="Normal"/>
    <w:semiHidden/>
    <w:rsid w:val="005E19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00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92048"/>
    <w:pPr>
      <w:widowControl/>
      <w:spacing w:after="120" w:line="0" w:lineRule="atLeast"/>
      <w:ind w:left="360"/>
    </w:pPr>
    <w:rPr>
      <w:rFonts w:ascii="Arial" w:hAnsi="Arial"/>
      <w:spacing w:val="-5"/>
    </w:rPr>
  </w:style>
  <w:style w:type="paragraph" w:customStyle="1" w:styleId="TableText">
    <w:name w:val="Table Text"/>
    <w:basedOn w:val="Normal"/>
    <w:rsid w:val="009B450D"/>
    <w:pPr>
      <w:widowControl/>
      <w:ind w:left="14"/>
    </w:pPr>
    <w:rPr>
      <w:rFonts w:ascii="Arial" w:hAnsi="Arial"/>
      <w:spacing w:val="-5"/>
      <w:sz w:val="16"/>
    </w:rPr>
  </w:style>
  <w:style w:type="table" w:styleId="TableWeb2">
    <w:name w:val="Table Web 2"/>
    <w:basedOn w:val="TableNormal"/>
    <w:rsid w:val="009B450D"/>
    <w:pPr>
      <w:widowControl w:val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C37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Project%20overview%20statement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84B490-3584-45F3-8885-552E84A25EA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  <dgm:t>
        <a:bodyPr/>
        <a:lstStyle/>
        <a:p>
          <a:endParaRPr lang="en-US"/>
        </a:p>
      </dgm:t>
    </dgm:pt>
    <dgm:pt modelId="{51A5B799-764D-4372-94B8-EFF82629B5A9}">
      <dgm:prSet custT="1"/>
      <dgm:spPr/>
      <dgm:t>
        <a:bodyPr/>
        <a:lstStyle/>
        <a:p>
          <a:pPr marR="0" algn="ctr" rtl="0"/>
          <a:r>
            <a:rPr lang="en-US" sz="1100" b="0" i="0" u="none" strike="noStrike" baseline="0" smtClean="0">
              <a:latin typeface="Arial"/>
            </a:rPr>
            <a:t>Title / Name</a:t>
          </a:r>
          <a:endParaRPr lang="en-US" sz="1100" smtClean="0"/>
        </a:p>
      </dgm:t>
    </dgm:pt>
    <dgm:pt modelId="{EB171063-826B-4D4F-9E60-60185ADF83B1}" type="parTrans" cxnId="{E778F169-F5DE-442D-A6AA-D2E962B38C39}">
      <dgm:prSet/>
      <dgm:spPr/>
      <dgm:t>
        <a:bodyPr/>
        <a:lstStyle/>
        <a:p>
          <a:endParaRPr lang="en-US"/>
        </a:p>
      </dgm:t>
    </dgm:pt>
    <dgm:pt modelId="{7C054B1B-9558-4406-9CCF-52AF22FA80BB}" type="sibTrans" cxnId="{E778F169-F5DE-442D-A6AA-D2E962B38C39}">
      <dgm:prSet/>
      <dgm:spPr/>
      <dgm:t>
        <a:bodyPr/>
        <a:lstStyle/>
        <a:p>
          <a:endParaRPr lang="en-US"/>
        </a:p>
      </dgm:t>
    </dgm:pt>
    <dgm:pt modelId="{89FC4386-0A66-46CA-8FEB-481E7C6FCB3F}">
      <dgm:prSet custT="1"/>
      <dgm:spPr/>
      <dgm:t>
        <a:bodyPr/>
        <a:lstStyle/>
        <a:p>
          <a:pPr marR="0" algn="ctr" rtl="0"/>
          <a:r>
            <a:rPr lang="en-US" sz="1100" b="0" i="0" u="none" strike="noStrike" baseline="0" smtClean="0">
              <a:latin typeface="Arial"/>
            </a:rPr>
            <a:t>Title / Name</a:t>
          </a:r>
          <a:endParaRPr lang="en-US" sz="1100" smtClean="0"/>
        </a:p>
      </dgm:t>
    </dgm:pt>
    <dgm:pt modelId="{BA458BA2-6E1B-4E83-94FE-E3E77338593D}" type="parTrans" cxnId="{926C61EE-AD29-49B8-B93B-5DC68A98091E}">
      <dgm:prSet/>
      <dgm:spPr/>
      <dgm:t>
        <a:bodyPr/>
        <a:lstStyle/>
        <a:p>
          <a:endParaRPr lang="en-US"/>
        </a:p>
      </dgm:t>
    </dgm:pt>
    <dgm:pt modelId="{54A70EBF-62CD-486E-AE6E-BA05A985B970}" type="sibTrans" cxnId="{926C61EE-AD29-49B8-B93B-5DC68A98091E}">
      <dgm:prSet/>
      <dgm:spPr/>
      <dgm:t>
        <a:bodyPr/>
        <a:lstStyle/>
        <a:p>
          <a:endParaRPr lang="en-US"/>
        </a:p>
      </dgm:t>
    </dgm:pt>
    <dgm:pt modelId="{4FD89A0D-88DF-4023-A469-9D5E3C50B083}">
      <dgm:prSet custT="1"/>
      <dgm:spPr/>
      <dgm:t>
        <a:bodyPr/>
        <a:lstStyle/>
        <a:p>
          <a:pPr marR="0" algn="ctr" rtl="0"/>
          <a:r>
            <a:rPr lang="en-US" sz="1100" b="0" i="0" u="none" strike="noStrike" baseline="0" smtClean="0">
              <a:latin typeface="Arial"/>
            </a:rPr>
            <a:t>Title / Name</a:t>
          </a:r>
          <a:endParaRPr lang="en-US" sz="1100" smtClean="0"/>
        </a:p>
      </dgm:t>
    </dgm:pt>
    <dgm:pt modelId="{B2D3E41A-8D1B-4736-80E7-76898A951529}" type="parTrans" cxnId="{9D5328D3-A6DF-472C-8596-D49E3C5A14BC}">
      <dgm:prSet/>
      <dgm:spPr/>
      <dgm:t>
        <a:bodyPr/>
        <a:lstStyle/>
        <a:p>
          <a:endParaRPr lang="en-US"/>
        </a:p>
      </dgm:t>
    </dgm:pt>
    <dgm:pt modelId="{6F898B7C-21BE-4394-A5D5-6F9E85FA7FFB}" type="sibTrans" cxnId="{9D5328D3-A6DF-472C-8596-D49E3C5A14BC}">
      <dgm:prSet/>
      <dgm:spPr/>
      <dgm:t>
        <a:bodyPr/>
        <a:lstStyle/>
        <a:p>
          <a:endParaRPr lang="en-US"/>
        </a:p>
      </dgm:t>
    </dgm:pt>
    <dgm:pt modelId="{AADB1D99-27A6-4951-90FE-6A6657A979E7}">
      <dgm:prSet custT="1"/>
      <dgm:spPr/>
      <dgm:t>
        <a:bodyPr/>
        <a:lstStyle/>
        <a:p>
          <a:pPr marR="0" algn="ctr" rtl="0"/>
          <a:r>
            <a:rPr lang="en-US" sz="1100" b="0" i="0" u="none" strike="noStrike" baseline="0" smtClean="0">
              <a:latin typeface="Arial"/>
            </a:rPr>
            <a:t>Title / Name</a:t>
          </a:r>
          <a:endParaRPr lang="en-US" sz="1100" smtClean="0"/>
        </a:p>
      </dgm:t>
    </dgm:pt>
    <dgm:pt modelId="{6AC2A862-3090-4318-80DB-9E39E42A3C07}" type="parTrans" cxnId="{E288163D-0B29-422A-B31D-BAF6AA00A6DC}">
      <dgm:prSet/>
      <dgm:spPr/>
      <dgm:t>
        <a:bodyPr/>
        <a:lstStyle/>
        <a:p>
          <a:endParaRPr lang="en-US"/>
        </a:p>
      </dgm:t>
    </dgm:pt>
    <dgm:pt modelId="{158FB15C-13B2-4DC9-91EC-4B4F6C3F267A}" type="sibTrans" cxnId="{E288163D-0B29-422A-B31D-BAF6AA00A6DC}">
      <dgm:prSet/>
      <dgm:spPr/>
      <dgm:t>
        <a:bodyPr/>
        <a:lstStyle/>
        <a:p>
          <a:endParaRPr lang="en-US"/>
        </a:p>
      </dgm:t>
    </dgm:pt>
    <dgm:pt modelId="{2475AC76-FEA9-4A2C-B857-38E29E7C1E12}" type="pres">
      <dgm:prSet presAssocID="{1784B490-3584-45F3-8885-552E84A25E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92B5E04-6FC2-414D-BB52-61E63DEEAE9A}" type="pres">
      <dgm:prSet presAssocID="{51A5B799-764D-4372-94B8-EFF82629B5A9}" presName="hierRoot1" presStyleCnt="0">
        <dgm:presLayoutVars>
          <dgm:hierBranch/>
        </dgm:presLayoutVars>
      </dgm:prSet>
      <dgm:spPr/>
    </dgm:pt>
    <dgm:pt modelId="{445D0B25-D02D-4FE0-AFE1-9AA318BC027D}" type="pres">
      <dgm:prSet presAssocID="{51A5B799-764D-4372-94B8-EFF82629B5A9}" presName="rootComposite1" presStyleCnt="0"/>
      <dgm:spPr/>
    </dgm:pt>
    <dgm:pt modelId="{FCA0CA88-9C27-4F8B-AF4C-EC259B39A744}" type="pres">
      <dgm:prSet presAssocID="{51A5B799-764D-4372-94B8-EFF82629B5A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5F7908-443A-4D49-AB10-334B773AA313}" type="pres">
      <dgm:prSet presAssocID="{51A5B799-764D-4372-94B8-EFF82629B5A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DE499BBE-2F0D-4950-980A-808E61F9C57F}" type="pres">
      <dgm:prSet presAssocID="{51A5B799-764D-4372-94B8-EFF82629B5A9}" presName="hierChild2" presStyleCnt="0"/>
      <dgm:spPr/>
    </dgm:pt>
    <dgm:pt modelId="{9A098B52-5130-45C0-AA0D-124D7EDFBCBD}" type="pres">
      <dgm:prSet presAssocID="{BA458BA2-6E1B-4E83-94FE-E3E77338593D}" presName="Name35" presStyleLbl="parChTrans1D2" presStyleIdx="0" presStyleCnt="3"/>
      <dgm:spPr/>
      <dgm:t>
        <a:bodyPr/>
        <a:lstStyle/>
        <a:p>
          <a:endParaRPr lang="en-US"/>
        </a:p>
      </dgm:t>
    </dgm:pt>
    <dgm:pt modelId="{48ADC875-01FA-43B1-A8C6-FEC217339263}" type="pres">
      <dgm:prSet presAssocID="{89FC4386-0A66-46CA-8FEB-481E7C6FCB3F}" presName="hierRoot2" presStyleCnt="0">
        <dgm:presLayoutVars>
          <dgm:hierBranch/>
        </dgm:presLayoutVars>
      </dgm:prSet>
      <dgm:spPr/>
    </dgm:pt>
    <dgm:pt modelId="{0F88E386-4A3B-4C8D-9FBF-911977450BEC}" type="pres">
      <dgm:prSet presAssocID="{89FC4386-0A66-46CA-8FEB-481E7C6FCB3F}" presName="rootComposite" presStyleCnt="0"/>
      <dgm:spPr/>
    </dgm:pt>
    <dgm:pt modelId="{7E45A6E6-C391-417E-A15E-2BB48DF15575}" type="pres">
      <dgm:prSet presAssocID="{89FC4386-0A66-46CA-8FEB-481E7C6FCB3F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583645B-4249-4447-83B4-280DCCAE75A2}" type="pres">
      <dgm:prSet presAssocID="{89FC4386-0A66-46CA-8FEB-481E7C6FCB3F}" presName="rootConnector" presStyleLbl="node2" presStyleIdx="0" presStyleCnt="3"/>
      <dgm:spPr/>
      <dgm:t>
        <a:bodyPr/>
        <a:lstStyle/>
        <a:p>
          <a:endParaRPr lang="en-US"/>
        </a:p>
      </dgm:t>
    </dgm:pt>
    <dgm:pt modelId="{8966E2E2-BC43-4066-9CCE-44D6A6D48287}" type="pres">
      <dgm:prSet presAssocID="{89FC4386-0A66-46CA-8FEB-481E7C6FCB3F}" presName="hierChild4" presStyleCnt="0"/>
      <dgm:spPr/>
    </dgm:pt>
    <dgm:pt modelId="{A0ACF97D-7DCE-43C7-AA1F-991D0308755E}" type="pres">
      <dgm:prSet presAssocID="{89FC4386-0A66-46CA-8FEB-481E7C6FCB3F}" presName="hierChild5" presStyleCnt="0"/>
      <dgm:spPr/>
    </dgm:pt>
    <dgm:pt modelId="{9CF3A990-518F-4BBD-8EFE-4627B7DD1B24}" type="pres">
      <dgm:prSet presAssocID="{B2D3E41A-8D1B-4736-80E7-76898A951529}" presName="Name35" presStyleLbl="parChTrans1D2" presStyleIdx="1" presStyleCnt="3"/>
      <dgm:spPr/>
      <dgm:t>
        <a:bodyPr/>
        <a:lstStyle/>
        <a:p>
          <a:endParaRPr lang="en-US"/>
        </a:p>
      </dgm:t>
    </dgm:pt>
    <dgm:pt modelId="{74288C29-731C-481D-B280-6F9075609ACF}" type="pres">
      <dgm:prSet presAssocID="{4FD89A0D-88DF-4023-A469-9D5E3C50B083}" presName="hierRoot2" presStyleCnt="0">
        <dgm:presLayoutVars>
          <dgm:hierBranch/>
        </dgm:presLayoutVars>
      </dgm:prSet>
      <dgm:spPr/>
    </dgm:pt>
    <dgm:pt modelId="{1D718548-49CF-4B5B-9054-1CFA80901E90}" type="pres">
      <dgm:prSet presAssocID="{4FD89A0D-88DF-4023-A469-9D5E3C50B083}" presName="rootComposite" presStyleCnt="0"/>
      <dgm:spPr/>
    </dgm:pt>
    <dgm:pt modelId="{EB9E0002-DF10-453D-953E-8AB85286CC1D}" type="pres">
      <dgm:prSet presAssocID="{4FD89A0D-88DF-4023-A469-9D5E3C50B083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DBFA8F-3943-4BFE-97E8-FE84498FF302}" type="pres">
      <dgm:prSet presAssocID="{4FD89A0D-88DF-4023-A469-9D5E3C50B083}" presName="rootConnector" presStyleLbl="node2" presStyleIdx="1" presStyleCnt="3"/>
      <dgm:spPr/>
      <dgm:t>
        <a:bodyPr/>
        <a:lstStyle/>
        <a:p>
          <a:endParaRPr lang="en-US"/>
        </a:p>
      </dgm:t>
    </dgm:pt>
    <dgm:pt modelId="{D1FE5F2D-B6F2-47F2-88E6-E57A2CBB69BF}" type="pres">
      <dgm:prSet presAssocID="{4FD89A0D-88DF-4023-A469-9D5E3C50B083}" presName="hierChild4" presStyleCnt="0"/>
      <dgm:spPr/>
    </dgm:pt>
    <dgm:pt modelId="{7992167C-9071-4BF4-82AD-CC1DCF31EA7D}" type="pres">
      <dgm:prSet presAssocID="{4FD89A0D-88DF-4023-A469-9D5E3C50B083}" presName="hierChild5" presStyleCnt="0"/>
      <dgm:spPr/>
    </dgm:pt>
    <dgm:pt modelId="{DBA59665-0BFE-4A5E-8CF3-9E41267BF56D}" type="pres">
      <dgm:prSet presAssocID="{6AC2A862-3090-4318-80DB-9E39E42A3C07}" presName="Name35" presStyleLbl="parChTrans1D2" presStyleIdx="2" presStyleCnt="3"/>
      <dgm:spPr/>
      <dgm:t>
        <a:bodyPr/>
        <a:lstStyle/>
        <a:p>
          <a:endParaRPr lang="en-US"/>
        </a:p>
      </dgm:t>
    </dgm:pt>
    <dgm:pt modelId="{728F130D-200C-466A-AA9E-ED4976B90168}" type="pres">
      <dgm:prSet presAssocID="{AADB1D99-27A6-4951-90FE-6A6657A979E7}" presName="hierRoot2" presStyleCnt="0">
        <dgm:presLayoutVars>
          <dgm:hierBranch/>
        </dgm:presLayoutVars>
      </dgm:prSet>
      <dgm:spPr/>
    </dgm:pt>
    <dgm:pt modelId="{6F0D5276-AA03-443B-A04A-74DB3BA02783}" type="pres">
      <dgm:prSet presAssocID="{AADB1D99-27A6-4951-90FE-6A6657A979E7}" presName="rootComposite" presStyleCnt="0"/>
      <dgm:spPr/>
    </dgm:pt>
    <dgm:pt modelId="{FE2BC5F9-F371-4D2D-96FF-25C579E7DA6A}" type="pres">
      <dgm:prSet presAssocID="{AADB1D99-27A6-4951-90FE-6A6657A979E7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D8C1A6C-583C-4868-9EEE-4B28786BEF30}" type="pres">
      <dgm:prSet presAssocID="{AADB1D99-27A6-4951-90FE-6A6657A979E7}" presName="rootConnector" presStyleLbl="node2" presStyleIdx="2" presStyleCnt="3"/>
      <dgm:spPr/>
      <dgm:t>
        <a:bodyPr/>
        <a:lstStyle/>
        <a:p>
          <a:endParaRPr lang="en-US"/>
        </a:p>
      </dgm:t>
    </dgm:pt>
    <dgm:pt modelId="{3E135772-CDDC-48B5-83F1-189C8A4FCC2D}" type="pres">
      <dgm:prSet presAssocID="{AADB1D99-27A6-4951-90FE-6A6657A979E7}" presName="hierChild4" presStyleCnt="0"/>
      <dgm:spPr/>
    </dgm:pt>
    <dgm:pt modelId="{7BA6C068-5899-456A-89B5-01EEBD6067FC}" type="pres">
      <dgm:prSet presAssocID="{AADB1D99-27A6-4951-90FE-6A6657A979E7}" presName="hierChild5" presStyleCnt="0"/>
      <dgm:spPr/>
    </dgm:pt>
    <dgm:pt modelId="{D142CA22-C6AE-4042-81C2-1708D4DA702C}" type="pres">
      <dgm:prSet presAssocID="{51A5B799-764D-4372-94B8-EFF82629B5A9}" presName="hierChild3" presStyleCnt="0"/>
      <dgm:spPr/>
    </dgm:pt>
  </dgm:ptLst>
  <dgm:cxnLst>
    <dgm:cxn modelId="{E288163D-0B29-422A-B31D-BAF6AA00A6DC}" srcId="{51A5B799-764D-4372-94B8-EFF82629B5A9}" destId="{AADB1D99-27A6-4951-90FE-6A6657A979E7}" srcOrd="2" destOrd="0" parTransId="{6AC2A862-3090-4318-80DB-9E39E42A3C07}" sibTransId="{158FB15C-13B2-4DC9-91EC-4B4F6C3F267A}"/>
    <dgm:cxn modelId="{B59A26DF-6E8D-4637-8FAF-AD623B9BD610}" type="presOf" srcId="{4FD89A0D-88DF-4023-A469-9D5E3C50B083}" destId="{EB9E0002-DF10-453D-953E-8AB85286CC1D}" srcOrd="0" destOrd="0" presId="urn:microsoft.com/office/officeart/2005/8/layout/orgChart1"/>
    <dgm:cxn modelId="{0BA779B8-039E-45BC-A517-12864EFF0DA1}" type="presOf" srcId="{6AC2A862-3090-4318-80DB-9E39E42A3C07}" destId="{DBA59665-0BFE-4A5E-8CF3-9E41267BF56D}" srcOrd="0" destOrd="0" presId="urn:microsoft.com/office/officeart/2005/8/layout/orgChart1"/>
    <dgm:cxn modelId="{3E60D096-A7D2-42AB-B13A-506E475E04AD}" type="presOf" srcId="{AADB1D99-27A6-4951-90FE-6A6657A979E7}" destId="{3D8C1A6C-583C-4868-9EEE-4B28786BEF30}" srcOrd="1" destOrd="0" presId="urn:microsoft.com/office/officeart/2005/8/layout/orgChart1"/>
    <dgm:cxn modelId="{7BF7DE16-0489-4BDB-B73B-00B1360BB97B}" type="presOf" srcId="{1784B490-3584-45F3-8885-552E84A25EAF}" destId="{2475AC76-FEA9-4A2C-B857-38E29E7C1E12}" srcOrd="0" destOrd="0" presId="urn:microsoft.com/office/officeart/2005/8/layout/orgChart1"/>
    <dgm:cxn modelId="{D872613F-46E8-4689-B532-4BD2095E27B4}" type="presOf" srcId="{AADB1D99-27A6-4951-90FE-6A6657A979E7}" destId="{FE2BC5F9-F371-4D2D-96FF-25C579E7DA6A}" srcOrd="0" destOrd="0" presId="urn:microsoft.com/office/officeart/2005/8/layout/orgChart1"/>
    <dgm:cxn modelId="{E778F169-F5DE-442D-A6AA-D2E962B38C39}" srcId="{1784B490-3584-45F3-8885-552E84A25EAF}" destId="{51A5B799-764D-4372-94B8-EFF82629B5A9}" srcOrd="0" destOrd="0" parTransId="{EB171063-826B-4D4F-9E60-60185ADF83B1}" sibTransId="{7C054B1B-9558-4406-9CCF-52AF22FA80BB}"/>
    <dgm:cxn modelId="{80D8B647-3529-4C3B-BBAC-02BB719D47DC}" type="presOf" srcId="{89FC4386-0A66-46CA-8FEB-481E7C6FCB3F}" destId="{7E45A6E6-C391-417E-A15E-2BB48DF15575}" srcOrd="0" destOrd="0" presId="urn:microsoft.com/office/officeart/2005/8/layout/orgChart1"/>
    <dgm:cxn modelId="{2A22CB9C-9A28-4529-BFA0-D002DEA18B7E}" type="presOf" srcId="{51A5B799-764D-4372-94B8-EFF82629B5A9}" destId="{625F7908-443A-4D49-AB10-334B773AA313}" srcOrd="1" destOrd="0" presId="urn:microsoft.com/office/officeart/2005/8/layout/orgChart1"/>
    <dgm:cxn modelId="{9D5328D3-A6DF-472C-8596-D49E3C5A14BC}" srcId="{51A5B799-764D-4372-94B8-EFF82629B5A9}" destId="{4FD89A0D-88DF-4023-A469-9D5E3C50B083}" srcOrd="1" destOrd="0" parTransId="{B2D3E41A-8D1B-4736-80E7-76898A951529}" sibTransId="{6F898B7C-21BE-4394-A5D5-6F9E85FA7FFB}"/>
    <dgm:cxn modelId="{CA0ADD6F-DCF5-4805-96DF-50359D31B938}" type="presOf" srcId="{51A5B799-764D-4372-94B8-EFF82629B5A9}" destId="{FCA0CA88-9C27-4F8B-AF4C-EC259B39A744}" srcOrd="0" destOrd="0" presId="urn:microsoft.com/office/officeart/2005/8/layout/orgChart1"/>
    <dgm:cxn modelId="{CB3067A7-D737-4728-A803-AA9BC1949A5B}" type="presOf" srcId="{BA458BA2-6E1B-4E83-94FE-E3E77338593D}" destId="{9A098B52-5130-45C0-AA0D-124D7EDFBCBD}" srcOrd="0" destOrd="0" presId="urn:microsoft.com/office/officeart/2005/8/layout/orgChart1"/>
    <dgm:cxn modelId="{F083A8DC-2824-4503-BC97-A0B6EF303865}" type="presOf" srcId="{89FC4386-0A66-46CA-8FEB-481E7C6FCB3F}" destId="{3583645B-4249-4447-83B4-280DCCAE75A2}" srcOrd="1" destOrd="0" presId="urn:microsoft.com/office/officeart/2005/8/layout/orgChart1"/>
    <dgm:cxn modelId="{84C86ED4-2023-4CBA-9B9F-EA2A891E3E45}" type="presOf" srcId="{4FD89A0D-88DF-4023-A469-9D5E3C50B083}" destId="{5CDBFA8F-3943-4BFE-97E8-FE84498FF302}" srcOrd="1" destOrd="0" presId="urn:microsoft.com/office/officeart/2005/8/layout/orgChart1"/>
    <dgm:cxn modelId="{926C61EE-AD29-49B8-B93B-5DC68A98091E}" srcId="{51A5B799-764D-4372-94B8-EFF82629B5A9}" destId="{89FC4386-0A66-46CA-8FEB-481E7C6FCB3F}" srcOrd="0" destOrd="0" parTransId="{BA458BA2-6E1B-4E83-94FE-E3E77338593D}" sibTransId="{54A70EBF-62CD-486E-AE6E-BA05A985B970}"/>
    <dgm:cxn modelId="{84420213-458D-43AA-9E7A-8BC730E3617C}" type="presOf" srcId="{B2D3E41A-8D1B-4736-80E7-76898A951529}" destId="{9CF3A990-518F-4BBD-8EFE-4627B7DD1B24}" srcOrd="0" destOrd="0" presId="urn:microsoft.com/office/officeart/2005/8/layout/orgChart1"/>
    <dgm:cxn modelId="{CB30947B-526D-4449-BA50-7C017FC510E3}" type="presParOf" srcId="{2475AC76-FEA9-4A2C-B857-38E29E7C1E12}" destId="{892B5E04-6FC2-414D-BB52-61E63DEEAE9A}" srcOrd="0" destOrd="0" presId="urn:microsoft.com/office/officeart/2005/8/layout/orgChart1"/>
    <dgm:cxn modelId="{C4DC5B9C-B438-4919-BE2A-80A20B392245}" type="presParOf" srcId="{892B5E04-6FC2-414D-BB52-61E63DEEAE9A}" destId="{445D0B25-D02D-4FE0-AFE1-9AA318BC027D}" srcOrd="0" destOrd="0" presId="urn:microsoft.com/office/officeart/2005/8/layout/orgChart1"/>
    <dgm:cxn modelId="{DC93EB40-2D74-4BD3-90EE-BAA173BB27B0}" type="presParOf" srcId="{445D0B25-D02D-4FE0-AFE1-9AA318BC027D}" destId="{FCA0CA88-9C27-4F8B-AF4C-EC259B39A744}" srcOrd="0" destOrd="0" presId="urn:microsoft.com/office/officeart/2005/8/layout/orgChart1"/>
    <dgm:cxn modelId="{57D10454-C272-4143-9774-FDB094E95F9F}" type="presParOf" srcId="{445D0B25-D02D-4FE0-AFE1-9AA318BC027D}" destId="{625F7908-443A-4D49-AB10-334B773AA313}" srcOrd="1" destOrd="0" presId="urn:microsoft.com/office/officeart/2005/8/layout/orgChart1"/>
    <dgm:cxn modelId="{C269E59D-2BC5-4001-99C5-BA0E2B7E9B0D}" type="presParOf" srcId="{892B5E04-6FC2-414D-BB52-61E63DEEAE9A}" destId="{DE499BBE-2F0D-4950-980A-808E61F9C57F}" srcOrd="1" destOrd="0" presId="urn:microsoft.com/office/officeart/2005/8/layout/orgChart1"/>
    <dgm:cxn modelId="{BA6DA394-77EF-43E7-80F1-1EC42000F31F}" type="presParOf" srcId="{DE499BBE-2F0D-4950-980A-808E61F9C57F}" destId="{9A098B52-5130-45C0-AA0D-124D7EDFBCBD}" srcOrd="0" destOrd="0" presId="urn:microsoft.com/office/officeart/2005/8/layout/orgChart1"/>
    <dgm:cxn modelId="{8FEFCFF2-E777-4132-93D5-B8ABFA2370E3}" type="presParOf" srcId="{DE499BBE-2F0D-4950-980A-808E61F9C57F}" destId="{48ADC875-01FA-43B1-A8C6-FEC217339263}" srcOrd="1" destOrd="0" presId="urn:microsoft.com/office/officeart/2005/8/layout/orgChart1"/>
    <dgm:cxn modelId="{93538085-EA39-467F-82AD-9A92DD995061}" type="presParOf" srcId="{48ADC875-01FA-43B1-A8C6-FEC217339263}" destId="{0F88E386-4A3B-4C8D-9FBF-911977450BEC}" srcOrd="0" destOrd="0" presId="urn:microsoft.com/office/officeart/2005/8/layout/orgChart1"/>
    <dgm:cxn modelId="{4D24078E-EFC8-48B0-B760-3287A2B1BFD2}" type="presParOf" srcId="{0F88E386-4A3B-4C8D-9FBF-911977450BEC}" destId="{7E45A6E6-C391-417E-A15E-2BB48DF15575}" srcOrd="0" destOrd="0" presId="urn:microsoft.com/office/officeart/2005/8/layout/orgChart1"/>
    <dgm:cxn modelId="{4FBD922C-C6D6-44B7-8595-43C3F06C12AA}" type="presParOf" srcId="{0F88E386-4A3B-4C8D-9FBF-911977450BEC}" destId="{3583645B-4249-4447-83B4-280DCCAE75A2}" srcOrd="1" destOrd="0" presId="urn:microsoft.com/office/officeart/2005/8/layout/orgChart1"/>
    <dgm:cxn modelId="{6BE4C1DA-E3F8-4722-80BF-309B9C214C84}" type="presParOf" srcId="{48ADC875-01FA-43B1-A8C6-FEC217339263}" destId="{8966E2E2-BC43-4066-9CCE-44D6A6D48287}" srcOrd="1" destOrd="0" presId="urn:microsoft.com/office/officeart/2005/8/layout/orgChart1"/>
    <dgm:cxn modelId="{B21F2643-B6F8-4476-B599-14073A10CA25}" type="presParOf" srcId="{48ADC875-01FA-43B1-A8C6-FEC217339263}" destId="{A0ACF97D-7DCE-43C7-AA1F-991D0308755E}" srcOrd="2" destOrd="0" presId="urn:microsoft.com/office/officeart/2005/8/layout/orgChart1"/>
    <dgm:cxn modelId="{10F72F55-BC46-436F-8BC4-BB2E6B3EF784}" type="presParOf" srcId="{DE499BBE-2F0D-4950-980A-808E61F9C57F}" destId="{9CF3A990-518F-4BBD-8EFE-4627B7DD1B24}" srcOrd="2" destOrd="0" presId="urn:microsoft.com/office/officeart/2005/8/layout/orgChart1"/>
    <dgm:cxn modelId="{C38AFE58-74CF-406C-9BEA-F05F79C8E820}" type="presParOf" srcId="{DE499BBE-2F0D-4950-980A-808E61F9C57F}" destId="{74288C29-731C-481D-B280-6F9075609ACF}" srcOrd="3" destOrd="0" presId="urn:microsoft.com/office/officeart/2005/8/layout/orgChart1"/>
    <dgm:cxn modelId="{EAEF2699-AE28-43E8-857D-6CA1C6EBE1A1}" type="presParOf" srcId="{74288C29-731C-481D-B280-6F9075609ACF}" destId="{1D718548-49CF-4B5B-9054-1CFA80901E90}" srcOrd="0" destOrd="0" presId="urn:microsoft.com/office/officeart/2005/8/layout/orgChart1"/>
    <dgm:cxn modelId="{93ADAFD0-A54B-4535-8490-16378ABB1914}" type="presParOf" srcId="{1D718548-49CF-4B5B-9054-1CFA80901E90}" destId="{EB9E0002-DF10-453D-953E-8AB85286CC1D}" srcOrd="0" destOrd="0" presId="urn:microsoft.com/office/officeart/2005/8/layout/orgChart1"/>
    <dgm:cxn modelId="{B6E32413-B646-415A-8C61-EE02422EF3CE}" type="presParOf" srcId="{1D718548-49CF-4B5B-9054-1CFA80901E90}" destId="{5CDBFA8F-3943-4BFE-97E8-FE84498FF302}" srcOrd="1" destOrd="0" presId="urn:microsoft.com/office/officeart/2005/8/layout/orgChart1"/>
    <dgm:cxn modelId="{0802BB78-E20D-48BE-A0AF-0CF6B4ABB47E}" type="presParOf" srcId="{74288C29-731C-481D-B280-6F9075609ACF}" destId="{D1FE5F2D-B6F2-47F2-88E6-E57A2CBB69BF}" srcOrd="1" destOrd="0" presId="urn:microsoft.com/office/officeart/2005/8/layout/orgChart1"/>
    <dgm:cxn modelId="{0BBE02F9-C51E-49B2-AFD8-88F4D98E8E07}" type="presParOf" srcId="{74288C29-731C-481D-B280-6F9075609ACF}" destId="{7992167C-9071-4BF4-82AD-CC1DCF31EA7D}" srcOrd="2" destOrd="0" presId="urn:microsoft.com/office/officeart/2005/8/layout/orgChart1"/>
    <dgm:cxn modelId="{45F01EF8-3CA9-4A9E-A0B0-C4E348A83662}" type="presParOf" srcId="{DE499BBE-2F0D-4950-980A-808E61F9C57F}" destId="{DBA59665-0BFE-4A5E-8CF3-9E41267BF56D}" srcOrd="4" destOrd="0" presId="urn:microsoft.com/office/officeart/2005/8/layout/orgChart1"/>
    <dgm:cxn modelId="{1098A916-5F97-4F45-95DF-5DEB67801659}" type="presParOf" srcId="{DE499BBE-2F0D-4950-980A-808E61F9C57F}" destId="{728F130D-200C-466A-AA9E-ED4976B90168}" srcOrd="5" destOrd="0" presId="urn:microsoft.com/office/officeart/2005/8/layout/orgChart1"/>
    <dgm:cxn modelId="{B0D2AD90-F2CB-42E6-A885-359FCAD9D401}" type="presParOf" srcId="{728F130D-200C-466A-AA9E-ED4976B90168}" destId="{6F0D5276-AA03-443B-A04A-74DB3BA02783}" srcOrd="0" destOrd="0" presId="urn:microsoft.com/office/officeart/2005/8/layout/orgChart1"/>
    <dgm:cxn modelId="{E74ADB5A-CE9A-4D53-821F-BC96CDE4125E}" type="presParOf" srcId="{6F0D5276-AA03-443B-A04A-74DB3BA02783}" destId="{FE2BC5F9-F371-4D2D-96FF-25C579E7DA6A}" srcOrd="0" destOrd="0" presId="urn:microsoft.com/office/officeart/2005/8/layout/orgChart1"/>
    <dgm:cxn modelId="{01E29EE0-D72C-4425-8F37-B407059E44AD}" type="presParOf" srcId="{6F0D5276-AA03-443B-A04A-74DB3BA02783}" destId="{3D8C1A6C-583C-4868-9EEE-4B28786BEF30}" srcOrd="1" destOrd="0" presId="urn:microsoft.com/office/officeart/2005/8/layout/orgChart1"/>
    <dgm:cxn modelId="{2C758E6D-9D32-42BD-B97F-6B1A39B77570}" type="presParOf" srcId="{728F130D-200C-466A-AA9E-ED4976B90168}" destId="{3E135772-CDDC-48B5-83F1-189C8A4FCC2D}" srcOrd="1" destOrd="0" presId="urn:microsoft.com/office/officeart/2005/8/layout/orgChart1"/>
    <dgm:cxn modelId="{B6A9F43E-732F-40A0-BF10-1F2E582B5416}" type="presParOf" srcId="{728F130D-200C-466A-AA9E-ED4976B90168}" destId="{7BA6C068-5899-456A-89B5-01EEBD6067FC}" srcOrd="2" destOrd="0" presId="urn:microsoft.com/office/officeart/2005/8/layout/orgChart1"/>
    <dgm:cxn modelId="{24B86110-EB5A-4659-A6C9-6EA0A0BB5F83}" type="presParOf" srcId="{892B5E04-6FC2-414D-BB52-61E63DEEAE9A}" destId="{D142CA22-C6AE-4042-81C2-1708D4DA702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A59665-0BFE-4A5E-8CF3-9E41267BF56D}">
      <dsp:nvSpPr>
        <dsp:cNvPr id="0" name=""/>
        <dsp:cNvSpPr/>
      </dsp:nvSpPr>
      <dsp:spPr>
        <a:xfrm>
          <a:off x="2388234" y="524636"/>
          <a:ext cx="1268152" cy="220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046"/>
              </a:lnTo>
              <a:lnTo>
                <a:pt x="1268152" y="110046"/>
              </a:lnTo>
              <a:lnTo>
                <a:pt x="1268152" y="2200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F3A990-518F-4BBD-8EFE-4627B7DD1B24}">
      <dsp:nvSpPr>
        <dsp:cNvPr id="0" name=""/>
        <dsp:cNvSpPr/>
      </dsp:nvSpPr>
      <dsp:spPr>
        <a:xfrm>
          <a:off x="2342514" y="524636"/>
          <a:ext cx="91440" cy="2200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0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098B52-5130-45C0-AA0D-124D7EDFBCBD}">
      <dsp:nvSpPr>
        <dsp:cNvPr id="0" name=""/>
        <dsp:cNvSpPr/>
      </dsp:nvSpPr>
      <dsp:spPr>
        <a:xfrm>
          <a:off x="1120082" y="524636"/>
          <a:ext cx="1268152" cy="220092"/>
        </a:xfrm>
        <a:custGeom>
          <a:avLst/>
          <a:gdLst/>
          <a:ahLst/>
          <a:cxnLst/>
          <a:rect l="0" t="0" r="0" b="0"/>
          <a:pathLst>
            <a:path>
              <a:moveTo>
                <a:pt x="1268152" y="0"/>
              </a:moveTo>
              <a:lnTo>
                <a:pt x="1268152" y="110046"/>
              </a:lnTo>
              <a:lnTo>
                <a:pt x="0" y="110046"/>
              </a:lnTo>
              <a:lnTo>
                <a:pt x="0" y="22009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A0CA88-9C27-4F8B-AF4C-EC259B39A744}">
      <dsp:nvSpPr>
        <dsp:cNvPr id="0" name=""/>
        <dsp:cNvSpPr/>
      </dsp:nvSpPr>
      <dsp:spPr>
        <a:xfrm>
          <a:off x="1864205" y="606"/>
          <a:ext cx="1048059" cy="5240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 smtClean="0">
              <a:latin typeface="Arial"/>
            </a:rPr>
            <a:t>Title / Name</a:t>
          </a:r>
          <a:endParaRPr lang="en-US" sz="1100" kern="1200" smtClean="0"/>
        </a:p>
      </dsp:txBody>
      <dsp:txXfrm>
        <a:off x="1864205" y="606"/>
        <a:ext cx="1048059" cy="524029"/>
      </dsp:txXfrm>
    </dsp:sp>
    <dsp:sp modelId="{7E45A6E6-C391-417E-A15E-2BB48DF15575}">
      <dsp:nvSpPr>
        <dsp:cNvPr id="0" name=""/>
        <dsp:cNvSpPr/>
      </dsp:nvSpPr>
      <dsp:spPr>
        <a:xfrm>
          <a:off x="596052" y="744728"/>
          <a:ext cx="1048059" cy="5240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 smtClean="0">
              <a:latin typeface="Arial"/>
            </a:rPr>
            <a:t>Title / Name</a:t>
          </a:r>
          <a:endParaRPr lang="en-US" sz="1100" kern="1200" smtClean="0"/>
        </a:p>
      </dsp:txBody>
      <dsp:txXfrm>
        <a:off x="596052" y="744728"/>
        <a:ext cx="1048059" cy="524029"/>
      </dsp:txXfrm>
    </dsp:sp>
    <dsp:sp modelId="{EB9E0002-DF10-453D-953E-8AB85286CC1D}">
      <dsp:nvSpPr>
        <dsp:cNvPr id="0" name=""/>
        <dsp:cNvSpPr/>
      </dsp:nvSpPr>
      <dsp:spPr>
        <a:xfrm>
          <a:off x="1864205" y="744728"/>
          <a:ext cx="1048059" cy="5240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 smtClean="0">
              <a:latin typeface="Arial"/>
            </a:rPr>
            <a:t>Title / Name</a:t>
          </a:r>
          <a:endParaRPr lang="en-US" sz="1100" kern="1200" smtClean="0"/>
        </a:p>
      </dsp:txBody>
      <dsp:txXfrm>
        <a:off x="1864205" y="744728"/>
        <a:ext cx="1048059" cy="524029"/>
      </dsp:txXfrm>
    </dsp:sp>
    <dsp:sp modelId="{FE2BC5F9-F371-4D2D-96FF-25C579E7DA6A}">
      <dsp:nvSpPr>
        <dsp:cNvPr id="0" name=""/>
        <dsp:cNvSpPr/>
      </dsp:nvSpPr>
      <dsp:spPr>
        <a:xfrm>
          <a:off x="3132357" y="744728"/>
          <a:ext cx="1048059" cy="5240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0" i="0" u="none" strike="noStrike" kern="1200" baseline="0" smtClean="0">
              <a:latin typeface="Arial"/>
            </a:rPr>
            <a:t>Title / Name</a:t>
          </a:r>
          <a:endParaRPr lang="en-US" sz="1100" kern="1200" smtClean="0"/>
        </a:p>
      </dsp:txBody>
      <dsp:txXfrm>
        <a:off x="3132357" y="744728"/>
        <a:ext cx="1048059" cy="5240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overview statement.dot</Template>
  <TotalTime>1</TotalTime>
  <Pages>4</Pages>
  <Words>534</Words>
  <Characters>3047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Wilson, Botros (Cairo/PROC)</cp:lastModifiedBy>
  <cp:revision>2</cp:revision>
  <cp:lastPrinted>2011-03-07T11:46:00Z</cp:lastPrinted>
  <dcterms:created xsi:type="dcterms:W3CDTF">2011-03-08T06:30:00Z</dcterms:created>
  <dcterms:modified xsi:type="dcterms:W3CDTF">2011-03-08T06:30:00Z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TC011414131033</vt:lpwstr>
  </property>
</Properties>
</file>