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D982CD" w14:textId="2A723ED7" w:rsidR="000731C1" w:rsidRPr="00EE00A4" w:rsidRDefault="000731C1" w:rsidP="000731C1">
      <w:pPr>
        <w:rPr>
          <w:rFonts w:ascii="Calibri" w:hAnsi="Calibri" w:cs="Calibri"/>
          <w:i/>
          <w:iCs/>
        </w:rPr>
      </w:pPr>
      <w:r w:rsidRPr="00EE00A4">
        <w:rPr>
          <w:rFonts w:ascii="Calibri" w:hAnsi="Calibri" w:cs="Calibri"/>
          <w:i/>
          <w:iCs/>
        </w:rPr>
        <w:t xml:space="preserve">Note to Applicants: Submit the letter in Grants.gov using the Attachments Form. </w:t>
      </w:r>
      <w:r w:rsidR="006A3884" w:rsidRPr="00EE00A4">
        <w:rPr>
          <w:rFonts w:ascii="Calibri" w:hAnsi="Calibri" w:cs="Calibri"/>
          <w:i/>
          <w:iCs/>
        </w:rPr>
        <w:t>You d</w:t>
      </w:r>
      <w:r w:rsidRPr="00EE00A4">
        <w:rPr>
          <w:rFonts w:ascii="Calibri" w:hAnsi="Calibri" w:cs="Calibri"/>
          <w:i/>
          <w:iCs/>
        </w:rPr>
        <w:t xml:space="preserve">o not </w:t>
      </w:r>
      <w:r w:rsidR="006A3884" w:rsidRPr="00EE00A4">
        <w:rPr>
          <w:rFonts w:ascii="Calibri" w:hAnsi="Calibri" w:cs="Calibri"/>
          <w:i/>
          <w:iCs/>
        </w:rPr>
        <w:t xml:space="preserve">need to </w:t>
      </w:r>
      <w:r w:rsidRPr="00EE00A4">
        <w:rPr>
          <w:rFonts w:ascii="Calibri" w:hAnsi="Calibri" w:cs="Calibri"/>
          <w:i/>
          <w:iCs/>
        </w:rPr>
        <w:t>mail a hard copy or email the letter.</w:t>
      </w:r>
    </w:p>
    <w:sdt>
      <w:sdtPr>
        <w:rPr>
          <w:rFonts w:ascii="Calibri" w:hAnsi="Calibri" w:cs="Calibri"/>
        </w:rPr>
        <w:alias w:val="Name"/>
        <w:tag w:val="Name"/>
        <w:id w:val="30103373"/>
        <w:placeholder>
          <w:docPart w:val="24A845DA6C95496483EFAB077B23BF3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Content>
        <w:p w14:paraId="0AAD5EAE" w14:textId="7DB0848F" w:rsidR="0021430B" w:rsidRPr="00EE00A4" w:rsidRDefault="009439A7" w:rsidP="00643A94">
          <w:pPr>
            <w:pStyle w:val="Address"/>
            <w:rPr>
              <w:rFonts w:ascii="Calibri" w:hAnsi="Calibri" w:cs="Calibri"/>
            </w:rPr>
          </w:pPr>
          <w:r w:rsidRPr="00EE00A4">
            <w:rPr>
              <w:rFonts w:ascii="Calibri" w:hAnsi="Calibri" w:cs="Calibri"/>
            </w:rPr>
            <w:t>[Name]</w:t>
          </w:r>
        </w:p>
      </w:sdtContent>
    </w:sdt>
    <w:sdt>
      <w:sdtPr>
        <w:rPr>
          <w:rFonts w:ascii="Calibri" w:hAnsi="Calibri" w:cs="Calibri"/>
        </w:rPr>
        <w:alias w:val="Address"/>
        <w:tag w:val="Address"/>
        <w:id w:val="30103384"/>
        <w:placeholder>
          <w:docPart w:val="67EA7F93F7AA4879AA73B011B6C9FC64"/>
        </w:placeholder>
        <w:temporary/>
        <w:showingPlcHdr/>
      </w:sdtPr>
      <w:sdtContent>
        <w:p w14:paraId="3815F993" w14:textId="77777777" w:rsidR="00FD5F91" w:rsidRPr="00EE00A4" w:rsidRDefault="00421211" w:rsidP="00643A94">
          <w:pPr>
            <w:pStyle w:val="Address"/>
            <w:rPr>
              <w:rFonts w:ascii="Calibri" w:hAnsi="Calibri" w:cs="Calibri"/>
            </w:rPr>
          </w:pPr>
          <w:r w:rsidRPr="00EE00A4">
            <w:rPr>
              <w:rFonts w:ascii="Calibri" w:hAnsi="Calibri" w:cs="Calibri"/>
            </w:rPr>
            <w:t>[Street Address]</w:t>
          </w:r>
        </w:p>
      </w:sdtContent>
    </w:sdt>
    <w:sdt>
      <w:sdtPr>
        <w:rPr>
          <w:rFonts w:ascii="Calibri" w:hAnsi="Calibri" w:cs="Calibri"/>
        </w:rPr>
        <w:alias w:val="City, ST  ZIP Code"/>
        <w:tag w:val="City, ST  ZIP Code"/>
        <w:id w:val="30103411"/>
        <w:placeholder>
          <w:docPart w:val="8B7E368CAE9549339F0946113FA6E836"/>
        </w:placeholder>
        <w:temporary/>
        <w:showingPlcHdr/>
      </w:sdtPr>
      <w:sdtContent>
        <w:p w14:paraId="3E14575E" w14:textId="77777777" w:rsidR="00BD0BBB" w:rsidRPr="00EE00A4" w:rsidRDefault="00421211" w:rsidP="00421211">
          <w:pPr>
            <w:pStyle w:val="Address"/>
            <w:rPr>
              <w:rFonts w:ascii="Calibri" w:hAnsi="Calibri" w:cs="Calibri"/>
            </w:rPr>
          </w:pPr>
          <w:r w:rsidRPr="00EE00A4">
            <w:rPr>
              <w:rFonts w:ascii="Calibri" w:hAnsi="Calibri" w:cs="Calibri"/>
            </w:rPr>
            <w:t>[City, ST  ZIP Code]</w:t>
          </w:r>
        </w:p>
      </w:sdtContent>
    </w:sdt>
    <w:sdt>
      <w:sdtPr>
        <w:rPr>
          <w:rFonts w:ascii="Calibri" w:hAnsi="Calibri" w:cs="Calibri"/>
        </w:rPr>
        <w:alias w:val="Date"/>
        <w:tag w:val="Date"/>
        <w:id w:val="30103438"/>
        <w:placeholder>
          <w:docPart w:val="BD8F8AE7C74D4899A8F631C4C28A5666"/>
        </w:placeholder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Content>
        <w:p w14:paraId="2D687842" w14:textId="77777777" w:rsidR="00421211" w:rsidRPr="00EE00A4" w:rsidRDefault="00F574D0" w:rsidP="00421211">
          <w:pPr>
            <w:pStyle w:val="Date"/>
            <w:rPr>
              <w:rFonts w:ascii="Calibri" w:hAnsi="Calibri" w:cs="Calibri"/>
            </w:rPr>
          </w:pPr>
          <w:r w:rsidRPr="00EE00A4">
            <w:rPr>
              <w:rFonts w:ascii="Calibri" w:hAnsi="Calibri" w:cs="Calibri"/>
            </w:rPr>
            <w:t>[Date]</w:t>
          </w:r>
        </w:p>
      </w:sdtContent>
    </w:sdt>
    <w:p w14:paraId="1BDA3DEA" w14:textId="2E691856" w:rsidR="00FD5F91" w:rsidRPr="00EE00A4" w:rsidRDefault="003F3EA0" w:rsidP="00421211">
      <w:pPr>
        <w:pStyle w:val="Address"/>
        <w:rPr>
          <w:rFonts w:ascii="Calibri" w:hAnsi="Calibri" w:cs="Calibri"/>
        </w:rPr>
      </w:pPr>
      <w:r w:rsidRPr="00EE00A4">
        <w:rPr>
          <w:rFonts w:ascii="Calibri" w:hAnsi="Calibri" w:cs="Calibri"/>
        </w:rPr>
        <w:t>Tony Dixon</w:t>
      </w:r>
      <w:r w:rsidR="00F574D0" w:rsidRPr="00EE00A4">
        <w:rPr>
          <w:rFonts w:ascii="Calibri" w:hAnsi="Calibri" w:cs="Calibri"/>
        </w:rPr>
        <w:t xml:space="preserve">, </w:t>
      </w:r>
      <w:r w:rsidR="000F2995" w:rsidRPr="00EE00A4">
        <w:rPr>
          <w:rFonts w:ascii="Calibri" w:hAnsi="Calibri" w:cs="Calibri"/>
        </w:rPr>
        <w:t>Regional Forester</w:t>
      </w:r>
    </w:p>
    <w:p w14:paraId="1E860DDB" w14:textId="77777777" w:rsidR="00F574D0" w:rsidRPr="00EE00A4" w:rsidRDefault="001831C0" w:rsidP="00421211">
      <w:pPr>
        <w:pStyle w:val="Address"/>
        <w:rPr>
          <w:rFonts w:ascii="Calibri" w:hAnsi="Calibri" w:cs="Calibri"/>
        </w:rPr>
      </w:pPr>
      <w:r w:rsidRPr="00EE00A4">
        <w:rPr>
          <w:rFonts w:ascii="Calibri" w:hAnsi="Calibri" w:cs="Calibri"/>
        </w:rPr>
        <w:t>USDA</w:t>
      </w:r>
      <w:r w:rsidR="00F574D0" w:rsidRPr="00EE00A4">
        <w:rPr>
          <w:rFonts w:ascii="Calibri" w:hAnsi="Calibri" w:cs="Calibri"/>
        </w:rPr>
        <w:t xml:space="preserve"> Forest Service</w:t>
      </w:r>
    </w:p>
    <w:p w14:paraId="17CE47DA" w14:textId="77777777" w:rsidR="00EB7252" w:rsidRPr="00EE00A4" w:rsidRDefault="000F2995" w:rsidP="00421211">
      <w:pPr>
        <w:pStyle w:val="Address"/>
        <w:rPr>
          <w:rFonts w:ascii="Calibri" w:hAnsi="Calibri" w:cs="Calibri"/>
        </w:rPr>
      </w:pPr>
      <w:r w:rsidRPr="00EE00A4">
        <w:rPr>
          <w:rFonts w:ascii="Calibri" w:hAnsi="Calibri" w:cs="Calibri"/>
        </w:rPr>
        <w:t>Eastern Region</w:t>
      </w:r>
    </w:p>
    <w:p w14:paraId="5FA74000" w14:textId="77777777" w:rsidR="00245332" w:rsidRPr="00EE00A4" w:rsidRDefault="00A20ED4" w:rsidP="00421211">
      <w:pPr>
        <w:pStyle w:val="Address"/>
        <w:rPr>
          <w:rFonts w:ascii="Calibri" w:hAnsi="Calibri" w:cs="Calibri"/>
        </w:rPr>
      </w:pPr>
      <w:r w:rsidRPr="00EE00A4">
        <w:rPr>
          <w:rFonts w:ascii="Calibri" w:hAnsi="Calibri" w:cs="Calibri"/>
        </w:rPr>
        <w:t>626 E. Wisconsin Ave.</w:t>
      </w:r>
    </w:p>
    <w:p w14:paraId="2E4F169E" w14:textId="77777777" w:rsidR="00421211" w:rsidRPr="00EE00A4" w:rsidRDefault="00A20ED4" w:rsidP="00421211">
      <w:pPr>
        <w:pStyle w:val="Address"/>
        <w:rPr>
          <w:rFonts w:ascii="Calibri" w:hAnsi="Calibri" w:cs="Calibri"/>
        </w:rPr>
      </w:pPr>
      <w:r w:rsidRPr="00EE00A4">
        <w:rPr>
          <w:rFonts w:ascii="Calibri" w:hAnsi="Calibri" w:cs="Calibri"/>
        </w:rPr>
        <w:t>Milwaukee</w:t>
      </w:r>
      <w:r w:rsidR="00245332" w:rsidRPr="00EE00A4">
        <w:rPr>
          <w:rFonts w:ascii="Calibri" w:hAnsi="Calibri" w:cs="Calibri"/>
        </w:rPr>
        <w:t xml:space="preserve">, </w:t>
      </w:r>
      <w:r w:rsidRPr="00EE00A4">
        <w:rPr>
          <w:rFonts w:ascii="Calibri" w:hAnsi="Calibri" w:cs="Calibri"/>
        </w:rPr>
        <w:t>WI</w:t>
      </w:r>
      <w:r w:rsidR="00245332" w:rsidRPr="00EE00A4">
        <w:rPr>
          <w:rFonts w:ascii="Calibri" w:hAnsi="Calibri" w:cs="Calibri"/>
        </w:rPr>
        <w:t xml:space="preserve"> </w:t>
      </w:r>
      <w:r w:rsidRPr="00EE00A4">
        <w:rPr>
          <w:rFonts w:ascii="Calibri" w:hAnsi="Calibri" w:cs="Calibri"/>
        </w:rPr>
        <w:t>53202</w:t>
      </w:r>
    </w:p>
    <w:p w14:paraId="2B238457" w14:textId="42583FAD" w:rsidR="00D27A70" w:rsidRPr="00EE00A4" w:rsidRDefault="00D27A70" w:rsidP="00421211">
      <w:pPr>
        <w:pStyle w:val="Salutation"/>
        <w:rPr>
          <w:rFonts w:ascii="Calibri" w:hAnsi="Calibri" w:cs="Calibri"/>
        </w:rPr>
      </w:pPr>
      <w:r w:rsidRPr="00EE00A4">
        <w:rPr>
          <w:rFonts w:ascii="Calibri" w:hAnsi="Calibri" w:cs="Calibri"/>
        </w:rPr>
        <w:t>Dear</w:t>
      </w:r>
      <w:r w:rsidR="0067144B" w:rsidRPr="00EE00A4">
        <w:rPr>
          <w:rFonts w:ascii="Calibri" w:hAnsi="Calibri" w:cs="Calibri"/>
        </w:rPr>
        <w:t xml:space="preserve"> </w:t>
      </w:r>
      <w:r w:rsidR="006A3884" w:rsidRPr="00EE00A4">
        <w:rPr>
          <w:rFonts w:ascii="Calibri" w:hAnsi="Calibri" w:cs="Calibri"/>
        </w:rPr>
        <w:t>Tony Dixon</w:t>
      </w:r>
      <w:r w:rsidRPr="00EE00A4">
        <w:rPr>
          <w:rFonts w:ascii="Calibri" w:hAnsi="Calibri" w:cs="Calibri"/>
        </w:rPr>
        <w:t>:</w:t>
      </w:r>
    </w:p>
    <w:p w14:paraId="0C98C863" w14:textId="2745CCFE" w:rsidR="00245332" w:rsidRPr="00EE00A4" w:rsidRDefault="00245332" w:rsidP="00EE00A4">
      <w:pPr>
        <w:autoSpaceDE w:val="0"/>
        <w:autoSpaceDN w:val="0"/>
        <w:adjustRightInd w:val="0"/>
        <w:spacing w:before="240" w:after="0" w:line="240" w:lineRule="auto"/>
        <w:rPr>
          <w:rFonts w:ascii="Calibri" w:hAnsi="Calibri" w:cs="Calibri"/>
        </w:rPr>
      </w:pPr>
      <w:r w:rsidRPr="00EE00A4">
        <w:rPr>
          <w:rFonts w:ascii="Calibri" w:hAnsi="Calibri" w:cs="Calibri"/>
        </w:rPr>
        <w:t xml:space="preserve">It is my pleasure </w:t>
      </w:r>
      <w:r w:rsidR="00F574D0" w:rsidRPr="00EE00A4">
        <w:rPr>
          <w:rFonts w:ascii="Calibri" w:hAnsi="Calibri" w:cs="Calibri"/>
        </w:rPr>
        <w:t xml:space="preserve">to </w:t>
      </w:r>
      <w:r w:rsidR="00104093" w:rsidRPr="00EE00A4">
        <w:rPr>
          <w:rFonts w:ascii="Calibri" w:hAnsi="Calibri" w:cs="Calibri"/>
          <w:b/>
          <w:bCs/>
        </w:rPr>
        <w:t>e</w:t>
      </w:r>
      <w:r w:rsidR="00BE407F" w:rsidRPr="00EE00A4">
        <w:rPr>
          <w:rFonts w:ascii="Calibri" w:hAnsi="Calibri" w:cs="Calibri"/>
          <w:b/>
          <w:bCs/>
        </w:rPr>
        <w:t>ndorse</w:t>
      </w:r>
      <w:r w:rsidR="00974B94" w:rsidRPr="00EE00A4">
        <w:rPr>
          <w:rFonts w:ascii="Calibri" w:hAnsi="Calibri" w:cs="Calibri"/>
        </w:rPr>
        <w:t xml:space="preserve"> </w:t>
      </w:r>
      <w:r w:rsidR="009F1A67" w:rsidRPr="00EE00A4">
        <w:rPr>
          <w:rFonts w:ascii="Calibri" w:hAnsi="Calibri" w:cs="Calibri"/>
        </w:rPr>
        <w:t xml:space="preserve">the project </w:t>
      </w:r>
      <w:r w:rsidR="005C0687" w:rsidRPr="00EE00A4">
        <w:rPr>
          <w:rFonts w:ascii="Calibri" w:hAnsi="Calibri" w:cs="Calibri"/>
        </w:rPr>
        <w:t>(</w:t>
      </w:r>
      <w:r w:rsidR="005C0687" w:rsidRPr="00EE00A4">
        <w:rPr>
          <w:rFonts w:ascii="Calibri" w:hAnsi="Calibri" w:cs="Calibri"/>
        </w:rPr>
        <w:fldChar w:fldCharType="begin"/>
      </w:r>
      <w:r w:rsidR="005C0687" w:rsidRPr="00EE00A4">
        <w:rPr>
          <w:rFonts w:ascii="Calibri" w:hAnsi="Calibri" w:cs="Calibri"/>
        </w:rPr>
        <w:instrText xml:space="preserve"> SUBJECT  "Proposal Title" \* Caps  \* MERGEFORMAT </w:instrText>
      </w:r>
      <w:r w:rsidR="005C0687" w:rsidRPr="00EE00A4">
        <w:rPr>
          <w:rFonts w:ascii="Calibri" w:hAnsi="Calibri" w:cs="Calibri"/>
        </w:rPr>
        <w:fldChar w:fldCharType="separate"/>
      </w:r>
      <w:r w:rsidR="009439A7" w:rsidRPr="00EE00A4">
        <w:rPr>
          <w:rFonts w:ascii="Calibri" w:hAnsi="Calibri" w:cs="Calibri"/>
        </w:rPr>
        <w:t>[</w:t>
      </w:r>
      <w:r w:rsidR="009F1A67" w:rsidRPr="00EE00A4">
        <w:rPr>
          <w:rFonts w:ascii="Calibri" w:hAnsi="Calibri" w:cs="Calibri"/>
        </w:rPr>
        <w:t>Application</w:t>
      </w:r>
      <w:r w:rsidR="005C0687" w:rsidRPr="00EE00A4">
        <w:rPr>
          <w:rFonts w:ascii="Calibri" w:hAnsi="Calibri" w:cs="Calibri"/>
        </w:rPr>
        <w:t xml:space="preserve"> Titl</w:t>
      </w:r>
      <w:r w:rsidR="009439A7" w:rsidRPr="00EE00A4">
        <w:rPr>
          <w:rFonts w:ascii="Calibri" w:hAnsi="Calibri" w:cs="Calibri"/>
        </w:rPr>
        <w:t>e]</w:t>
      </w:r>
      <w:r w:rsidR="005C0687" w:rsidRPr="00EE00A4">
        <w:rPr>
          <w:rFonts w:ascii="Calibri" w:hAnsi="Calibri" w:cs="Calibri"/>
        </w:rPr>
        <w:fldChar w:fldCharType="end"/>
      </w:r>
      <w:r w:rsidR="005C0687" w:rsidRPr="00EE00A4">
        <w:rPr>
          <w:rFonts w:ascii="Calibri" w:hAnsi="Calibri" w:cs="Calibri"/>
        </w:rPr>
        <w:fldChar w:fldCharType="begin"/>
      </w:r>
      <w:r w:rsidR="005C0687" w:rsidRPr="00EE00A4">
        <w:rPr>
          <w:rFonts w:ascii="Calibri" w:hAnsi="Calibri" w:cs="Calibri"/>
        </w:rPr>
        <w:instrText xml:space="preserve"> SUBJECT  \* Caps  \* MERGEFORMAT </w:instrText>
      </w:r>
      <w:r w:rsidR="005C0687" w:rsidRPr="00EE00A4">
        <w:rPr>
          <w:rFonts w:ascii="Calibri" w:hAnsi="Calibri" w:cs="Calibri"/>
        </w:rPr>
        <w:fldChar w:fldCharType="end"/>
      </w:r>
      <w:r w:rsidRPr="00EE00A4">
        <w:rPr>
          <w:rFonts w:ascii="Calibri" w:hAnsi="Calibri" w:cs="Calibri"/>
        </w:rPr>
        <w:t>) being submitted to the</w:t>
      </w:r>
      <w:r w:rsidR="005C0687" w:rsidRPr="00EE00A4">
        <w:rPr>
          <w:rFonts w:ascii="Calibri" w:hAnsi="Calibri" w:cs="Calibri"/>
        </w:rPr>
        <w:t xml:space="preserve"> </w:t>
      </w:r>
      <w:r w:rsidR="009F1A67" w:rsidRPr="00EE00A4">
        <w:rPr>
          <w:rFonts w:ascii="Calibri" w:hAnsi="Calibri" w:cs="Calibri"/>
        </w:rPr>
        <w:t>Landscape Scale Restoration R</w:t>
      </w:r>
      <w:r w:rsidR="001831C0" w:rsidRPr="00EE00A4">
        <w:rPr>
          <w:rFonts w:ascii="Calibri" w:hAnsi="Calibri" w:cs="Calibri"/>
        </w:rPr>
        <w:t>equest for Applications</w:t>
      </w:r>
      <w:r w:rsidRPr="00EE00A4">
        <w:rPr>
          <w:rFonts w:ascii="Calibri" w:hAnsi="Calibri" w:cs="Calibri"/>
        </w:rPr>
        <w:t>.</w:t>
      </w:r>
    </w:p>
    <w:p w14:paraId="73A9BB5B" w14:textId="6E1C4864" w:rsidR="00245332" w:rsidRPr="00EE00A4" w:rsidRDefault="00245332" w:rsidP="00EE00A4">
      <w:pPr>
        <w:autoSpaceDE w:val="0"/>
        <w:autoSpaceDN w:val="0"/>
        <w:adjustRightInd w:val="0"/>
        <w:spacing w:before="240" w:after="0" w:line="240" w:lineRule="auto"/>
        <w:rPr>
          <w:rFonts w:ascii="Calibri" w:hAnsi="Calibri" w:cs="Calibri"/>
          <w:b/>
          <w:bCs/>
        </w:rPr>
      </w:pPr>
      <w:r w:rsidRPr="00EE00A4">
        <w:rPr>
          <w:rFonts w:ascii="Calibri" w:hAnsi="Calibri" w:cs="Calibri"/>
          <w:b/>
          <w:bCs/>
        </w:rPr>
        <w:t xml:space="preserve">This </w:t>
      </w:r>
      <w:r w:rsidR="009F1A67" w:rsidRPr="00EE00A4">
        <w:rPr>
          <w:rFonts w:ascii="Calibri" w:hAnsi="Calibri" w:cs="Calibri"/>
          <w:b/>
          <w:bCs/>
        </w:rPr>
        <w:t>project</w:t>
      </w:r>
      <w:r w:rsidRPr="00EE00A4">
        <w:rPr>
          <w:rFonts w:ascii="Calibri" w:hAnsi="Calibri" w:cs="Calibri"/>
          <w:b/>
          <w:bCs/>
        </w:rPr>
        <w:t xml:space="preserve"> </w:t>
      </w:r>
      <w:r w:rsidR="00BE407F" w:rsidRPr="00EE00A4">
        <w:rPr>
          <w:rFonts w:ascii="Calibri" w:hAnsi="Calibri" w:cs="Calibri"/>
          <w:b/>
          <w:bCs/>
        </w:rPr>
        <w:t xml:space="preserve">addresses an issue that is important to us but does not involve my organization directly as a recipient of </w:t>
      </w:r>
      <w:r w:rsidR="002B25D6" w:rsidRPr="00EE00A4">
        <w:rPr>
          <w:rFonts w:ascii="Calibri" w:hAnsi="Calibri" w:cs="Calibri"/>
          <w:b/>
          <w:bCs/>
        </w:rPr>
        <w:t>F</w:t>
      </w:r>
      <w:r w:rsidR="00BE407F" w:rsidRPr="00EE00A4">
        <w:rPr>
          <w:rFonts w:ascii="Calibri" w:hAnsi="Calibri" w:cs="Calibri"/>
          <w:b/>
          <w:bCs/>
        </w:rPr>
        <w:t xml:space="preserve">ederal funds or as a supplier of match. Additionally, no project deliverables are expected to accrue within my </w:t>
      </w:r>
      <w:r w:rsidR="002B25D6" w:rsidRPr="00EE00A4">
        <w:rPr>
          <w:rFonts w:ascii="Calibri" w:hAnsi="Calibri" w:cs="Calibri"/>
          <w:b/>
          <w:bCs/>
        </w:rPr>
        <w:t>S</w:t>
      </w:r>
      <w:r w:rsidR="00BE407F" w:rsidRPr="00EE00A4">
        <w:rPr>
          <w:rFonts w:ascii="Calibri" w:hAnsi="Calibri" w:cs="Calibri"/>
          <w:b/>
          <w:bCs/>
        </w:rPr>
        <w:t>tate during the grant period.</w:t>
      </w:r>
    </w:p>
    <w:p w14:paraId="51858812" w14:textId="79A85FCD" w:rsidR="005C0687" w:rsidRPr="00EE00A4" w:rsidRDefault="002E11E8" w:rsidP="00EE00A4">
      <w:pPr>
        <w:autoSpaceDE w:val="0"/>
        <w:autoSpaceDN w:val="0"/>
        <w:adjustRightInd w:val="0"/>
        <w:spacing w:before="240" w:after="0" w:line="240" w:lineRule="auto"/>
        <w:rPr>
          <w:rFonts w:ascii="Calibri" w:hAnsi="Calibri" w:cs="Calibri"/>
        </w:rPr>
      </w:pPr>
      <w:r w:rsidRPr="00EE00A4">
        <w:rPr>
          <w:rFonts w:ascii="Calibri" w:hAnsi="Calibri" w:cs="Calibri"/>
        </w:rPr>
        <w:t xml:space="preserve">&lt;Insert details for how the project is important to the </w:t>
      </w:r>
      <w:r w:rsidR="00EE00A4" w:rsidRPr="00EE00A4">
        <w:rPr>
          <w:rFonts w:ascii="Calibri" w:hAnsi="Calibri" w:cs="Calibri"/>
        </w:rPr>
        <w:t>State Forest Action Plan goals, strategies, and/or priority areas.&gt;</w:t>
      </w:r>
    </w:p>
    <w:p w14:paraId="0AC1F7AE" w14:textId="77777777" w:rsidR="00245332" w:rsidRPr="00EE00A4" w:rsidRDefault="00BE407F" w:rsidP="00EE00A4">
      <w:pPr>
        <w:autoSpaceDE w:val="0"/>
        <w:autoSpaceDN w:val="0"/>
        <w:adjustRightInd w:val="0"/>
        <w:spacing w:before="240" w:after="0" w:line="240" w:lineRule="auto"/>
        <w:rPr>
          <w:rFonts w:ascii="Calibri" w:hAnsi="Calibri" w:cs="Calibri"/>
        </w:rPr>
      </w:pPr>
      <w:r w:rsidRPr="00EE00A4">
        <w:rPr>
          <w:rFonts w:ascii="Calibri" w:hAnsi="Calibri" w:cs="Calibri"/>
        </w:rPr>
        <w:t>I</w:t>
      </w:r>
      <w:r w:rsidR="00245332" w:rsidRPr="00EE00A4">
        <w:rPr>
          <w:rFonts w:ascii="Calibri" w:hAnsi="Calibri" w:cs="Calibri"/>
        </w:rPr>
        <w:t xml:space="preserve"> support th</w:t>
      </w:r>
      <w:r w:rsidR="00270EAE" w:rsidRPr="00EE00A4">
        <w:rPr>
          <w:rFonts w:ascii="Calibri" w:hAnsi="Calibri" w:cs="Calibri"/>
        </w:rPr>
        <w:t>is application</w:t>
      </w:r>
      <w:r w:rsidR="00245332" w:rsidRPr="00EE00A4">
        <w:rPr>
          <w:rFonts w:ascii="Calibri" w:hAnsi="Calibri" w:cs="Calibri"/>
        </w:rPr>
        <w:t xml:space="preserve"> and hope you will give it full consideration.</w:t>
      </w:r>
    </w:p>
    <w:p w14:paraId="27023D3A" w14:textId="77777777" w:rsidR="00245332" w:rsidRPr="00EE00A4" w:rsidRDefault="00245332" w:rsidP="00245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14:paraId="1BF3926B" w14:textId="77777777" w:rsidR="00245332" w:rsidRPr="00EE00A4" w:rsidRDefault="00245332" w:rsidP="0024533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EE00A4">
        <w:rPr>
          <w:rFonts w:ascii="Calibri" w:hAnsi="Calibri" w:cs="Calibri"/>
        </w:rPr>
        <w:t>Sincerely,</w:t>
      </w:r>
    </w:p>
    <w:p w14:paraId="6A44DD1F" w14:textId="77777777" w:rsidR="00245332" w:rsidRPr="00EE00A4" w:rsidRDefault="00245332" w:rsidP="00421211">
      <w:pPr>
        <w:rPr>
          <w:rFonts w:ascii="Calibri" w:hAnsi="Calibri" w:cs="Calibri"/>
        </w:rPr>
      </w:pPr>
    </w:p>
    <w:p w14:paraId="6EE3EEB0" w14:textId="77777777" w:rsidR="00245332" w:rsidRPr="00EE00A4" w:rsidRDefault="00245332" w:rsidP="00421211">
      <w:pPr>
        <w:rPr>
          <w:rFonts w:ascii="Calibri" w:hAnsi="Calibri" w:cs="Calibri"/>
        </w:rPr>
      </w:pPr>
    </w:p>
    <w:sdt>
      <w:sdtPr>
        <w:rPr>
          <w:rFonts w:ascii="Calibri" w:hAnsi="Calibri" w:cs="Calibri"/>
        </w:rPr>
        <w:alias w:val="Name"/>
        <w:tag w:val="Name"/>
        <w:id w:val="-16393322"/>
        <w:placeholder>
          <w:docPart w:val="D727C6C199C140BB80B6ECC3B9F410DE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Content>
        <w:p w14:paraId="3948BC84" w14:textId="77777777" w:rsidR="009439A7" w:rsidRPr="00EE00A4" w:rsidRDefault="009439A7" w:rsidP="009439A7">
          <w:pPr>
            <w:pStyle w:val="Address"/>
            <w:rPr>
              <w:rFonts w:ascii="Calibri" w:hAnsi="Calibri" w:cs="Calibri"/>
            </w:rPr>
          </w:pPr>
          <w:r w:rsidRPr="00EE00A4">
            <w:rPr>
              <w:rFonts w:ascii="Calibri" w:hAnsi="Calibri" w:cs="Calibri"/>
            </w:rPr>
            <w:t>[Name]</w:t>
          </w:r>
        </w:p>
      </w:sdtContent>
    </w:sdt>
    <w:p w14:paraId="3674E10E" w14:textId="77777777" w:rsidR="005C0687" w:rsidRPr="00EE00A4" w:rsidRDefault="005C0687" w:rsidP="005C0687">
      <w:pPr>
        <w:pStyle w:val="Address"/>
        <w:rPr>
          <w:rFonts w:ascii="Calibri" w:hAnsi="Calibri" w:cs="Calibri"/>
        </w:rPr>
      </w:pPr>
    </w:p>
    <w:p w14:paraId="62513FB2" w14:textId="132689E1" w:rsidR="000731C1" w:rsidRPr="00EE00A4" w:rsidRDefault="009439A7">
      <w:pPr>
        <w:rPr>
          <w:rFonts w:ascii="Calibri" w:hAnsi="Calibri" w:cs="Calibri"/>
        </w:rPr>
      </w:pPr>
      <w:r w:rsidRPr="00EE00A4">
        <w:rPr>
          <w:rFonts w:ascii="Calibri" w:hAnsi="Calibri" w:cs="Calibri"/>
        </w:rPr>
        <w:fldChar w:fldCharType="begin"/>
      </w:r>
      <w:r w:rsidRPr="00EE00A4">
        <w:rPr>
          <w:rFonts w:ascii="Calibri" w:hAnsi="Calibri" w:cs="Calibri"/>
        </w:rPr>
        <w:instrText xml:space="preserve"> FILLIN  State  \* MERGEFORMAT </w:instrText>
      </w:r>
      <w:r w:rsidRPr="00EE00A4">
        <w:rPr>
          <w:rFonts w:ascii="Calibri" w:hAnsi="Calibri" w:cs="Calibri"/>
        </w:rPr>
        <w:fldChar w:fldCharType="end"/>
      </w:r>
      <w:r w:rsidR="00245332" w:rsidRPr="00EE00A4">
        <w:rPr>
          <w:rFonts w:ascii="Calibri" w:hAnsi="Calibri" w:cs="Calibri"/>
        </w:rPr>
        <w:t>State Forester</w:t>
      </w:r>
    </w:p>
    <w:sectPr w:rsidR="000731C1" w:rsidRPr="00EE00A4" w:rsidSect="0067144B">
      <w:headerReference w:type="defaul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ACF08" w14:textId="77777777" w:rsidR="00F463F2" w:rsidRDefault="00F463F2">
      <w:r>
        <w:separator/>
      </w:r>
    </w:p>
  </w:endnote>
  <w:endnote w:type="continuationSeparator" w:id="0">
    <w:p w14:paraId="0C3A14D7" w14:textId="77777777" w:rsidR="00F463F2" w:rsidRDefault="00F46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D31E28" w14:textId="77777777" w:rsidR="00F463F2" w:rsidRDefault="00F463F2">
      <w:r>
        <w:separator/>
      </w:r>
    </w:p>
  </w:footnote>
  <w:footnote w:type="continuationSeparator" w:id="0">
    <w:p w14:paraId="0A937ABA" w14:textId="77777777" w:rsidR="00F463F2" w:rsidRDefault="00F46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alias w:val="Name"/>
      <w:tag w:val="Name"/>
      <w:id w:val="30103699"/>
      <w:placeholder>
        <w:docPart w:val="A9B33A661C55477FAD47BC3069944072"/>
      </w:placeholder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Content>
      <w:p w14:paraId="75C248EC" w14:textId="77777777" w:rsidR="00421211" w:rsidRDefault="00245332" w:rsidP="00421211">
        <w:pPr>
          <w:pStyle w:val="Header"/>
        </w:pPr>
        <w:r>
          <w:t>Tony Ferguson</w:t>
        </w:r>
      </w:p>
    </w:sdtContent>
  </w:sdt>
  <w:sdt>
    <w:sdtPr>
      <w:alias w:val="Date"/>
      <w:tag w:val="Date"/>
      <w:id w:val="30103700"/>
      <w:placeholder>
        <w:docPart w:val="42DAE7C4BC924EC5AA73223CF579C944"/>
      </w:placeholder>
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<w:text/>
    </w:sdtPr>
    <w:sdtContent>
      <w:p w14:paraId="39747CA5" w14:textId="77777777" w:rsidR="00421211" w:rsidRDefault="00F574D0" w:rsidP="00421211">
        <w:pPr>
          <w:pStyle w:val="Header"/>
        </w:pPr>
        <w:r>
          <w:t>[Date]</w:t>
        </w:r>
      </w:p>
    </w:sdtContent>
  </w:sdt>
  <w:p w14:paraId="44DEA9F9" w14:textId="77777777" w:rsidR="00D46117" w:rsidRPr="000B7DA8" w:rsidRDefault="00D46117" w:rsidP="00421211">
    <w:pPr>
      <w:pStyle w:val="Header"/>
    </w:pPr>
    <w:r>
      <w:t xml:space="preserve">Page </w:t>
    </w:r>
    <w:r w:rsidR="0037471D" w:rsidRPr="000B7DA8">
      <w:rPr>
        <w:rStyle w:val="PageNumber"/>
      </w:rPr>
      <w:fldChar w:fldCharType="begin"/>
    </w:r>
    <w:r w:rsidRPr="000B7DA8">
      <w:rPr>
        <w:rStyle w:val="PageNumber"/>
      </w:rPr>
      <w:instrText>PAGE</w:instrText>
    </w:r>
    <w:r w:rsidR="0037471D" w:rsidRPr="000B7DA8">
      <w:rPr>
        <w:rStyle w:val="PageNumber"/>
      </w:rPr>
      <w:fldChar w:fldCharType="separate"/>
    </w:r>
    <w:r w:rsidR="00421211">
      <w:rPr>
        <w:rStyle w:val="PageNumber"/>
        <w:noProof/>
      </w:rPr>
      <w:t>2</w:t>
    </w:r>
    <w:r w:rsidR="0037471D" w:rsidRPr="000B7DA8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AB06E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6BC977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A304D2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BC8E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BB406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8A476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A20908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4CA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09E8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598AA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43306037">
    <w:abstractNumId w:val="9"/>
  </w:num>
  <w:num w:numId="2" w16cid:durableId="893928544">
    <w:abstractNumId w:val="7"/>
  </w:num>
  <w:num w:numId="3" w16cid:durableId="507910389">
    <w:abstractNumId w:val="6"/>
  </w:num>
  <w:num w:numId="4" w16cid:durableId="129596582">
    <w:abstractNumId w:val="5"/>
  </w:num>
  <w:num w:numId="5" w16cid:durableId="1677079184">
    <w:abstractNumId w:val="4"/>
  </w:num>
  <w:num w:numId="6" w16cid:durableId="1997108998">
    <w:abstractNumId w:val="8"/>
  </w:num>
  <w:num w:numId="7" w16cid:durableId="1244343048">
    <w:abstractNumId w:val="3"/>
  </w:num>
  <w:num w:numId="8" w16cid:durableId="705527047">
    <w:abstractNumId w:val="2"/>
  </w:num>
  <w:num w:numId="9" w16cid:durableId="229385568">
    <w:abstractNumId w:val="1"/>
  </w:num>
  <w:num w:numId="10" w16cid:durableId="5988766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5332"/>
    <w:rsid w:val="00027416"/>
    <w:rsid w:val="0007036B"/>
    <w:rsid w:val="000731C1"/>
    <w:rsid w:val="0008078E"/>
    <w:rsid w:val="000B7DA8"/>
    <w:rsid w:val="000C56C5"/>
    <w:rsid w:val="000D629C"/>
    <w:rsid w:val="000F2995"/>
    <w:rsid w:val="000F2F1D"/>
    <w:rsid w:val="00104093"/>
    <w:rsid w:val="00135E59"/>
    <w:rsid w:val="0013733D"/>
    <w:rsid w:val="00165240"/>
    <w:rsid w:val="001831C0"/>
    <w:rsid w:val="00190E65"/>
    <w:rsid w:val="001B0EB0"/>
    <w:rsid w:val="001C39C4"/>
    <w:rsid w:val="001C3B37"/>
    <w:rsid w:val="001D185A"/>
    <w:rsid w:val="00204EBD"/>
    <w:rsid w:val="00211021"/>
    <w:rsid w:val="0021430B"/>
    <w:rsid w:val="00221439"/>
    <w:rsid w:val="00245332"/>
    <w:rsid w:val="00255735"/>
    <w:rsid w:val="00255AB4"/>
    <w:rsid w:val="002566F7"/>
    <w:rsid w:val="00267CC0"/>
    <w:rsid w:val="00270EAE"/>
    <w:rsid w:val="00272AE7"/>
    <w:rsid w:val="002B25D6"/>
    <w:rsid w:val="002B4D0F"/>
    <w:rsid w:val="002E11E8"/>
    <w:rsid w:val="002F341B"/>
    <w:rsid w:val="00301B05"/>
    <w:rsid w:val="00333A3F"/>
    <w:rsid w:val="00342A06"/>
    <w:rsid w:val="0037471D"/>
    <w:rsid w:val="003A65CF"/>
    <w:rsid w:val="003F3EA0"/>
    <w:rsid w:val="004029BF"/>
    <w:rsid w:val="00421211"/>
    <w:rsid w:val="00422D2C"/>
    <w:rsid w:val="00436A86"/>
    <w:rsid w:val="00452DEA"/>
    <w:rsid w:val="004A009B"/>
    <w:rsid w:val="004B5B67"/>
    <w:rsid w:val="00517A98"/>
    <w:rsid w:val="00530AAD"/>
    <w:rsid w:val="00575B10"/>
    <w:rsid w:val="005B2344"/>
    <w:rsid w:val="005C0687"/>
    <w:rsid w:val="005E2D62"/>
    <w:rsid w:val="005F4F00"/>
    <w:rsid w:val="0061751D"/>
    <w:rsid w:val="006308D8"/>
    <w:rsid w:val="00643A94"/>
    <w:rsid w:val="006450D3"/>
    <w:rsid w:val="00650B2F"/>
    <w:rsid w:val="006621A9"/>
    <w:rsid w:val="00666B83"/>
    <w:rsid w:val="0067144B"/>
    <w:rsid w:val="0067239C"/>
    <w:rsid w:val="006A3884"/>
    <w:rsid w:val="006F02C2"/>
    <w:rsid w:val="007137F4"/>
    <w:rsid w:val="007334AD"/>
    <w:rsid w:val="007347D7"/>
    <w:rsid w:val="00744147"/>
    <w:rsid w:val="00757DD9"/>
    <w:rsid w:val="00767097"/>
    <w:rsid w:val="007834BF"/>
    <w:rsid w:val="00795696"/>
    <w:rsid w:val="007C2960"/>
    <w:rsid w:val="007D03C5"/>
    <w:rsid w:val="007F303E"/>
    <w:rsid w:val="008175D9"/>
    <w:rsid w:val="00850595"/>
    <w:rsid w:val="00852CDA"/>
    <w:rsid w:val="00876FF3"/>
    <w:rsid w:val="008C0A78"/>
    <w:rsid w:val="00903EAE"/>
    <w:rsid w:val="00920C3D"/>
    <w:rsid w:val="00924637"/>
    <w:rsid w:val="009321DF"/>
    <w:rsid w:val="009439A7"/>
    <w:rsid w:val="00956F81"/>
    <w:rsid w:val="00974B94"/>
    <w:rsid w:val="00981E11"/>
    <w:rsid w:val="00986D09"/>
    <w:rsid w:val="009A0AC8"/>
    <w:rsid w:val="009A462A"/>
    <w:rsid w:val="009E1724"/>
    <w:rsid w:val="009F1A67"/>
    <w:rsid w:val="009F2F6E"/>
    <w:rsid w:val="009F34DD"/>
    <w:rsid w:val="00A20ED4"/>
    <w:rsid w:val="00A46190"/>
    <w:rsid w:val="00A5337D"/>
    <w:rsid w:val="00A7511E"/>
    <w:rsid w:val="00AE27A5"/>
    <w:rsid w:val="00B26817"/>
    <w:rsid w:val="00B27093"/>
    <w:rsid w:val="00B76823"/>
    <w:rsid w:val="00BD0BBB"/>
    <w:rsid w:val="00BE407F"/>
    <w:rsid w:val="00BF2C5F"/>
    <w:rsid w:val="00C53C79"/>
    <w:rsid w:val="00C833FF"/>
    <w:rsid w:val="00CC2ADC"/>
    <w:rsid w:val="00CE02A3"/>
    <w:rsid w:val="00CE2C65"/>
    <w:rsid w:val="00CE75E6"/>
    <w:rsid w:val="00CF13D7"/>
    <w:rsid w:val="00D12684"/>
    <w:rsid w:val="00D21C43"/>
    <w:rsid w:val="00D27A70"/>
    <w:rsid w:val="00D35EC7"/>
    <w:rsid w:val="00D41091"/>
    <w:rsid w:val="00D46117"/>
    <w:rsid w:val="00DB1EAB"/>
    <w:rsid w:val="00DC0500"/>
    <w:rsid w:val="00DD171B"/>
    <w:rsid w:val="00E52261"/>
    <w:rsid w:val="00EA5EAF"/>
    <w:rsid w:val="00EB7252"/>
    <w:rsid w:val="00ED76D2"/>
    <w:rsid w:val="00EE00A4"/>
    <w:rsid w:val="00F07C74"/>
    <w:rsid w:val="00F463F2"/>
    <w:rsid w:val="00F54F27"/>
    <w:rsid w:val="00F56F15"/>
    <w:rsid w:val="00F574D0"/>
    <w:rsid w:val="00FB6A0E"/>
    <w:rsid w:val="00FD0588"/>
    <w:rsid w:val="00FD5F91"/>
    <w:rsid w:val="00FE6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D0A32A"/>
  <w15:docId w15:val="{D8F9DE7B-23D7-4457-A8C7-1D051741A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nhideWhenUsed="1" w:qFormat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90E65"/>
    <w:pPr>
      <w:spacing w:after="240" w:line="276" w:lineRule="auto"/>
    </w:pPr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rsid w:val="00421211"/>
    <w:pPr>
      <w:keepNext/>
      <w:spacing w:before="240" w:after="60"/>
      <w:outlineLvl w:val="0"/>
    </w:pPr>
    <w:rPr>
      <w:rFonts w:asciiTheme="majorHAnsi" w:hAnsiTheme="majorHAnsi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qFormat/>
    <w:rsid w:val="00421211"/>
    <w:pPr>
      <w:spacing w:after="0"/>
    </w:pPr>
  </w:style>
  <w:style w:type="paragraph" w:styleId="Date">
    <w:name w:val="Date"/>
    <w:basedOn w:val="Normal"/>
    <w:next w:val="Normal"/>
    <w:qFormat/>
    <w:rsid w:val="00981E11"/>
    <w:pPr>
      <w:spacing w:after="480"/>
    </w:pPr>
  </w:style>
  <w:style w:type="character" w:styleId="PlaceholderText">
    <w:name w:val="Placeholder Text"/>
    <w:basedOn w:val="DefaultParagraphFont"/>
    <w:uiPriority w:val="99"/>
    <w:semiHidden/>
    <w:rsid w:val="00421211"/>
    <w:rPr>
      <w:color w:val="808080"/>
    </w:rPr>
  </w:style>
  <w:style w:type="paragraph" w:styleId="Salutation">
    <w:name w:val="Salutation"/>
    <w:basedOn w:val="Normal"/>
    <w:next w:val="Normal"/>
    <w:qFormat/>
    <w:rsid w:val="00852CDA"/>
    <w:pPr>
      <w:spacing w:before="480"/>
    </w:pPr>
  </w:style>
  <w:style w:type="paragraph" w:styleId="Closing">
    <w:name w:val="Closing"/>
    <w:basedOn w:val="Normal"/>
    <w:qFormat/>
    <w:rsid w:val="00981E11"/>
    <w:pPr>
      <w:spacing w:after="960"/>
    </w:pPr>
  </w:style>
  <w:style w:type="paragraph" w:styleId="Footer">
    <w:name w:val="footer"/>
    <w:basedOn w:val="Normal"/>
    <w:link w:val="FooterChar"/>
    <w:semiHidden/>
    <w:unhideWhenUsed/>
    <w:rsid w:val="004212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semiHidden/>
    <w:rsid w:val="00421211"/>
    <w:rPr>
      <w:rFonts w:asciiTheme="minorHAnsi" w:hAnsiTheme="minorHAnsi"/>
      <w:sz w:val="24"/>
      <w:szCs w:val="24"/>
    </w:rPr>
  </w:style>
  <w:style w:type="paragraph" w:styleId="BalloonText">
    <w:name w:val="Balloon Text"/>
    <w:basedOn w:val="Normal"/>
    <w:semiHidden/>
    <w:rsid w:val="007834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21211"/>
    <w:pPr>
      <w:spacing w:after="480"/>
      <w:contextualSpacing/>
    </w:pPr>
  </w:style>
  <w:style w:type="character" w:styleId="PageNumber">
    <w:name w:val="page number"/>
    <w:basedOn w:val="DefaultParagraphFont"/>
    <w:semiHidden/>
    <w:unhideWhenUsed/>
    <w:rsid w:val="000B7D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kwitmer\AppData\Roaming\Microsoft\Templates\discontser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4A845DA6C95496483EFAB077B23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D258DE-ADB6-4BEA-8752-373C265117E9}"/>
      </w:docPartPr>
      <w:docPartBody>
        <w:p w:rsidR="00882009" w:rsidRDefault="00CE3DA8">
          <w:pPr>
            <w:pStyle w:val="24A845DA6C95496483EFAB077B23BF3F"/>
          </w:pPr>
          <w:r>
            <w:t>[Your Name]</w:t>
          </w:r>
        </w:p>
      </w:docPartBody>
    </w:docPart>
    <w:docPart>
      <w:docPartPr>
        <w:name w:val="67EA7F93F7AA4879AA73B011B6C9F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201811-5358-447B-9B7E-181A42F61F9D}"/>
      </w:docPartPr>
      <w:docPartBody>
        <w:p w:rsidR="00882009" w:rsidRDefault="00CE3DA8">
          <w:pPr>
            <w:pStyle w:val="67EA7F93F7AA4879AA73B011B6C9FC64"/>
          </w:pPr>
          <w:r>
            <w:t>[Street Address]</w:t>
          </w:r>
        </w:p>
      </w:docPartBody>
    </w:docPart>
    <w:docPart>
      <w:docPartPr>
        <w:name w:val="8B7E368CAE9549339F0946113FA6E8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0C7AEF-793D-43B5-AD79-87301436C3E3}"/>
      </w:docPartPr>
      <w:docPartBody>
        <w:p w:rsidR="00882009" w:rsidRDefault="00CE3DA8">
          <w:pPr>
            <w:pStyle w:val="8B7E368CAE9549339F0946113FA6E836"/>
          </w:pPr>
          <w:r>
            <w:t>[City, ST  ZIP Code]</w:t>
          </w:r>
        </w:p>
      </w:docPartBody>
    </w:docPart>
    <w:docPart>
      <w:docPartPr>
        <w:name w:val="BD8F8AE7C74D4899A8F631C4C28A5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B4C62-DEAE-43AC-B089-186975B6B691}"/>
      </w:docPartPr>
      <w:docPartBody>
        <w:p w:rsidR="00882009" w:rsidRDefault="00CE3DA8">
          <w:pPr>
            <w:pStyle w:val="BD8F8AE7C74D4899A8F631C4C28A5666"/>
          </w:pPr>
          <w:r>
            <w:t>[Date]</w:t>
          </w:r>
        </w:p>
      </w:docPartBody>
    </w:docPart>
    <w:docPart>
      <w:docPartPr>
        <w:name w:val="A9B33A661C55477FAD47BC30699440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688B1-E849-48ED-BFA3-C27BD852E561}"/>
      </w:docPartPr>
      <w:docPartBody>
        <w:p w:rsidR="00882009" w:rsidRDefault="00B37594" w:rsidP="00B37594">
          <w:pPr>
            <w:pStyle w:val="A9B33A661C55477FAD47BC3069944072"/>
          </w:pPr>
          <w:r>
            <w:t>[Your Name]</w:t>
          </w:r>
        </w:p>
      </w:docPartBody>
    </w:docPart>
    <w:docPart>
      <w:docPartPr>
        <w:name w:val="42DAE7C4BC924EC5AA73223CF579C9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83448C-C84D-4CDB-9225-46E3D6A820BF}"/>
      </w:docPartPr>
      <w:docPartBody>
        <w:p w:rsidR="00882009" w:rsidRDefault="00B37594" w:rsidP="00B37594">
          <w:pPr>
            <w:pStyle w:val="42DAE7C4BC924EC5AA73223CF579C944"/>
          </w:pPr>
          <w:r>
            <w:t>[Recipient Name]</w:t>
          </w:r>
        </w:p>
      </w:docPartBody>
    </w:docPart>
    <w:docPart>
      <w:docPartPr>
        <w:name w:val="D727C6C199C140BB80B6ECC3B9F410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C83E6A-B1D1-4A3E-ABD4-36797DFDB6E8}"/>
      </w:docPartPr>
      <w:docPartBody>
        <w:p w:rsidR="00882009" w:rsidRDefault="00B37594" w:rsidP="00B37594">
          <w:pPr>
            <w:pStyle w:val="D727C6C199C140BB80B6ECC3B9F410DE"/>
          </w:pPr>
          <w:r>
            <w:t>[Your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7594"/>
    <w:rsid w:val="00044905"/>
    <w:rsid w:val="00195008"/>
    <w:rsid w:val="002C0A69"/>
    <w:rsid w:val="00305399"/>
    <w:rsid w:val="003A41F6"/>
    <w:rsid w:val="003C75B3"/>
    <w:rsid w:val="00653FE9"/>
    <w:rsid w:val="00694498"/>
    <w:rsid w:val="007504D9"/>
    <w:rsid w:val="00822D12"/>
    <w:rsid w:val="00882009"/>
    <w:rsid w:val="00903EAE"/>
    <w:rsid w:val="0097203D"/>
    <w:rsid w:val="009C3C36"/>
    <w:rsid w:val="00A80613"/>
    <w:rsid w:val="00AB5F2F"/>
    <w:rsid w:val="00AD27B0"/>
    <w:rsid w:val="00B37594"/>
    <w:rsid w:val="00CA6ABF"/>
    <w:rsid w:val="00CE3DA8"/>
    <w:rsid w:val="00D53E84"/>
    <w:rsid w:val="00F1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A845DA6C95496483EFAB077B23BF3F">
    <w:name w:val="24A845DA6C95496483EFAB077B23BF3F"/>
  </w:style>
  <w:style w:type="paragraph" w:customStyle="1" w:styleId="67EA7F93F7AA4879AA73B011B6C9FC64">
    <w:name w:val="67EA7F93F7AA4879AA73B011B6C9FC64"/>
  </w:style>
  <w:style w:type="paragraph" w:customStyle="1" w:styleId="8B7E368CAE9549339F0946113FA6E836">
    <w:name w:val="8B7E368CAE9549339F0946113FA6E836"/>
  </w:style>
  <w:style w:type="paragraph" w:customStyle="1" w:styleId="BD8F8AE7C74D4899A8F631C4C28A5666">
    <w:name w:val="BD8F8AE7C74D4899A8F631C4C28A5666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9B33A661C55477FAD47BC3069944072">
    <w:name w:val="A9B33A661C55477FAD47BC3069944072"/>
    <w:rsid w:val="00B37594"/>
  </w:style>
  <w:style w:type="paragraph" w:customStyle="1" w:styleId="42DAE7C4BC924EC5AA73223CF579C944">
    <w:name w:val="42DAE7C4BC924EC5AA73223CF579C944"/>
    <w:rsid w:val="00B37594"/>
  </w:style>
  <w:style w:type="paragraph" w:customStyle="1" w:styleId="D727C6C199C140BB80B6ECC3B9F410DE">
    <w:name w:val="D727C6C199C140BB80B6ECC3B9F410DE"/>
    <w:rsid w:val="00B3759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overPageProperties xmlns="http://schemas.microsoft.com/office/2006/coverPageProps">
  <PublishDate/>
  <Abstract/>
  <CompanyAddress>Tony Ferguson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9B25862-874C-4198-9045-948DDE37AE3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B6D2DC-98D0-43E3-BBE9-429229B1E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discontserv.dotx</Template>
  <TotalTime>4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cancel service</vt:lpstr>
    </vt:vector>
  </TitlesOfParts>
  <Company>Forest Service</Company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cancel service</dc:title>
  <dc:subject>[Name]</dc:subject>
  <dc:creator>USDA FS S&amp;PF NA OKM - Witmer</dc:creator>
  <cp:lastModifiedBy>Wormstead, Sherri - FS, NH</cp:lastModifiedBy>
  <cp:revision>7</cp:revision>
  <cp:lastPrinted>2002-01-25T00:21:00Z</cp:lastPrinted>
  <dcterms:created xsi:type="dcterms:W3CDTF">2024-08-22T13:22:00Z</dcterms:created>
  <dcterms:modified xsi:type="dcterms:W3CDTF">2024-08-22T13:25:00Z</dcterms:modified>
  <cp:category>[Date]</cp:category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TC061048141033</vt:lpwstr>
  </property>
  <property fmtid="{D5CDD505-2E9C-101B-9397-08002B2CF9AE}" pid="3" name="_NewReviewCycle">
    <vt:lpwstr/>
  </property>
</Properties>
</file>