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D3EF1" w14:textId="228A4699" w:rsidR="00CD0711" w:rsidRPr="00B6524E" w:rsidRDefault="006D4A33" w:rsidP="006D4A33">
      <w:pPr>
        <w:rPr>
          <w:rFonts w:asciiTheme="minorHAnsi" w:hAnsiTheme="minorHAnsi" w:cstheme="minorHAnsi"/>
          <w:i/>
          <w:iCs/>
          <w:sz w:val="28"/>
          <w:szCs w:val="28"/>
        </w:rPr>
      </w:pPr>
      <w:r w:rsidRPr="00B6524E">
        <w:rPr>
          <w:rFonts w:asciiTheme="minorHAnsi" w:hAnsiTheme="minorHAnsi" w:cstheme="minorHAnsi"/>
          <w:b/>
          <w:bCs/>
          <w:sz w:val="28"/>
          <w:szCs w:val="28"/>
        </w:rPr>
        <w:t xml:space="preserve">Attachment </w:t>
      </w:r>
      <w:r w:rsidR="00D319CE" w:rsidRPr="00B6524E">
        <w:rPr>
          <w:rFonts w:asciiTheme="minorHAnsi" w:hAnsiTheme="minorHAnsi" w:cstheme="minorHAnsi"/>
          <w:b/>
          <w:bCs/>
          <w:sz w:val="28"/>
          <w:szCs w:val="28"/>
        </w:rPr>
        <w:t>A</w:t>
      </w:r>
      <w:r w:rsidRPr="00B6524E">
        <w:rPr>
          <w:rFonts w:asciiTheme="minorHAnsi" w:hAnsiTheme="minorHAnsi" w:cstheme="minorHAnsi"/>
          <w:b/>
          <w:bCs/>
          <w:sz w:val="28"/>
          <w:szCs w:val="28"/>
        </w:rPr>
        <w:t xml:space="preserve">: </w:t>
      </w:r>
      <w:r w:rsidR="00DE180B" w:rsidRPr="00B6524E">
        <w:rPr>
          <w:rFonts w:asciiTheme="minorHAnsi" w:hAnsiTheme="minorHAnsi" w:cstheme="minorHAnsi"/>
          <w:b/>
          <w:bCs/>
          <w:sz w:val="28"/>
          <w:szCs w:val="28"/>
        </w:rPr>
        <w:t>Statement of Interest</w:t>
      </w:r>
      <w:r w:rsidR="46F48199" w:rsidRPr="00B6524E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71B0ED70" w14:textId="490A10D5" w:rsidR="0085529A" w:rsidRPr="00B6524E" w:rsidRDefault="00013425" w:rsidP="0085529A">
      <w:pPr>
        <w:rPr>
          <w:rFonts w:asciiTheme="minorHAnsi" w:hAnsiTheme="minorHAnsi" w:cstheme="minorHAnsi"/>
          <w:i/>
          <w:iCs/>
          <w:sz w:val="28"/>
          <w:szCs w:val="28"/>
        </w:rPr>
      </w:pPr>
      <w:r w:rsidRPr="00B6524E">
        <w:rPr>
          <w:rFonts w:asciiTheme="minorHAnsi" w:hAnsiTheme="minorHAnsi" w:cstheme="minorHAnsi"/>
          <w:i/>
          <w:iCs/>
          <w:sz w:val="28"/>
          <w:szCs w:val="28"/>
        </w:rPr>
        <w:t xml:space="preserve">Please complete this form per the instructions listed in Section </w:t>
      </w:r>
      <w:r w:rsidR="004F14F6" w:rsidRPr="00B6524E">
        <w:rPr>
          <w:rFonts w:asciiTheme="minorHAnsi" w:hAnsiTheme="minorHAnsi" w:cstheme="minorHAnsi"/>
          <w:i/>
          <w:iCs/>
          <w:sz w:val="28"/>
          <w:szCs w:val="28"/>
        </w:rPr>
        <w:t xml:space="preserve">E. Technical </w:t>
      </w:r>
      <w:r w:rsidR="00A86A21" w:rsidRPr="00B6524E">
        <w:rPr>
          <w:rFonts w:asciiTheme="minorHAnsi" w:hAnsiTheme="minorHAnsi" w:cstheme="minorHAnsi"/>
          <w:i/>
          <w:iCs/>
          <w:sz w:val="28"/>
          <w:szCs w:val="28"/>
        </w:rPr>
        <w:t>Requirements for Application</w:t>
      </w:r>
      <w:r w:rsidR="2824A562" w:rsidRPr="00B6524E">
        <w:rPr>
          <w:rFonts w:asciiTheme="minorHAnsi" w:hAnsiTheme="minorHAnsi" w:cstheme="minorHAnsi"/>
          <w:i/>
          <w:iCs/>
          <w:sz w:val="28"/>
          <w:szCs w:val="28"/>
        </w:rPr>
        <w:t xml:space="preserve"> in the Notice of Funding Opportunity</w:t>
      </w:r>
      <w:r w:rsidR="00A86A21" w:rsidRPr="00B6524E">
        <w:rPr>
          <w:rFonts w:asciiTheme="minorHAnsi" w:hAnsiTheme="minorHAnsi" w:cstheme="minorHAnsi"/>
          <w:i/>
          <w:iCs/>
          <w:sz w:val="28"/>
          <w:szCs w:val="28"/>
        </w:rPr>
        <w:t>. This submission must</w:t>
      </w:r>
      <w:r w:rsidR="00824F94" w:rsidRPr="00B6524E">
        <w:rPr>
          <w:rFonts w:asciiTheme="minorHAnsi" w:hAnsiTheme="minorHAnsi" w:cstheme="minorHAnsi"/>
          <w:i/>
          <w:iCs/>
          <w:sz w:val="28"/>
          <w:szCs w:val="28"/>
        </w:rPr>
        <w:t xml:space="preserve"> be limited to </w:t>
      </w:r>
      <w:r w:rsidR="008B1C37">
        <w:rPr>
          <w:rFonts w:asciiTheme="minorHAnsi" w:hAnsiTheme="minorHAnsi" w:cstheme="minorHAnsi"/>
          <w:i/>
          <w:iCs/>
          <w:sz w:val="28"/>
          <w:szCs w:val="28"/>
          <w:u w:val="single"/>
        </w:rPr>
        <w:t xml:space="preserve">3 </w:t>
      </w:r>
      <w:r w:rsidR="00824F94" w:rsidRPr="00B6524E">
        <w:rPr>
          <w:rFonts w:asciiTheme="minorHAnsi" w:hAnsiTheme="minorHAnsi" w:cstheme="minorHAnsi"/>
          <w:i/>
          <w:iCs/>
          <w:sz w:val="28"/>
          <w:szCs w:val="28"/>
          <w:u w:val="single"/>
        </w:rPr>
        <w:t>pages.</w:t>
      </w:r>
      <w:r w:rsidR="00E46598" w:rsidRPr="00B6524E">
        <w:rPr>
          <w:rFonts w:asciiTheme="minorHAnsi" w:hAnsiTheme="minorHAnsi" w:cstheme="minorHAnsi"/>
          <w:i/>
          <w:iCs/>
          <w:sz w:val="28"/>
          <w:szCs w:val="28"/>
        </w:rPr>
        <w:t xml:space="preserve"> Incomplete submissions may not be reviewed. </w:t>
      </w:r>
      <w:r w:rsidR="0085529A" w:rsidRPr="00B6524E">
        <w:rPr>
          <w:rFonts w:asciiTheme="minorHAnsi" w:hAnsiTheme="minorHAnsi" w:cstheme="minorHAnsi"/>
          <w:i/>
          <w:iCs/>
          <w:sz w:val="28"/>
          <w:szCs w:val="28"/>
        </w:rPr>
        <w:t xml:space="preserve">Applications that exceed </w:t>
      </w:r>
      <w:r w:rsidR="008B1C37">
        <w:rPr>
          <w:rFonts w:asciiTheme="minorHAnsi" w:hAnsiTheme="minorHAnsi" w:cstheme="minorHAnsi"/>
          <w:i/>
          <w:iCs/>
          <w:sz w:val="28"/>
          <w:szCs w:val="28"/>
        </w:rPr>
        <w:t>three</w:t>
      </w:r>
      <w:r w:rsidR="0085529A" w:rsidRPr="00B6524E">
        <w:rPr>
          <w:rFonts w:asciiTheme="minorHAnsi" w:hAnsiTheme="minorHAnsi" w:cstheme="minorHAnsi"/>
          <w:i/>
          <w:iCs/>
          <w:sz w:val="28"/>
          <w:szCs w:val="28"/>
        </w:rPr>
        <w:t xml:space="preserve"> pages will be disqualified. </w:t>
      </w:r>
    </w:p>
    <w:p w14:paraId="40D7BC64" w14:textId="20C2E39E" w:rsidR="00824F94" w:rsidRPr="00B6524E" w:rsidRDefault="00824F94" w:rsidP="00824F94">
      <w:pPr>
        <w:rPr>
          <w:rFonts w:asciiTheme="minorHAnsi" w:hAnsiTheme="minorHAnsi" w:cstheme="minorHAnsi"/>
          <w:i/>
          <w:iCs/>
          <w:sz w:val="28"/>
          <w:szCs w:val="28"/>
          <w:u w:val="single"/>
        </w:rPr>
      </w:pPr>
    </w:p>
    <w:p w14:paraId="6961EFA7" w14:textId="6D7BD3C1" w:rsidR="0029239E" w:rsidRPr="00B6524E" w:rsidRDefault="0094160A" w:rsidP="00824F94">
      <w:pPr>
        <w:pStyle w:val="ListParagraph"/>
        <w:numPr>
          <w:ilvl w:val="0"/>
          <w:numId w:val="25"/>
        </w:numPr>
        <w:rPr>
          <w:rStyle w:val="IntenseReference"/>
          <w:rFonts w:cstheme="minorHAnsi"/>
          <w:smallCaps w:val="0"/>
          <w:color w:val="auto"/>
          <w:spacing w:val="0"/>
          <w:sz w:val="28"/>
          <w:szCs w:val="28"/>
        </w:rPr>
      </w:pPr>
      <w:r w:rsidRPr="00B6524E">
        <w:rPr>
          <w:rFonts w:cstheme="minorHAnsi"/>
          <w:b/>
          <w:bCs/>
          <w:sz w:val="28"/>
          <w:szCs w:val="28"/>
        </w:rPr>
        <w:t xml:space="preserve">Applicant Organization Information </w:t>
      </w:r>
    </w:p>
    <w:tbl>
      <w:tblPr>
        <w:tblStyle w:val="TableGrid"/>
        <w:tblW w:w="918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970"/>
        <w:gridCol w:w="6210"/>
      </w:tblGrid>
      <w:tr w:rsidR="0029239E" w:rsidRPr="00B6524E" w14:paraId="4DE01A02" w14:textId="77777777" w:rsidTr="003C1677"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776A68B" w14:textId="44A043D0" w:rsidR="0029239E" w:rsidRPr="00B6524E" w:rsidRDefault="0029239E" w:rsidP="00714E8E">
            <w:pPr>
              <w:pStyle w:val="ListParagraph"/>
              <w:spacing w:after="0"/>
              <w:ind w:left="0"/>
              <w:rPr>
                <w:rFonts w:cstheme="minorHAnsi"/>
                <w:b/>
                <w:sz w:val="28"/>
                <w:szCs w:val="28"/>
              </w:rPr>
            </w:pPr>
            <w:r w:rsidRPr="00B6524E">
              <w:rPr>
                <w:rFonts w:cstheme="minorHAnsi"/>
                <w:b/>
                <w:sz w:val="28"/>
                <w:szCs w:val="28"/>
              </w:rPr>
              <w:t>Applicant Organization</w:t>
            </w:r>
          </w:p>
        </w:tc>
      </w:tr>
      <w:tr w:rsidR="0029239E" w:rsidRPr="00B6524E" w14:paraId="759E6993" w14:textId="77777777" w:rsidTr="00EE1C72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28DB4" w14:textId="729BA270" w:rsidR="0029239E" w:rsidRPr="00B6524E" w:rsidRDefault="0029239E" w:rsidP="00714E8E">
            <w:pPr>
              <w:pStyle w:val="ListParagraph"/>
              <w:spacing w:after="0" w:line="240" w:lineRule="auto"/>
              <w:ind w:left="0"/>
              <w:rPr>
                <w:rFonts w:cstheme="minorHAnsi"/>
                <w:sz w:val="28"/>
                <w:szCs w:val="28"/>
              </w:rPr>
            </w:pPr>
            <w:r w:rsidRPr="00B6524E">
              <w:rPr>
                <w:rFonts w:cstheme="minorHAnsi"/>
                <w:sz w:val="28"/>
                <w:szCs w:val="28"/>
              </w:rPr>
              <w:t>Organization Name</w:t>
            </w:r>
          </w:p>
        </w:tc>
        <w:tc>
          <w:tcPr>
            <w:tcW w:w="6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2F719" w14:textId="77777777" w:rsidR="0029239E" w:rsidRPr="00B6524E" w:rsidRDefault="0029239E" w:rsidP="00714E8E">
            <w:pPr>
              <w:pStyle w:val="ListParagraph"/>
              <w:spacing w:after="0" w:line="240" w:lineRule="auto"/>
              <w:ind w:left="0"/>
              <w:rPr>
                <w:rFonts w:cstheme="minorHAnsi"/>
                <w:sz w:val="28"/>
                <w:szCs w:val="28"/>
              </w:rPr>
            </w:pPr>
          </w:p>
        </w:tc>
      </w:tr>
      <w:tr w:rsidR="00753B78" w:rsidRPr="00B6524E" w14:paraId="41BA1794" w14:textId="77777777" w:rsidTr="00EE1C72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56E3F" w14:textId="1F2F912A" w:rsidR="00753B78" w:rsidRPr="00B6524E" w:rsidRDefault="00753B78" w:rsidP="00714E8E">
            <w:pPr>
              <w:pStyle w:val="ListParagraph"/>
              <w:spacing w:after="0" w:line="240" w:lineRule="auto"/>
              <w:ind w:left="0"/>
              <w:rPr>
                <w:rFonts w:cstheme="minorHAnsi"/>
                <w:sz w:val="28"/>
                <w:szCs w:val="28"/>
              </w:rPr>
            </w:pPr>
            <w:r w:rsidRPr="00B6524E">
              <w:rPr>
                <w:rFonts w:cstheme="minorHAnsi"/>
                <w:sz w:val="28"/>
                <w:szCs w:val="28"/>
              </w:rPr>
              <w:t>Organization Director</w:t>
            </w:r>
            <w:r w:rsidR="00714E8E" w:rsidRPr="00B6524E">
              <w:rPr>
                <w:rFonts w:cstheme="minorHAnsi"/>
                <w:sz w:val="28"/>
                <w:szCs w:val="28"/>
              </w:rPr>
              <w:t xml:space="preserve"> Name</w:t>
            </w:r>
          </w:p>
        </w:tc>
        <w:tc>
          <w:tcPr>
            <w:tcW w:w="6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3D0E" w14:textId="77777777" w:rsidR="00753B78" w:rsidRPr="00B6524E" w:rsidRDefault="00753B78" w:rsidP="00714E8E">
            <w:pPr>
              <w:pStyle w:val="ListParagraph"/>
              <w:spacing w:after="0" w:line="240" w:lineRule="auto"/>
              <w:ind w:left="0"/>
              <w:rPr>
                <w:rFonts w:cstheme="minorHAnsi"/>
                <w:sz w:val="28"/>
                <w:szCs w:val="28"/>
              </w:rPr>
            </w:pPr>
          </w:p>
        </w:tc>
      </w:tr>
      <w:tr w:rsidR="00714E8E" w:rsidRPr="00B6524E" w14:paraId="3E003EB7" w14:textId="77777777" w:rsidTr="00EE1C72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73830" w14:textId="6A982FF4" w:rsidR="00714E8E" w:rsidRPr="00B6524E" w:rsidRDefault="00714E8E" w:rsidP="00714E8E">
            <w:pPr>
              <w:pStyle w:val="ListParagraph"/>
              <w:spacing w:after="0" w:line="240" w:lineRule="auto"/>
              <w:ind w:left="0"/>
              <w:rPr>
                <w:rFonts w:cstheme="minorHAnsi"/>
                <w:sz w:val="28"/>
                <w:szCs w:val="28"/>
              </w:rPr>
            </w:pPr>
            <w:r w:rsidRPr="00B6524E">
              <w:rPr>
                <w:rFonts w:cstheme="minorHAnsi"/>
                <w:sz w:val="28"/>
                <w:szCs w:val="28"/>
              </w:rPr>
              <w:t>Title</w:t>
            </w:r>
          </w:p>
        </w:tc>
        <w:tc>
          <w:tcPr>
            <w:tcW w:w="6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333A0" w14:textId="77777777" w:rsidR="00714E8E" w:rsidRPr="00B6524E" w:rsidRDefault="00714E8E" w:rsidP="00714E8E">
            <w:pPr>
              <w:pStyle w:val="ListParagraph"/>
              <w:spacing w:after="0" w:line="240" w:lineRule="auto"/>
              <w:ind w:left="0"/>
              <w:rPr>
                <w:rFonts w:cstheme="minorHAnsi"/>
                <w:sz w:val="28"/>
                <w:szCs w:val="28"/>
              </w:rPr>
            </w:pPr>
          </w:p>
        </w:tc>
      </w:tr>
      <w:tr w:rsidR="00714E8E" w:rsidRPr="00B6524E" w14:paraId="49006F08" w14:textId="77777777" w:rsidTr="00EE1C72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32ECE" w14:textId="6B74A03E" w:rsidR="00714E8E" w:rsidRPr="00B6524E" w:rsidRDefault="00714E8E" w:rsidP="00714E8E">
            <w:pPr>
              <w:pStyle w:val="ListParagraph"/>
              <w:spacing w:after="0" w:line="240" w:lineRule="auto"/>
              <w:ind w:left="0"/>
              <w:rPr>
                <w:rFonts w:cstheme="minorHAnsi"/>
                <w:sz w:val="28"/>
                <w:szCs w:val="28"/>
              </w:rPr>
            </w:pPr>
            <w:r w:rsidRPr="00B6524E">
              <w:rPr>
                <w:rFonts w:cstheme="minorHAnsi"/>
                <w:sz w:val="28"/>
                <w:szCs w:val="28"/>
              </w:rPr>
              <w:t xml:space="preserve">Telephone </w:t>
            </w:r>
          </w:p>
        </w:tc>
        <w:tc>
          <w:tcPr>
            <w:tcW w:w="6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75F50" w14:textId="77777777" w:rsidR="00714E8E" w:rsidRPr="00B6524E" w:rsidRDefault="00714E8E" w:rsidP="00714E8E">
            <w:pPr>
              <w:pStyle w:val="ListParagraph"/>
              <w:spacing w:after="0" w:line="240" w:lineRule="auto"/>
              <w:ind w:left="0"/>
              <w:rPr>
                <w:rFonts w:cstheme="minorHAnsi"/>
                <w:sz w:val="28"/>
                <w:szCs w:val="28"/>
              </w:rPr>
            </w:pPr>
          </w:p>
        </w:tc>
      </w:tr>
      <w:tr w:rsidR="00714E8E" w:rsidRPr="00B6524E" w14:paraId="3EA5C872" w14:textId="77777777" w:rsidTr="00EE1C72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1C5F3" w14:textId="74346D58" w:rsidR="00714E8E" w:rsidRPr="00B6524E" w:rsidRDefault="00714E8E" w:rsidP="00714E8E">
            <w:pPr>
              <w:pStyle w:val="ListParagraph"/>
              <w:spacing w:after="0" w:line="240" w:lineRule="auto"/>
              <w:ind w:left="0"/>
              <w:rPr>
                <w:rFonts w:cstheme="minorHAnsi"/>
                <w:sz w:val="28"/>
                <w:szCs w:val="28"/>
              </w:rPr>
            </w:pPr>
            <w:r w:rsidRPr="00B6524E">
              <w:rPr>
                <w:rFonts w:cstheme="minorHAnsi"/>
                <w:sz w:val="28"/>
                <w:szCs w:val="28"/>
              </w:rPr>
              <w:t>Mobile</w:t>
            </w:r>
          </w:p>
        </w:tc>
        <w:tc>
          <w:tcPr>
            <w:tcW w:w="6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3ECF1" w14:textId="77777777" w:rsidR="00714E8E" w:rsidRPr="00B6524E" w:rsidRDefault="00714E8E" w:rsidP="00714E8E">
            <w:pPr>
              <w:pStyle w:val="ListParagraph"/>
              <w:spacing w:after="0" w:line="240" w:lineRule="auto"/>
              <w:ind w:left="0"/>
              <w:rPr>
                <w:rFonts w:cstheme="minorHAnsi"/>
                <w:sz w:val="28"/>
                <w:szCs w:val="28"/>
              </w:rPr>
            </w:pPr>
          </w:p>
        </w:tc>
      </w:tr>
      <w:tr w:rsidR="00714E8E" w:rsidRPr="00B6524E" w14:paraId="7A2AFBD4" w14:textId="77777777" w:rsidTr="00EE1C72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4F7FB" w14:textId="1A53CEDE" w:rsidR="00714E8E" w:rsidRPr="00B6524E" w:rsidRDefault="00714E8E" w:rsidP="00714E8E">
            <w:pPr>
              <w:pStyle w:val="ListParagraph"/>
              <w:spacing w:after="0" w:line="240" w:lineRule="auto"/>
              <w:ind w:left="0"/>
              <w:rPr>
                <w:rFonts w:cstheme="minorHAnsi"/>
                <w:sz w:val="28"/>
                <w:szCs w:val="28"/>
              </w:rPr>
            </w:pPr>
            <w:r w:rsidRPr="00B6524E">
              <w:rPr>
                <w:rFonts w:cstheme="minorHAnsi"/>
                <w:sz w:val="28"/>
                <w:szCs w:val="28"/>
              </w:rPr>
              <w:t>Email</w:t>
            </w:r>
          </w:p>
        </w:tc>
        <w:tc>
          <w:tcPr>
            <w:tcW w:w="6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A480C" w14:textId="77777777" w:rsidR="00714E8E" w:rsidRPr="00B6524E" w:rsidRDefault="00714E8E" w:rsidP="00714E8E">
            <w:pPr>
              <w:pStyle w:val="ListParagraph"/>
              <w:spacing w:after="0" w:line="240" w:lineRule="auto"/>
              <w:ind w:left="0"/>
              <w:rPr>
                <w:rFonts w:cstheme="minorHAnsi"/>
                <w:sz w:val="28"/>
                <w:szCs w:val="28"/>
              </w:rPr>
            </w:pPr>
          </w:p>
        </w:tc>
      </w:tr>
      <w:tr w:rsidR="00714E8E" w:rsidRPr="00B6524E" w14:paraId="72C707F1" w14:textId="77777777" w:rsidTr="00EE1C72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2DDFC" w14:textId="1C33E4E8" w:rsidR="00714E8E" w:rsidRPr="00B6524E" w:rsidRDefault="00714E8E" w:rsidP="00714E8E">
            <w:pPr>
              <w:pStyle w:val="ListParagraph"/>
              <w:spacing w:after="0" w:line="240" w:lineRule="auto"/>
              <w:ind w:left="0"/>
              <w:rPr>
                <w:rFonts w:cstheme="minorHAnsi"/>
                <w:sz w:val="28"/>
                <w:szCs w:val="28"/>
              </w:rPr>
            </w:pPr>
            <w:r w:rsidRPr="00B6524E">
              <w:rPr>
                <w:rFonts w:cstheme="minorHAnsi"/>
                <w:sz w:val="28"/>
                <w:szCs w:val="28"/>
              </w:rPr>
              <w:t>Preferred method of contact</w:t>
            </w:r>
          </w:p>
        </w:tc>
        <w:tc>
          <w:tcPr>
            <w:tcW w:w="6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AC93E" w14:textId="77777777" w:rsidR="00714E8E" w:rsidRPr="00B6524E" w:rsidRDefault="00714E8E" w:rsidP="00714E8E">
            <w:pPr>
              <w:pStyle w:val="ListParagraph"/>
              <w:spacing w:after="0" w:line="240" w:lineRule="auto"/>
              <w:ind w:left="0"/>
              <w:rPr>
                <w:rFonts w:cstheme="minorHAnsi"/>
                <w:sz w:val="28"/>
                <w:szCs w:val="28"/>
              </w:rPr>
            </w:pPr>
          </w:p>
        </w:tc>
      </w:tr>
    </w:tbl>
    <w:p w14:paraId="55F5B08F" w14:textId="77777777" w:rsidR="00D319CE" w:rsidRPr="00B6524E" w:rsidRDefault="00D319CE" w:rsidP="00D319CE">
      <w:pPr>
        <w:rPr>
          <w:rFonts w:asciiTheme="minorHAnsi" w:hAnsiTheme="minorHAnsi" w:cstheme="minorHAnsi"/>
          <w:i/>
          <w:iCs/>
          <w:sz w:val="28"/>
          <w:szCs w:val="28"/>
          <w:u w:val="single"/>
        </w:rPr>
      </w:pPr>
    </w:p>
    <w:p w14:paraId="0C8FF9A0" w14:textId="13D89ACB" w:rsidR="0094160A" w:rsidRPr="00B6524E" w:rsidRDefault="00D319CE" w:rsidP="00F10C96">
      <w:pPr>
        <w:pStyle w:val="ListParagraph"/>
        <w:numPr>
          <w:ilvl w:val="0"/>
          <w:numId w:val="25"/>
        </w:numPr>
        <w:spacing w:after="0"/>
        <w:rPr>
          <w:rFonts w:cstheme="minorHAnsi"/>
          <w:b/>
          <w:bCs/>
          <w:sz w:val="28"/>
          <w:szCs w:val="28"/>
        </w:rPr>
      </w:pPr>
      <w:r w:rsidRPr="00B6524E">
        <w:rPr>
          <w:rFonts w:cstheme="minorHAnsi"/>
          <w:b/>
          <w:bCs/>
          <w:sz w:val="28"/>
          <w:szCs w:val="28"/>
        </w:rPr>
        <w:t>Proposed Project Description</w:t>
      </w: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6210"/>
      </w:tblGrid>
      <w:tr w:rsidR="00150015" w:rsidRPr="00B6524E" w14:paraId="124862CD" w14:textId="77777777" w:rsidTr="003C1677">
        <w:trPr>
          <w:trHeight w:val="368"/>
        </w:trPr>
        <w:tc>
          <w:tcPr>
            <w:tcW w:w="9175" w:type="dxa"/>
            <w:gridSpan w:val="2"/>
            <w:shd w:val="clear" w:color="auto" w:fill="D9D9D9" w:themeFill="background1" w:themeFillShade="D9"/>
            <w:noWrap/>
            <w:vAlign w:val="center"/>
            <w:hideMark/>
          </w:tcPr>
          <w:p w14:paraId="616F9F8A" w14:textId="09B1F955" w:rsidR="00150015" w:rsidRPr="00B6524E" w:rsidRDefault="00150015" w:rsidP="006F264C">
            <w:pPr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B6524E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Project Information</w:t>
            </w:r>
          </w:p>
        </w:tc>
      </w:tr>
      <w:tr w:rsidR="00BE7D55" w:rsidRPr="00B6524E" w14:paraId="3C2FDB05" w14:textId="77777777" w:rsidTr="00AF6924">
        <w:trPr>
          <w:trHeight w:val="300"/>
        </w:trPr>
        <w:tc>
          <w:tcPr>
            <w:tcW w:w="2965" w:type="dxa"/>
            <w:shd w:val="clear" w:color="auto" w:fill="auto"/>
            <w:noWrap/>
            <w:vAlign w:val="center"/>
            <w:hideMark/>
          </w:tcPr>
          <w:p w14:paraId="7E031B00" w14:textId="57268E55" w:rsidR="00BE7D55" w:rsidRPr="00B6524E" w:rsidRDefault="00F10C96" w:rsidP="006F264C">
            <w:pP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B6524E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Project Title</w:t>
            </w:r>
          </w:p>
        </w:tc>
        <w:tc>
          <w:tcPr>
            <w:tcW w:w="6210" w:type="dxa"/>
            <w:shd w:val="clear" w:color="auto" w:fill="auto"/>
            <w:noWrap/>
            <w:vAlign w:val="bottom"/>
            <w:hideMark/>
          </w:tcPr>
          <w:p w14:paraId="582FC89C" w14:textId="1673C6C9" w:rsidR="00BE7D55" w:rsidRPr="00B6524E" w:rsidRDefault="00BE7D55" w:rsidP="006F264C">
            <w:pP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B6524E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 </w:t>
            </w:r>
          </w:p>
        </w:tc>
      </w:tr>
      <w:tr w:rsidR="00BE7D55" w:rsidRPr="00B6524E" w14:paraId="783CABE1" w14:textId="77777777" w:rsidTr="00AF6924">
        <w:trPr>
          <w:trHeight w:val="300"/>
        </w:trPr>
        <w:tc>
          <w:tcPr>
            <w:tcW w:w="2965" w:type="dxa"/>
            <w:shd w:val="clear" w:color="auto" w:fill="auto"/>
            <w:noWrap/>
            <w:vAlign w:val="center"/>
            <w:hideMark/>
          </w:tcPr>
          <w:p w14:paraId="12F21A33" w14:textId="019843C3" w:rsidR="00BE7D55" w:rsidRPr="00B6524E" w:rsidRDefault="00BE7D55" w:rsidP="006F264C">
            <w:pP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B6524E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Pr</w:t>
            </w:r>
            <w:r w:rsidR="00F10C96" w:rsidRPr="00B6524E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iority Theme</w:t>
            </w:r>
          </w:p>
        </w:tc>
        <w:tc>
          <w:tcPr>
            <w:tcW w:w="6210" w:type="dxa"/>
            <w:shd w:val="clear" w:color="auto" w:fill="auto"/>
            <w:noWrap/>
            <w:vAlign w:val="bottom"/>
            <w:hideMark/>
          </w:tcPr>
          <w:p w14:paraId="6CE3BFA9" w14:textId="77777777" w:rsidR="00BE7D55" w:rsidRPr="00B6524E" w:rsidRDefault="00BE7D55" w:rsidP="006F264C">
            <w:pP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B6524E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 </w:t>
            </w:r>
          </w:p>
        </w:tc>
      </w:tr>
      <w:tr w:rsidR="00BE7D55" w:rsidRPr="00B6524E" w14:paraId="72816776" w14:textId="77777777" w:rsidTr="00AF6924">
        <w:trPr>
          <w:trHeight w:val="300"/>
        </w:trPr>
        <w:tc>
          <w:tcPr>
            <w:tcW w:w="2965" w:type="dxa"/>
            <w:shd w:val="clear" w:color="auto" w:fill="auto"/>
            <w:noWrap/>
            <w:vAlign w:val="center"/>
            <w:hideMark/>
          </w:tcPr>
          <w:p w14:paraId="4A9ACFBF" w14:textId="4BAD7551" w:rsidR="00BE7D55" w:rsidRPr="00B6524E" w:rsidRDefault="00BE7D55" w:rsidP="006F264C">
            <w:pP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B6524E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 xml:space="preserve">Project </w:t>
            </w:r>
            <w:r w:rsidR="00F55A2C" w:rsidRPr="00B6524E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D</w:t>
            </w:r>
            <w:r w:rsidRPr="00B6524E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uration</w:t>
            </w:r>
          </w:p>
        </w:tc>
        <w:tc>
          <w:tcPr>
            <w:tcW w:w="6210" w:type="dxa"/>
            <w:shd w:val="clear" w:color="auto" w:fill="auto"/>
            <w:noWrap/>
            <w:vAlign w:val="bottom"/>
            <w:hideMark/>
          </w:tcPr>
          <w:p w14:paraId="3020B9B7" w14:textId="77777777" w:rsidR="00BE7D55" w:rsidRPr="00B6524E" w:rsidRDefault="00BE7D55" w:rsidP="006F264C">
            <w:pP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B6524E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 </w:t>
            </w:r>
          </w:p>
        </w:tc>
      </w:tr>
      <w:tr w:rsidR="00BE7D55" w:rsidRPr="00B6524E" w14:paraId="4DA68E57" w14:textId="77777777" w:rsidTr="00AF6924">
        <w:trPr>
          <w:trHeight w:val="300"/>
        </w:trPr>
        <w:tc>
          <w:tcPr>
            <w:tcW w:w="2965" w:type="dxa"/>
            <w:shd w:val="clear" w:color="auto" w:fill="auto"/>
            <w:noWrap/>
            <w:vAlign w:val="center"/>
            <w:hideMark/>
          </w:tcPr>
          <w:p w14:paraId="696B0CBB" w14:textId="5CF45818" w:rsidR="00BE7D55" w:rsidRPr="00B6524E" w:rsidRDefault="00F55A2C" w:rsidP="006F264C">
            <w:pP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B6524E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Geographic Area(s) of Activities</w:t>
            </w:r>
          </w:p>
        </w:tc>
        <w:tc>
          <w:tcPr>
            <w:tcW w:w="6210" w:type="dxa"/>
            <w:shd w:val="clear" w:color="auto" w:fill="auto"/>
            <w:noWrap/>
            <w:vAlign w:val="bottom"/>
            <w:hideMark/>
          </w:tcPr>
          <w:p w14:paraId="4AD44D4E" w14:textId="77777777" w:rsidR="00BE7D55" w:rsidRPr="00B6524E" w:rsidRDefault="00BE7D55" w:rsidP="006F264C">
            <w:pP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B6524E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 </w:t>
            </w:r>
          </w:p>
        </w:tc>
      </w:tr>
      <w:tr w:rsidR="04252DD8" w:rsidRPr="00B6524E" w14:paraId="3F29346D" w14:textId="77777777" w:rsidTr="00AF6924">
        <w:trPr>
          <w:trHeight w:val="300"/>
        </w:trPr>
        <w:tc>
          <w:tcPr>
            <w:tcW w:w="2965" w:type="dxa"/>
            <w:shd w:val="clear" w:color="auto" w:fill="auto"/>
            <w:noWrap/>
            <w:vAlign w:val="center"/>
            <w:hideMark/>
          </w:tcPr>
          <w:p w14:paraId="1E89D303" w14:textId="1E571876" w:rsidR="7DF280D9" w:rsidRPr="00B6524E" w:rsidRDefault="7DF280D9" w:rsidP="04252DD8">
            <w:pPr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B6524E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Target Audience</w:t>
            </w:r>
          </w:p>
        </w:tc>
        <w:tc>
          <w:tcPr>
            <w:tcW w:w="6210" w:type="dxa"/>
            <w:shd w:val="clear" w:color="auto" w:fill="auto"/>
            <w:noWrap/>
            <w:vAlign w:val="bottom"/>
            <w:hideMark/>
          </w:tcPr>
          <w:p w14:paraId="263E1634" w14:textId="06981CE2" w:rsidR="04252DD8" w:rsidRPr="00B6524E" w:rsidRDefault="04252DD8" w:rsidP="04252DD8">
            <w:pPr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</w:p>
        </w:tc>
      </w:tr>
      <w:tr w:rsidR="00CD0711" w:rsidRPr="00B6524E" w14:paraId="4101DE34" w14:textId="77777777" w:rsidTr="00AF6924">
        <w:trPr>
          <w:trHeight w:val="300"/>
        </w:trPr>
        <w:tc>
          <w:tcPr>
            <w:tcW w:w="2965" w:type="dxa"/>
            <w:shd w:val="clear" w:color="auto" w:fill="auto"/>
            <w:noWrap/>
            <w:vAlign w:val="center"/>
          </w:tcPr>
          <w:p w14:paraId="777B73B8" w14:textId="6E967348" w:rsidR="00CD0711" w:rsidRPr="00B6524E" w:rsidRDefault="008218BC" w:rsidP="006F264C">
            <w:pP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B6524E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Funding Requested</w:t>
            </w:r>
          </w:p>
        </w:tc>
        <w:tc>
          <w:tcPr>
            <w:tcW w:w="6210" w:type="dxa"/>
            <w:shd w:val="clear" w:color="auto" w:fill="auto"/>
            <w:noWrap/>
            <w:vAlign w:val="bottom"/>
          </w:tcPr>
          <w:p w14:paraId="56136476" w14:textId="77777777" w:rsidR="00CD0711" w:rsidRPr="00B6524E" w:rsidRDefault="00CD0711" w:rsidP="006F264C">
            <w:pP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</w:p>
        </w:tc>
      </w:tr>
      <w:tr w:rsidR="00BE7D55" w:rsidRPr="00B6524E" w14:paraId="166AA1B2" w14:textId="77777777" w:rsidTr="00AF6924">
        <w:trPr>
          <w:trHeight w:val="300"/>
        </w:trPr>
        <w:tc>
          <w:tcPr>
            <w:tcW w:w="2965" w:type="dxa"/>
            <w:shd w:val="clear" w:color="auto" w:fill="auto"/>
            <w:noWrap/>
            <w:vAlign w:val="center"/>
            <w:hideMark/>
          </w:tcPr>
          <w:p w14:paraId="09AF73C1" w14:textId="03DB6416" w:rsidR="00BE7D55" w:rsidRPr="00B6524E" w:rsidRDefault="00F55A2C" w:rsidP="006F264C">
            <w:pP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B6524E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Previous U.S. Government Grants Received</w:t>
            </w:r>
          </w:p>
        </w:tc>
        <w:tc>
          <w:tcPr>
            <w:tcW w:w="6210" w:type="dxa"/>
            <w:shd w:val="clear" w:color="auto" w:fill="auto"/>
            <w:noWrap/>
            <w:vAlign w:val="bottom"/>
            <w:hideMark/>
          </w:tcPr>
          <w:p w14:paraId="2AF865EB" w14:textId="129B5E69" w:rsidR="00BE7D55" w:rsidRPr="00B6524E" w:rsidRDefault="00BE7D55" w:rsidP="006F264C">
            <w:pP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B6524E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 </w:t>
            </w:r>
            <w:r w:rsidR="00F55A2C" w:rsidRPr="00B6524E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 xml:space="preserve"> </w:t>
            </w:r>
          </w:p>
        </w:tc>
      </w:tr>
      <w:tr w:rsidR="04252DD8" w:rsidRPr="00B6524E" w14:paraId="6C45E0F7" w14:textId="77777777" w:rsidTr="00AF6924">
        <w:trPr>
          <w:trHeight w:val="300"/>
        </w:trPr>
        <w:tc>
          <w:tcPr>
            <w:tcW w:w="2965" w:type="dxa"/>
            <w:shd w:val="clear" w:color="auto" w:fill="auto"/>
            <w:noWrap/>
            <w:vAlign w:val="center"/>
            <w:hideMark/>
          </w:tcPr>
          <w:p w14:paraId="48CD0296" w14:textId="61979E85" w:rsidR="0873ACE4" w:rsidRPr="00B6524E" w:rsidRDefault="0873ACE4" w:rsidP="04252DD8">
            <w:pPr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B6524E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 xml:space="preserve">Current </w:t>
            </w:r>
            <w:r w:rsidR="006402D3" w:rsidRPr="00B6524E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U.S. Government Grants</w:t>
            </w:r>
          </w:p>
        </w:tc>
        <w:tc>
          <w:tcPr>
            <w:tcW w:w="6210" w:type="dxa"/>
            <w:shd w:val="clear" w:color="auto" w:fill="auto"/>
            <w:noWrap/>
            <w:vAlign w:val="bottom"/>
            <w:hideMark/>
          </w:tcPr>
          <w:p w14:paraId="2FDEB1DD" w14:textId="04F8332F" w:rsidR="0873ACE4" w:rsidRPr="00B6524E" w:rsidRDefault="0873ACE4" w:rsidP="04252DD8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14:paraId="69DD61D7" w14:textId="23156A0D" w:rsidR="04252DD8" w:rsidRPr="00B6524E" w:rsidRDefault="04252DD8" w:rsidP="04252DD8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529A8A80" w14:textId="7C72AE8A" w:rsidR="00704647" w:rsidRPr="00B6524E" w:rsidRDefault="00704647" w:rsidP="04252DD8">
      <w:pPr>
        <w:pStyle w:val="ListParagraph"/>
        <w:numPr>
          <w:ilvl w:val="0"/>
          <w:numId w:val="25"/>
        </w:numPr>
        <w:spacing w:after="0"/>
        <w:rPr>
          <w:rFonts w:cstheme="minorHAnsi"/>
          <w:b/>
          <w:bCs/>
          <w:sz w:val="28"/>
          <w:szCs w:val="28"/>
        </w:rPr>
      </w:pPr>
      <w:bookmarkStart w:id="0" w:name="_Hlk90909132"/>
      <w:r w:rsidRPr="00B6524E">
        <w:rPr>
          <w:rFonts w:cstheme="minorHAnsi"/>
          <w:b/>
          <w:bCs/>
          <w:sz w:val="28"/>
          <w:szCs w:val="28"/>
        </w:rPr>
        <w:t>Project Goals and Justification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04647" w:rsidRPr="00B6524E" w14:paraId="136B9A95" w14:textId="77777777" w:rsidTr="003C1677">
        <w:tc>
          <w:tcPr>
            <w:tcW w:w="9350" w:type="dxa"/>
            <w:shd w:val="clear" w:color="auto" w:fill="D9D9D9" w:themeFill="background1" w:themeFillShade="D9"/>
          </w:tcPr>
          <w:p w14:paraId="6011515F" w14:textId="1CB81065" w:rsidR="00704647" w:rsidRPr="00B6524E" w:rsidRDefault="00E51291" w:rsidP="04252DD8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bookmarkStart w:id="1" w:name="_Hlk90909144"/>
            <w:bookmarkEnd w:id="0"/>
            <w:r w:rsidRPr="00B6524E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Problem Statement</w:t>
            </w:r>
          </w:p>
        </w:tc>
      </w:tr>
      <w:tr w:rsidR="00704647" w:rsidRPr="00B6524E" w14:paraId="40A25AA5" w14:textId="77777777" w:rsidTr="00704647">
        <w:tc>
          <w:tcPr>
            <w:tcW w:w="9350" w:type="dxa"/>
          </w:tcPr>
          <w:p w14:paraId="28357320" w14:textId="63A00594" w:rsidR="00E34857" w:rsidRPr="00B6524E" w:rsidRDefault="00E34857" w:rsidP="00E34857">
            <w:pPr>
              <w:rPr>
                <w:rFonts w:asciiTheme="minorHAnsi" w:hAnsiTheme="minorHAnsi" w:cstheme="minorHAnsi"/>
                <w:b/>
                <w:bCs/>
                <w:i/>
                <w:iCs/>
                <w:sz w:val="28"/>
                <w:szCs w:val="28"/>
              </w:rPr>
            </w:pPr>
            <w:r w:rsidRPr="00B6524E">
              <w:rPr>
                <w:rFonts w:asciiTheme="minorHAnsi" w:hAnsiTheme="minorHAnsi" w:cstheme="minorHAnsi"/>
                <w:sz w:val="28"/>
                <w:szCs w:val="28"/>
                <w:u w:val="single"/>
              </w:rPr>
              <w:t>Problem Description:</w:t>
            </w:r>
            <w:r w:rsidRPr="00B6524E">
              <w:rPr>
                <w:rFonts w:asciiTheme="minorHAnsi" w:hAnsiTheme="minorHAnsi" w:cstheme="minorHAnsi"/>
                <w:sz w:val="28"/>
                <w:szCs w:val="28"/>
              </w:rPr>
              <w:t xml:space="preserve">  </w:t>
            </w:r>
            <w:r w:rsidRPr="00B6524E">
              <w:rPr>
                <w:rFonts w:asciiTheme="minorHAnsi" w:hAnsiTheme="minorHAnsi" w:cstheme="minorHAnsi"/>
                <w:i/>
                <w:iCs/>
                <w:sz w:val="28"/>
                <w:szCs w:val="28"/>
              </w:rPr>
              <w:t>What problem do you intend to address by implementing this grant?</w:t>
            </w:r>
            <w:r w:rsidRPr="00B6524E">
              <w:rPr>
                <w:rFonts w:asciiTheme="minorHAnsi" w:hAnsiTheme="minorHAnsi" w:cstheme="minorHAnsi"/>
                <w:b/>
                <w:bCs/>
                <w:i/>
                <w:iCs/>
                <w:sz w:val="28"/>
                <w:szCs w:val="28"/>
              </w:rPr>
              <w:t xml:space="preserve"> </w:t>
            </w:r>
          </w:p>
          <w:p w14:paraId="0D02FAB3" w14:textId="77777777" w:rsidR="00E34857" w:rsidRPr="00B6524E" w:rsidRDefault="00E34857" w:rsidP="00E34857">
            <w:pPr>
              <w:rPr>
                <w:rFonts w:asciiTheme="minorHAnsi" w:hAnsiTheme="minorHAnsi" w:cstheme="minorHAnsi"/>
                <w:i/>
                <w:iCs/>
                <w:sz w:val="28"/>
                <w:szCs w:val="28"/>
              </w:rPr>
            </w:pPr>
          </w:p>
          <w:p w14:paraId="56A068A7" w14:textId="77777777" w:rsidR="00704647" w:rsidRPr="00B6524E" w:rsidRDefault="00704647" w:rsidP="04252DD8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23FE254F" w14:textId="77777777" w:rsidR="00E34857" w:rsidRPr="00B6524E" w:rsidRDefault="00E34857" w:rsidP="04252DD8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387DB1C6" w14:textId="77777777" w:rsidR="00E34857" w:rsidRPr="00B6524E" w:rsidRDefault="00E34857" w:rsidP="04252DD8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2215FD47" w14:textId="5D8E55C8" w:rsidR="00E34857" w:rsidRPr="00B6524E" w:rsidRDefault="00E34857" w:rsidP="04252DD8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704647" w:rsidRPr="00B6524E" w14:paraId="4BF88D90" w14:textId="77777777" w:rsidTr="00704647">
        <w:tc>
          <w:tcPr>
            <w:tcW w:w="9350" w:type="dxa"/>
          </w:tcPr>
          <w:p w14:paraId="3FEF4176" w14:textId="53BEF17C" w:rsidR="00E34857" w:rsidRPr="00B6524E" w:rsidRDefault="00E34857" w:rsidP="00E34857">
            <w:pPr>
              <w:rPr>
                <w:rFonts w:asciiTheme="minorHAnsi" w:hAnsiTheme="minorHAnsi" w:cstheme="minorHAnsi"/>
                <w:i/>
                <w:iCs/>
                <w:sz w:val="28"/>
                <w:szCs w:val="28"/>
              </w:rPr>
            </w:pPr>
            <w:r w:rsidRPr="00B6524E">
              <w:rPr>
                <w:rFonts w:asciiTheme="minorHAnsi" w:hAnsiTheme="minorHAnsi" w:cstheme="minorHAnsi"/>
                <w:sz w:val="28"/>
                <w:szCs w:val="28"/>
                <w:u w:val="single"/>
              </w:rPr>
              <w:t>Project Purpose:</w:t>
            </w:r>
            <w:r w:rsidRPr="00B6524E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</w:t>
            </w:r>
            <w:r w:rsidRPr="00B6524E">
              <w:rPr>
                <w:rFonts w:asciiTheme="minorHAnsi" w:hAnsiTheme="minorHAnsi" w:cstheme="minorHAnsi"/>
                <w:i/>
                <w:iCs/>
                <w:sz w:val="28"/>
                <w:szCs w:val="28"/>
              </w:rPr>
              <w:t xml:space="preserve">How does your program plan to address the problem listed above? What is the goal of your project? </w:t>
            </w:r>
          </w:p>
          <w:p w14:paraId="5F42F8AA" w14:textId="274A6AB3" w:rsidR="00E34857" w:rsidRPr="00B6524E" w:rsidRDefault="00E34857" w:rsidP="00E34857">
            <w:pPr>
              <w:rPr>
                <w:rFonts w:asciiTheme="minorHAnsi" w:hAnsiTheme="minorHAnsi" w:cstheme="minorHAnsi"/>
                <w:i/>
                <w:iCs/>
                <w:sz w:val="28"/>
                <w:szCs w:val="28"/>
              </w:rPr>
            </w:pPr>
          </w:p>
          <w:p w14:paraId="6CEC1FCE" w14:textId="4DE61C17" w:rsidR="00E34857" w:rsidRPr="00B6524E" w:rsidRDefault="00E34857" w:rsidP="00E34857">
            <w:pPr>
              <w:rPr>
                <w:rFonts w:asciiTheme="minorHAnsi" w:hAnsiTheme="minorHAnsi" w:cstheme="minorHAnsi"/>
                <w:i/>
                <w:sz w:val="28"/>
                <w:szCs w:val="28"/>
              </w:rPr>
            </w:pPr>
          </w:p>
          <w:p w14:paraId="0FD07101" w14:textId="77777777" w:rsidR="00E34857" w:rsidRPr="00B6524E" w:rsidRDefault="00E34857" w:rsidP="00E34857">
            <w:pPr>
              <w:rPr>
                <w:rFonts w:asciiTheme="minorHAnsi" w:hAnsiTheme="minorHAnsi" w:cstheme="minorHAnsi"/>
                <w:i/>
                <w:sz w:val="28"/>
                <w:szCs w:val="28"/>
              </w:rPr>
            </w:pPr>
          </w:p>
          <w:p w14:paraId="2F7C3B38" w14:textId="58AF2F85" w:rsidR="00704647" w:rsidRPr="00B6524E" w:rsidRDefault="00704647" w:rsidP="04252DD8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</w:tc>
      </w:tr>
      <w:tr w:rsidR="00704647" w:rsidRPr="00B6524E" w14:paraId="6CEEABEA" w14:textId="77777777" w:rsidTr="00704647">
        <w:tc>
          <w:tcPr>
            <w:tcW w:w="9350" w:type="dxa"/>
          </w:tcPr>
          <w:p w14:paraId="1338127A" w14:textId="77777777" w:rsidR="00E34857" w:rsidRPr="00B6524E" w:rsidRDefault="00E34857" w:rsidP="00E34857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B6524E">
              <w:rPr>
                <w:rFonts w:asciiTheme="minorHAnsi" w:hAnsiTheme="minorHAnsi" w:cstheme="minorHAnsi"/>
                <w:sz w:val="28"/>
                <w:szCs w:val="28"/>
                <w:u w:val="single"/>
              </w:rPr>
              <w:t>Target Audience:</w:t>
            </w:r>
            <w:r w:rsidRPr="00B6524E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</w:t>
            </w:r>
            <w:r w:rsidRPr="00B6524E">
              <w:rPr>
                <w:rFonts w:asciiTheme="minorHAnsi" w:hAnsiTheme="minorHAnsi" w:cstheme="minorHAnsi"/>
                <w:i/>
                <w:iCs/>
                <w:sz w:val="28"/>
                <w:szCs w:val="28"/>
              </w:rPr>
              <w:t>Please explain why your target audience is an important population for the project to reach.</w:t>
            </w:r>
            <w:r w:rsidRPr="00B6524E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</w:p>
          <w:p w14:paraId="5DEDC19E" w14:textId="5BDAFF3E" w:rsidR="00704647" w:rsidRPr="00B6524E" w:rsidRDefault="00704647" w:rsidP="04252DD8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  <w:p w14:paraId="7B7EE362" w14:textId="77777777" w:rsidR="00E34857" w:rsidRPr="00B6524E" w:rsidRDefault="00E34857" w:rsidP="04252DD8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  <w:p w14:paraId="41F9398A" w14:textId="77777777" w:rsidR="00E34857" w:rsidRPr="00B6524E" w:rsidRDefault="00E34857" w:rsidP="04252DD8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  <w:p w14:paraId="195BAC53" w14:textId="31FC9552" w:rsidR="00E34857" w:rsidRPr="00B6524E" w:rsidRDefault="00E34857" w:rsidP="04252DD8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</w:tc>
      </w:tr>
      <w:tr w:rsidR="00704647" w:rsidRPr="00B6524E" w14:paraId="6C449580" w14:textId="77777777" w:rsidTr="00704647">
        <w:tc>
          <w:tcPr>
            <w:tcW w:w="9350" w:type="dxa"/>
          </w:tcPr>
          <w:p w14:paraId="60BDCF80" w14:textId="77777777" w:rsidR="00E34857" w:rsidRPr="00B6524E" w:rsidRDefault="00E34857" w:rsidP="00E34857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B6524E">
              <w:rPr>
                <w:rFonts w:asciiTheme="minorHAnsi" w:hAnsiTheme="minorHAnsi" w:cstheme="minorHAnsi"/>
                <w:sz w:val="28"/>
                <w:szCs w:val="28"/>
                <w:u w:val="single"/>
              </w:rPr>
              <w:t>Objectives:</w:t>
            </w:r>
            <w:r w:rsidRPr="00B6524E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</w:t>
            </w:r>
            <w:r w:rsidRPr="00B6524E">
              <w:rPr>
                <w:rFonts w:asciiTheme="minorHAnsi" w:hAnsiTheme="minorHAnsi" w:cstheme="minorHAnsi"/>
                <w:i/>
                <w:iCs/>
                <w:sz w:val="28"/>
                <w:szCs w:val="28"/>
              </w:rPr>
              <w:t>Which objectives from the NOFO will your program address? Explain what success will look like on this program.</w:t>
            </w:r>
            <w:r w:rsidRPr="00B6524E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</w:p>
          <w:p w14:paraId="5AA8DBB7" w14:textId="77777777" w:rsidR="00E34857" w:rsidRPr="00B6524E" w:rsidRDefault="00E34857" w:rsidP="04252DD8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  <w:p w14:paraId="44F25187" w14:textId="5FBE07C0" w:rsidR="00E34857" w:rsidRPr="00B6524E" w:rsidRDefault="00E34857" w:rsidP="04252DD8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  <w:p w14:paraId="183C4976" w14:textId="77777777" w:rsidR="00E34857" w:rsidRPr="00B6524E" w:rsidRDefault="00E34857" w:rsidP="04252DD8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  <w:p w14:paraId="1B461FF4" w14:textId="69D9006D" w:rsidR="00E34857" w:rsidRPr="00B6524E" w:rsidRDefault="00E34857" w:rsidP="04252DD8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</w:tc>
      </w:tr>
      <w:tr w:rsidR="00E34857" w:rsidRPr="00B6524E" w14:paraId="123DFCBD" w14:textId="77777777" w:rsidTr="00704647">
        <w:tc>
          <w:tcPr>
            <w:tcW w:w="9350" w:type="dxa"/>
          </w:tcPr>
          <w:p w14:paraId="1446E2A8" w14:textId="77777777" w:rsidR="00E34857" w:rsidRPr="00B6524E" w:rsidRDefault="00E34857" w:rsidP="00E34857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B6524E">
              <w:rPr>
                <w:rFonts w:asciiTheme="minorHAnsi" w:hAnsiTheme="minorHAnsi" w:cstheme="minorHAnsi"/>
                <w:sz w:val="28"/>
                <w:szCs w:val="28"/>
                <w:u w:val="single"/>
              </w:rPr>
              <w:t>Action Plan</w:t>
            </w:r>
            <w:r w:rsidRPr="00B6524E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: </w:t>
            </w:r>
            <w:r w:rsidRPr="00B6524E">
              <w:rPr>
                <w:rFonts w:asciiTheme="minorHAnsi" w:hAnsiTheme="minorHAnsi" w:cstheme="minorHAnsi"/>
                <w:i/>
                <w:iCs/>
                <w:color w:val="000000" w:themeColor="text1"/>
                <w:sz w:val="28"/>
                <w:szCs w:val="28"/>
              </w:rPr>
              <w:t>Provide a brief work plan that clearly identifies each step you will take to plan and implement this project.</w:t>
            </w:r>
            <w:r w:rsidRPr="00B6524E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 xml:space="preserve"> </w:t>
            </w:r>
          </w:p>
          <w:p w14:paraId="57580BEA" w14:textId="77777777" w:rsidR="00E34857" w:rsidRPr="00B6524E" w:rsidRDefault="00E34857" w:rsidP="00E34857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  <w:p w14:paraId="65F7C8CE" w14:textId="4A8BF440" w:rsidR="00E34857" w:rsidRPr="00B6524E" w:rsidRDefault="00E34857" w:rsidP="00E34857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  <w:p w14:paraId="762620A0" w14:textId="77777777" w:rsidR="00E34857" w:rsidRPr="00B6524E" w:rsidRDefault="00E34857" w:rsidP="00E34857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  <w:p w14:paraId="27576B59" w14:textId="77777777" w:rsidR="00E34857" w:rsidRPr="00B6524E" w:rsidRDefault="00E34857" w:rsidP="00E34857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  <w:p w14:paraId="42A01477" w14:textId="7E726AFB" w:rsidR="00E34857" w:rsidRPr="00B6524E" w:rsidRDefault="00E34857" w:rsidP="00E34857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</w:tc>
      </w:tr>
      <w:tr w:rsidR="00E34857" w:rsidRPr="00B6524E" w14:paraId="4843810F" w14:textId="77777777" w:rsidTr="00704647">
        <w:tc>
          <w:tcPr>
            <w:tcW w:w="9350" w:type="dxa"/>
          </w:tcPr>
          <w:p w14:paraId="31E7D9EF" w14:textId="569EE6A8" w:rsidR="00E34857" w:rsidRPr="00B6524E" w:rsidRDefault="00E34857" w:rsidP="00E34857">
            <w:pPr>
              <w:rPr>
                <w:rFonts w:asciiTheme="minorHAnsi" w:hAnsiTheme="minorHAnsi" w:cstheme="minorHAnsi"/>
                <w:i/>
                <w:sz w:val="28"/>
                <w:szCs w:val="28"/>
              </w:rPr>
            </w:pPr>
            <w:r w:rsidRPr="00B6524E">
              <w:rPr>
                <w:rFonts w:asciiTheme="minorHAnsi" w:hAnsiTheme="minorHAnsi" w:cstheme="minorHAnsi"/>
                <w:sz w:val="28"/>
                <w:szCs w:val="28"/>
                <w:u w:val="single"/>
              </w:rPr>
              <w:t>Expected Outcomes</w:t>
            </w:r>
            <w:r w:rsidRPr="00B6524E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: </w:t>
            </w:r>
            <w:r w:rsidRPr="00B6524E">
              <w:rPr>
                <w:rFonts w:asciiTheme="minorHAnsi" w:hAnsiTheme="minorHAnsi" w:cstheme="minorHAnsi"/>
                <w:i/>
                <w:sz w:val="28"/>
                <w:szCs w:val="28"/>
              </w:rPr>
              <w:t xml:space="preserve">What specific change(s) do you expect to occur after the end of the project as a result of the project activities? </w:t>
            </w:r>
          </w:p>
          <w:p w14:paraId="2903A50E" w14:textId="77777777" w:rsidR="00E34857" w:rsidRPr="00B6524E" w:rsidRDefault="00E34857" w:rsidP="00E34857">
            <w:pPr>
              <w:rPr>
                <w:rFonts w:asciiTheme="minorHAnsi" w:hAnsiTheme="minorHAnsi" w:cstheme="minorHAnsi"/>
                <w:i/>
                <w:sz w:val="28"/>
                <w:szCs w:val="28"/>
              </w:rPr>
            </w:pPr>
          </w:p>
          <w:p w14:paraId="7F0DDCD4" w14:textId="77777777" w:rsidR="00E34857" w:rsidRPr="00B6524E" w:rsidRDefault="00E34857" w:rsidP="00E34857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  <w:p w14:paraId="3F0198D1" w14:textId="77777777" w:rsidR="00E34857" w:rsidRPr="00B6524E" w:rsidRDefault="00E34857" w:rsidP="00E34857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  <w:p w14:paraId="45F2AA47" w14:textId="77777777" w:rsidR="00E34857" w:rsidRPr="00B6524E" w:rsidRDefault="00E34857" w:rsidP="00E34857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  <w:p w14:paraId="39A9F5B2" w14:textId="2637CE50" w:rsidR="0085529A" w:rsidRPr="00B6524E" w:rsidRDefault="0085529A" w:rsidP="00E34857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</w:tc>
      </w:tr>
      <w:tr w:rsidR="0085529A" w:rsidRPr="00B6524E" w14:paraId="29533253" w14:textId="77777777" w:rsidTr="0085529A">
        <w:trPr>
          <w:trHeight w:val="1817"/>
        </w:trPr>
        <w:tc>
          <w:tcPr>
            <w:tcW w:w="9350" w:type="dxa"/>
          </w:tcPr>
          <w:p w14:paraId="3CDDC7D1" w14:textId="77777777" w:rsidR="0085529A" w:rsidRPr="00B6524E" w:rsidRDefault="0085529A" w:rsidP="00E34857">
            <w:pPr>
              <w:rPr>
                <w:rFonts w:asciiTheme="minorHAnsi" w:hAnsiTheme="minorHAnsi" w:cstheme="minorHAnsi"/>
                <w:i/>
                <w:iCs/>
                <w:sz w:val="28"/>
                <w:szCs w:val="28"/>
              </w:rPr>
            </w:pPr>
            <w:r w:rsidRPr="00B6524E">
              <w:rPr>
                <w:rFonts w:asciiTheme="minorHAnsi" w:hAnsiTheme="minorHAnsi" w:cstheme="minorHAnsi"/>
                <w:sz w:val="28"/>
                <w:szCs w:val="28"/>
                <w:u w:val="single"/>
              </w:rPr>
              <w:lastRenderedPageBreak/>
              <w:t xml:space="preserve">Support for Diversity, Equity, Inclusion, and Accessibility (DEIA): </w:t>
            </w:r>
            <w:r w:rsidRPr="00B6524E">
              <w:rPr>
                <w:rFonts w:asciiTheme="minorHAnsi" w:hAnsiTheme="minorHAnsi" w:cstheme="minorHAnsi"/>
                <w:i/>
                <w:iCs/>
                <w:sz w:val="28"/>
                <w:szCs w:val="28"/>
              </w:rPr>
              <w:t xml:space="preserve">Describe how you plan on incorporating principles of DEIA and engaging underserved communities in their program administration, design, and implementation. </w:t>
            </w:r>
          </w:p>
          <w:p w14:paraId="08A111E2" w14:textId="097B501F" w:rsidR="0085529A" w:rsidRPr="00B6524E" w:rsidRDefault="0085529A" w:rsidP="00E34857">
            <w:pPr>
              <w:rPr>
                <w:rFonts w:asciiTheme="minorHAnsi" w:hAnsiTheme="minorHAnsi" w:cstheme="minorHAnsi"/>
                <w:i/>
                <w:iCs/>
                <w:sz w:val="28"/>
                <w:szCs w:val="28"/>
              </w:rPr>
            </w:pPr>
          </w:p>
          <w:p w14:paraId="5ABD5F12" w14:textId="2DF51D04" w:rsidR="0085529A" w:rsidRPr="00B6524E" w:rsidRDefault="0085529A" w:rsidP="00E34857">
            <w:pPr>
              <w:rPr>
                <w:rFonts w:asciiTheme="minorHAnsi" w:hAnsiTheme="minorHAnsi" w:cstheme="minorHAnsi"/>
                <w:i/>
                <w:iCs/>
                <w:sz w:val="28"/>
                <w:szCs w:val="28"/>
              </w:rPr>
            </w:pPr>
          </w:p>
          <w:p w14:paraId="2F66F660" w14:textId="1C068523" w:rsidR="0085529A" w:rsidRPr="00B6524E" w:rsidRDefault="0085529A" w:rsidP="00E34857">
            <w:pPr>
              <w:rPr>
                <w:rFonts w:asciiTheme="minorHAnsi" w:hAnsiTheme="minorHAnsi" w:cstheme="minorHAnsi"/>
                <w:i/>
                <w:iCs/>
                <w:sz w:val="28"/>
                <w:szCs w:val="28"/>
              </w:rPr>
            </w:pPr>
          </w:p>
          <w:p w14:paraId="412E5566" w14:textId="77777777" w:rsidR="0085529A" w:rsidRPr="00B6524E" w:rsidRDefault="0085529A" w:rsidP="00E34857">
            <w:pPr>
              <w:rPr>
                <w:rFonts w:asciiTheme="minorHAnsi" w:hAnsiTheme="minorHAnsi" w:cstheme="minorHAnsi"/>
                <w:i/>
                <w:iCs/>
                <w:sz w:val="28"/>
                <w:szCs w:val="28"/>
              </w:rPr>
            </w:pPr>
          </w:p>
          <w:p w14:paraId="44D48DDD" w14:textId="23477D5D" w:rsidR="0085529A" w:rsidRPr="00B6524E" w:rsidRDefault="0085529A" w:rsidP="00E34857">
            <w:pPr>
              <w:rPr>
                <w:rFonts w:asciiTheme="minorHAnsi" w:hAnsiTheme="minorHAnsi" w:cstheme="minorHAnsi"/>
                <w:sz w:val="28"/>
                <w:szCs w:val="28"/>
                <w:u w:val="single"/>
              </w:rPr>
            </w:pPr>
          </w:p>
        </w:tc>
      </w:tr>
      <w:bookmarkEnd w:id="1"/>
    </w:tbl>
    <w:p w14:paraId="23D3F2DC" w14:textId="77777777" w:rsidR="00704647" w:rsidRPr="00B6524E" w:rsidRDefault="00704647" w:rsidP="04252DD8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3F6398DC" w14:textId="77777777" w:rsidR="006C6382" w:rsidRPr="00B6524E" w:rsidRDefault="006C6382" w:rsidP="04252DD8">
      <w:pPr>
        <w:rPr>
          <w:rFonts w:asciiTheme="minorHAnsi" w:hAnsiTheme="minorHAnsi" w:cstheme="minorHAnsi"/>
          <w:i/>
          <w:sz w:val="28"/>
          <w:szCs w:val="28"/>
        </w:rPr>
      </w:pPr>
    </w:p>
    <w:p w14:paraId="7BB555B7" w14:textId="77777777" w:rsidR="006C6382" w:rsidRPr="00B6524E" w:rsidRDefault="006C6382" w:rsidP="04252DD8">
      <w:pPr>
        <w:rPr>
          <w:rFonts w:asciiTheme="minorHAnsi" w:hAnsiTheme="minorHAnsi" w:cstheme="minorHAnsi"/>
          <w:i/>
          <w:sz w:val="28"/>
          <w:szCs w:val="28"/>
        </w:rPr>
      </w:pPr>
    </w:p>
    <w:p w14:paraId="230D9D49" w14:textId="77777777" w:rsidR="00BE7D55" w:rsidRPr="00B6524E" w:rsidRDefault="00BE7D55" w:rsidP="00BE7D55">
      <w:pPr>
        <w:rPr>
          <w:rFonts w:asciiTheme="minorHAnsi" w:hAnsiTheme="minorHAnsi" w:cstheme="minorHAnsi"/>
          <w:sz w:val="28"/>
          <w:szCs w:val="28"/>
        </w:rPr>
      </w:pPr>
    </w:p>
    <w:p w14:paraId="79A02649" w14:textId="77777777" w:rsidR="00F7063E" w:rsidRPr="00B6524E" w:rsidRDefault="00F7063E" w:rsidP="00BE7D55">
      <w:pPr>
        <w:rPr>
          <w:rFonts w:asciiTheme="minorHAnsi" w:hAnsiTheme="minorHAnsi" w:cstheme="minorHAnsi"/>
          <w:sz w:val="28"/>
          <w:szCs w:val="28"/>
        </w:rPr>
      </w:pPr>
    </w:p>
    <w:p w14:paraId="53DE39A9" w14:textId="74503D9C" w:rsidR="6BB1EE2F" w:rsidRPr="00B6524E" w:rsidRDefault="6BB1EE2F" w:rsidP="6BB1EE2F">
      <w:pPr>
        <w:rPr>
          <w:rFonts w:asciiTheme="minorHAnsi" w:hAnsiTheme="minorHAnsi" w:cstheme="minorHAnsi"/>
          <w:sz w:val="28"/>
          <w:szCs w:val="28"/>
        </w:rPr>
      </w:pPr>
    </w:p>
    <w:p w14:paraId="4F42DB5F" w14:textId="64299892" w:rsidR="6BB1EE2F" w:rsidRPr="00B6524E" w:rsidRDefault="6BB1EE2F" w:rsidP="6BB1EE2F">
      <w:pPr>
        <w:rPr>
          <w:rFonts w:asciiTheme="minorHAnsi" w:hAnsiTheme="minorHAnsi" w:cstheme="minorHAnsi"/>
          <w:sz w:val="28"/>
          <w:szCs w:val="28"/>
        </w:rPr>
      </w:pPr>
    </w:p>
    <w:p w14:paraId="4F01FBA9" w14:textId="5738EB63" w:rsidR="6BB1EE2F" w:rsidRPr="00B6524E" w:rsidRDefault="6BB1EE2F" w:rsidP="6BB1EE2F">
      <w:pPr>
        <w:rPr>
          <w:rFonts w:asciiTheme="minorHAnsi" w:hAnsiTheme="minorHAnsi" w:cstheme="minorHAnsi"/>
          <w:sz w:val="28"/>
          <w:szCs w:val="28"/>
        </w:rPr>
      </w:pPr>
    </w:p>
    <w:p w14:paraId="7C72B365" w14:textId="744B59CB" w:rsidR="6BB1EE2F" w:rsidRPr="00B6524E" w:rsidRDefault="6BB1EE2F" w:rsidP="6BB1EE2F">
      <w:pPr>
        <w:rPr>
          <w:rFonts w:asciiTheme="minorHAnsi" w:hAnsiTheme="minorHAnsi" w:cstheme="minorHAnsi"/>
          <w:sz w:val="28"/>
          <w:szCs w:val="28"/>
        </w:rPr>
      </w:pPr>
    </w:p>
    <w:p w14:paraId="6F705479" w14:textId="5CC5C756" w:rsidR="6BB1EE2F" w:rsidRPr="00B6524E" w:rsidRDefault="6BB1EE2F" w:rsidP="6BB1EE2F">
      <w:pPr>
        <w:rPr>
          <w:rFonts w:asciiTheme="minorHAnsi" w:hAnsiTheme="minorHAnsi" w:cstheme="minorHAnsi"/>
          <w:sz w:val="28"/>
          <w:szCs w:val="28"/>
        </w:rPr>
      </w:pPr>
    </w:p>
    <w:p w14:paraId="5C828366" w14:textId="45D75548" w:rsidR="6BB1EE2F" w:rsidRPr="00B6524E" w:rsidRDefault="6BB1EE2F" w:rsidP="6BB1EE2F">
      <w:pPr>
        <w:rPr>
          <w:rFonts w:asciiTheme="minorHAnsi" w:hAnsiTheme="minorHAnsi" w:cstheme="minorHAnsi"/>
          <w:sz w:val="28"/>
          <w:szCs w:val="28"/>
        </w:rPr>
      </w:pPr>
    </w:p>
    <w:p w14:paraId="551EF7CC" w14:textId="66D2BF6F" w:rsidR="6E036DC0" w:rsidRPr="00B6524E" w:rsidRDefault="6E036DC0" w:rsidP="4B03515B">
      <w:pPr>
        <w:rPr>
          <w:rFonts w:asciiTheme="minorHAnsi" w:hAnsiTheme="minorHAnsi" w:cstheme="minorHAnsi"/>
          <w:sz w:val="28"/>
          <w:szCs w:val="28"/>
        </w:rPr>
      </w:pPr>
    </w:p>
    <w:sectPr w:rsidR="6E036DC0" w:rsidRPr="00B6524E" w:rsidSect="007B4C9B">
      <w:headerReference w:type="default" r:id="rId11"/>
      <w:footerReference w:type="even" r:id="rId12"/>
      <w:footerReference w:type="default" r:id="rId13"/>
      <w:headerReference w:type="first" r:id="rId14"/>
      <w:pgSz w:w="12240" w:h="15840" w:code="1"/>
      <w:pgMar w:top="144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49D66F" w14:textId="77777777" w:rsidR="007B4C9B" w:rsidRDefault="007B4C9B">
      <w:r>
        <w:separator/>
      </w:r>
    </w:p>
  </w:endnote>
  <w:endnote w:type="continuationSeparator" w:id="0">
    <w:p w14:paraId="12EC7FB1" w14:textId="77777777" w:rsidR="007B4C9B" w:rsidRDefault="007B4C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1E822" w14:textId="77777777" w:rsidR="000A0C69" w:rsidRDefault="00803E42" w:rsidP="00703C1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A0C69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1534907" w14:textId="77777777" w:rsidR="000A0C69" w:rsidRDefault="000A0C69" w:rsidP="008C652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B3092" w14:textId="65EAE247" w:rsidR="000A0C69" w:rsidRDefault="00803E42" w:rsidP="00703C1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A0C6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E180B">
      <w:rPr>
        <w:rStyle w:val="PageNumber"/>
        <w:noProof/>
      </w:rPr>
      <w:t>2</w:t>
    </w:r>
    <w:r>
      <w:rPr>
        <w:rStyle w:val="PageNumber"/>
      </w:rPr>
      <w:fldChar w:fldCharType="end"/>
    </w:r>
  </w:p>
  <w:p w14:paraId="0FF31899" w14:textId="77777777" w:rsidR="000A0C69" w:rsidRDefault="000A0C69" w:rsidP="008C652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D617A8" w14:textId="77777777" w:rsidR="007B4C9B" w:rsidRDefault="007B4C9B">
      <w:r>
        <w:separator/>
      </w:r>
    </w:p>
  </w:footnote>
  <w:footnote w:type="continuationSeparator" w:id="0">
    <w:p w14:paraId="7446FB1F" w14:textId="77777777" w:rsidR="007B4C9B" w:rsidRDefault="007B4C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00"/>
      <w:gridCol w:w="3300"/>
      <w:gridCol w:w="3300"/>
    </w:tblGrid>
    <w:tr w:rsidR="04252DD8" w14:paraId="5F1401AC" w14:textId="77777777" w:rsidTr="04252DD8">
      <w:tc>
        <w:tcPr>
          <w:tcW w:w="3300" w:type="dxa"/>
        </w:tcPr>
        <w:p w14:paraId="225ECB40" w14:textId="74EBC213" w:rsidR="04252DD8" w:rsidRDefault="04252DD8" w:rsidP="04252DD8">
          <w:pPr>
            <w:pStyle w:val="Header"/>
            <w:ind w:left="-115"/>
          </w:pPr>
        </w:p>
      </w:tc>
      <w:tc>
        <w:tcPr>
          <w:tcW w:w="3300" w:type="dxa"/>
        </w:tcPr>
        <w:p w14:paraId="2D7D929F" w14:textId="4FDC22E8" w:rsidR="04252DD8" w:rsidRDefault="04252DD8" w:rsidP="04252DD8">
          <w:pPr>
            <w:pStyle w:val="Header"/>
            <w:jc w:val="center"/>
          </w:pPr>
        </w:p>
      </w:tc>
      <w:tc>
        <w:tcPr>
          <w:tcW w:w="3300" w:type="dxa"/>
        </w:tcPr>
        <w:p w14:paraId="3A19CC2F" w14:textId="2D4E7EEC" w:rsidR="04252DD8" w:rsidRDefault="04252DD8" w:rsidP="04252DD8">
          <w:pPr>
            <w:pStyle w:val="Header"/>
            <w:ind w:right="-115"/>
            <w:jc w:val="right"/>
          </w:pPr>
        </w:p>
      </w:tc>
    </w:tr>
  </w:tbl>
  <w:p w14:paraId="40D929D0" w14:textId="0024888B" w:rsidR="04252DD8" w:rsidRDefault="04252DD8" w:rsidP="04252D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288" w:type="dxa"/>
      <w:tblInd w:w="-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115" w:type="dxa"/>
        <w:right w:w="115" w:type="dxa"/>
      </w:tblCellMar>
      <w:tblLook w:val="0000" w:firstRow="0" w:lastRow="0" w:firstColumn="0" w:lastColumn="0" w:noHBand="0" w:noVBand="0"/>
    </w:tblPr>
    <w:tblGrid>
      <w:gridCol w:w="9288"/>
    </w:tblGrid>
    <w:tr w:rsidR="000A0C69" w14:paraId="284E26FF" w14:textId="77777777" w:rsidTr="619410D1">
      <w:trPr>
        <w:cantSplit/>
        <w:trHeight w:val="1654"/>
      </w:trPr>
      <w:tc>
        <w:tcPr>
          <w:tcW w:w="9288" w:type="dxa"/>
          <w:tcBorders>
            <w:top w:val="nil"/>
            <w:left w:val="nil"/>
            <w:bottom w:val="thickThinMediumGap" w:sz="24" w:space="0" w:color="auto"/>
            <w:right w:val="nil"/>
          </w:tcBorders>
        </w:tcPr>
        <w:p w14:paraId="2A2B6737" w14:textId="77777777" w:rsidR="000A0C69" w:rsidRDefault="000A0C69" w:rsidP="00770A00">
          <w:pPr>
            <w:pStyle w:val="Header"/>
            <w:ind w:left="1440"/>
          </w:pPr>
          <w:r>
            <w:rPr>
              <w:noProof/>
              <w:sz w:val="20"/>
            </w:rPr>
            <w:drawing>
              <wp:anchor distT="0" distB="0" distL="114300" distR="114300" simplePos="0" relativeHeight="251658240" behindDoc="0" locked="0" layoutInCell="1" allowOverlap="1" wp14:anchorId="32C10D41" wp14:editId="2FCD51CB">
                <wp:simplePos x="0" y="0"/>
                <wp:positionH relativeFrom="column">
                  <wp:posOffset>114300</wp:posOffset>
                </wp:positionH>
                <wp:positionV relativeFrom="paragraph">
                  <wp:posOffset>118745</wp:posOffset>
                </wp:positionV>
                <wp:extent cx="822960" cy="849630"/>
                <wp:effectExtent l="19050" t="0" r="0" b="0"/>
                <wp:wrapNone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2960" cy="8496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 w:rsidR="00ED3A80">
            <w:rPr>
              <w:noProof/>
              <w:sz w:val="20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0" allowOverlap="1" wp14:anchorId="60E078B0" wp14:editId="72C7A000">
                    <wp:simplePos x="0" y="0"/>
                    <wp:positionH relativeFrom="column">
                      <wp:posOffset>3977640</wp:posOffset>
                    </wp:positionH>
                    <wp:positionV relativeFrom="paragraph">
                      <wp:posOffset>365760</wp:posOffset>
                    </wp:positionV>
                    <wp:extent cx="2263140" cy="640080"/>
                    <wp:effectExtent l="0" t="3810" r="0" b="3810"/>
                    <wp:wrapNone/>
                    <wp:docPr id="3" name="Text Box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263140" cy="6400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172AF42" w14:textId="77777777" w:rsidR="00565A5F" w:rsidRPr="00565A5F" w:rsidRDefault="00565A5F" w:rsidP="00565A5F">
                                <w:pPr>
                                  <w:rPr>
                                    <w:sz w:val="20"/>
                                    <w:szCs w:val="20"/>
                                    <w:lang w:val="uk-UA"/>
                                  </w:rPr>
                                </w:pPr>
                                <w:r w:rsidRPr="00565A5F">
                                  <w:rPr>
                                    <w:sz w:val="20"/>
                                    <w:szCs w:val="20"/>
                                    <w:lang w:val="uk-UA"/>
                                  </w:rPr>
                                  <w:t xml:space="preserve">Phones: </w:t>
                                </w:r>
                                <w:r w:rsidRPr="00565A5F">
                                  <w:rPr>
                                    <w:sz w:val="20"/>
                                    <w:szCs w:val="20"/>
                                    <w:lang w:val="uk-UA"/>
                                  </w:rPr>
                                  <w:tab/>
                                  <w:t xml:space="preserve">(992 372) 29-20-00 </w:t>
                                </w:r>
                              </w:p>
                              <w:p w14:paraId="57BA5F33" w14:textId="77777777" w:rsidR="00565A5F" w:rsidRPr="00565A5F" w:rsidRDefault="00565A5F" w:rsidP="00565A5F">
                                <w:pPr>
                                  <w:rPr>
                                    <w:sz w:val="20"/>
                                    <w:szCs w:val="20"/>
                                    <w:lang w:val="uk-UA"/>
                                  </w:rPr>
                                </w:pPr>
                                <w:r w:rsidRPr="00565A5F">
                                  <w:rPr>
                                    <w:sz w:val="20"/>
                                    <w:szCs w:val="20"/>
                                    <w:lang w:val="uk-UA"/>
                                  </w:rPr>
                                  <w:t xml:space="preserve">Fax: </w:t>
                                </w:r>
                                <w:r w:rsidRPr="00565A5F">
                                  <w:rPr>
                                    <w:sz w:val="20"/>
                                    <w:szCs w:val="20"/>
                                    <w:lang w:val="uk-UA"/>
                                  </w:rPr>
                                  <w:tab/>
                                </w:r>
                                <w:r w:rsidRPr="00565A5F">
                                  <w:rPr>
                                    <w:sz w:val="20"/>
                                    <w:szCs w:val="20"/>
                                    <w:lang w:val="uk-UA"/>
                                  </w:rPr>
                                  <w:tab/>
                                  <w:t>(992 372) 29-20-50</w:t>
                                </w:r>
                              </w:p>
                              <w:p w14:paraId="2998BCD1" w14:textId="3299A255" w:rsidR="000A0C69" w:rsidRPr="00565A5F" w:rsidRDefault="00000000" w:rsidP="00565A5F">
                                <w:pPr>
                                  <w:rPr>
                                    <w:rFonts w:ascii="Tahoma" w:hAnsi="Tahoma"/>
                                    <w:sz w:val="20"/>
                                  </w:rPr>
                                </w:pPr>
                                <w:hyperlink r:id="rId2" w:history="1">
                                  <w:r w:rsidR="00565A5F" w:rsidRPr="00B84C81">
                                    <w:rPr>
                                      <w:rStyle w:val="Hyperlink"/>
                                      <w:sz w:val="20"/>
                                      <w:szCs w:val="20"/>
                                      <w:lang w:val="uk-UA"/>
                                    </w:rPr>
                                    <w:t>https://tj.usembassy.gov/</w:t>
                                  </w:r>
                                </w:hyperlink>
                                <w:r w:rsidR="00565A5F">
                                  <w:rPr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</w:p>
                              <w:p w14:paraId="639073F1" w14:textId="77777777" w:rsidR="000A0C69" w:rsidRDefault="000A0C69">
                                <w:pPr>
                                  <w:rPr>
                                    <w:rFonts w:ascii="Tahoma" w:hAnsi="Tahoma"/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0E078B0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" o:spid="_x0000_s1026" type="#_x0000_t202" style="position:absolute;left:0;text-align:left;margin-left:313.2pt;margin-top:28.8pt;width:178.2pt;height:50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" o:allowincell="f" filled="f" stroked="f">
                    <v:textbox inset="0,0,0,0">
                      <w:txbxContent>
                        <w:p w14:paraId="7172AF42" w14:textId="77777777" w:rsidR="00565A5F" w:rsidRPr="00565A5F" w:rsidRDefault="00565A5F" w:rsidP="00565A5F">
                          <w:pPr>
                            <w:rPr>
                              <w:sz w:val="20"/>
                              <w:szCs w:val="20"/>
                              <w:lang w:val="uk-UA"/>
                            </w:rPr>
                          </w:pPr>
                          <w:r w:rsidRPr="00565A5F">
                            <w:rPr>
                              <w:sz w:val="20"/>
                              <w:szCs w:val="20"/>
                              <w:lang w:val="uk-UA"/>
                            </w:rPr>
                            <w:t xml:space="preserve">Phones: </w:t>
                          </w:r>
                          <w:r w:rsidRPr="00565A5F">
                            <w:rPr>
                              <w:sz w:val="20"/>
                              <w:szCs w:val="20"/>
                              <w:lang w:val="uk-UA"/>
                            </w:rPr>
                            <w:tab/>
                            <w:t xml:space="preserve">(992 372) 29-20-00 </w:t>
                          </w:r>
                        </w:p>
                        <w:p w14:paraId="57BA5F33" w14:textId="77777777" w:rsidR="00565A5F" w:rsidRPr="00565A5F" w:rsidRDefault="00565A5F" w:rsidP="00565A5F">
                          <w:pPr>
                            <w:rPr>
                              <w:sz w:val="20"/>
                              <w:szCs w:val="20"/>
                              <w:lang w:val="uk-UA"/>
                            </w:rPr>
                          </w:pPr>
                          <w:r w:rsidRPr="00565A5F">
                            <w:rPr>
                              <w:sz w:val="20"/>
                              <w:szCs w:val="20"/>
                              <w:lang w:val="uk-UA"/>
                            </w:rPr>
                            <w:t xml:space="preserve">Fax: </w:t>
                          </w:r>
                          <w:r w:rsidRPr="00565A5F">
                            <w:rPr>
                              <w:sz w:val="20"/>
                              <w:szCs w:val="20"/>
                              <w:lang w:val="uk-UA"/>
                            </w:rPr>
                            <w:tab/>
                          </w:r>
                          <w:r w:rsidRPr="00565A5F">
                            <w:rPr>
                              <w:sz w:val="20"/>
                              <w:szCs w:val="20"/>
                              <w:lang w:val="uk-UA"/>
                            </w:rPr>
                            <w:tab/>
                            <w:t>(992 372) 29-20-50</w:t>
                          </w:r>
                        </w:p>
                        <w:p w14:paraId="2998BCD1" w14:textId="3299A255" w:rsidR="000A0C69" w:rsidRPr="00565A5F" w:rsidRDefault="002E7D14" w:rsidP="00565A5F">
                          <w:pPr>
                            <w:rPr>
                              <w:rFonts w:ascii="Tahoma" w:hAnsi="Tahoma"/>
                              <w:sz w:val="20"/>
                            </w:rPr>
                          </w:pPr>
                          <w:hyperlink r:id="rId3" w:history="1">
                            <w:r w:rsidR="00565A5F" w:rsidRPr="00B84C81">
                              <w:rPr>
                                <w:rStyle w:val="Hyperlink"/>
                                <w:sz w:val="20"/>
                                <w:szCs w:val="20"/>
                                <w:lang w:val="uk-UA"/>
                              </w:rPr>
                              <w:t>https://tj.usembassy.gov/</w:t>
                            </w:r>
                          </w:hyperlink>
                          <w:r w:rsidR="00565A5F">
                            <w:rPr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  <w:p w14:paraId="639073F1" w14:textId="77777777" w:rsidR="000A0C69" w:rsidRDefault="000A0C69">
                          <w:pPr>
                            <w:rPr>
                              <w:rFonts w:ascii="Tahoma" w:hAnsi="Tahoma"/>
                              <w:sz w:val="20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ED3A80">
            <w:rPr>
              <w:noProof/>
              <w:sz w:val="20"/>
            </w:rPr>
            <mc:AlternateContent>
              <mc:Choice Requires="wps">
                <w:drawing>
                  <wp:anchor distT="0" distB="0" distL="114300" distR="114300" simplePos="0" relativeHeight="251656192" behindDoc="0" locked="0" layoutInCell="0" allowOverlap="1" wp14:anchorId="20065F4E" wp14:editId="6F52163C">
                    <wp:simplePos x="0" y="0"/>
                    <wp:positionH relativeFrom="column">
                      <wp:posOffset>1417320</wp:posOffset>
                    </wp:positionH>
                    <wp:positionV relativeFrom="paragraph">
                      <wp:posOffset>365760</wp:posOffset>
                    </wp:positionV>
                    <wp:extent cx="2400300" cy="457200"/>
                    <wp:effectExtent l="0" t="3810" r="1905" b="0"/>
                    <wp:wrapNone/>
                    <wp:docPr id="2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400300" cy="457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CD2DDD1" w14:textId="77777777" w:rsidR="00565A5F" w:rsidRPr="00565A5F" w:rsidRDefault="00565A5F" w:rsidP="00565A5F">
                                <w:pPr>
                                  <w:rPr>
                                    <w:sz w:val="20"/>
                                    <w:lang w:val="uk-UA"/>
                                  </w:rPr>
                                </w:pPr>
                                <w:r w:rsidRPr="00565A5F">
                                  <w:rPr>
                                    <w:sz w:val="20"/>
                                    <w:lang w:val="uk-UA"/>
                                  </w:rPr>
                                  <w:t>Address: 109 A Ismoili Somoni Street</w:t>
                                </w:r>
                              </w:p>
                              <w:p w14:paraId="63E8B816" w14:textId="4094A252" w:rsidR="000A0C69" w:rsidRPr="00CB7D41" w:rsidRDefault="00565A5F" w:rsidP="00565A5F">
                                <w:pPr>
                                  <w:ind w:firstLine="720"/>
                                  <w:rPr>
                                    <w:sz w:val="20"/>
                                  </w:rPr>
                                </w:pPr>
                                <w:r w:rsidRPr="00565A5F">
                                  <w:rPr>
                                    <w:sz w:val="20"/>
                                    <w:lang w:val="uk-UA"/>
                                  </w:rPr>
                                  <w:t xml:space="preserve">  Dushanbe, Tajikistan</w:t>
                                </w:r>
                                <w:r w:rsidR="000A0C69" w:rsidRPr="00CB7D41">
                                  <w:rPr>
                                    <w:sz w:val="20"/>
                                  </w:rPr>
                                  <w:t xml:space="preserve">  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20065F4E" id="Text Box 2" o:spid="_x0000_s1027" type="#_x0000_t202" style="position:absolute;left:0;text-align:left;margin-left:111.6pt;margin-top:28.8pt;width:189pt;height:3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" o:allowincell="f" filled="f" stroked="f">
                    <v:textbox inset="0,0,0,0">
                      <w:txbxContent>
                        <w:p w14:paraId="7CD2DDD1" w14:textId="77777777" w:rsidR="00565A5F" w:rsidRPr="00565A5F" w:rsidRDefault="00565A5F" w:rsidP="00565A5F">
                          <w:pPr>
                            <w:rPr>
                              <w:sz w:val="20"/>
                              <w:lang w:val="uk-UA"/>
                            </w:rPr>
                          </w:pPr>
                          <w:r w:rsidRPr="00565A5F">
                            <w:rPr>
                              <w:sz w:val="20"/>
                              <w:lang w:val="uk-UA"/>
                            </w:rPr>
                            <w:t>Address: 109 A Ismoili Somoni Street</w:t>
                          </w:r>
                        </w:p>
                        <w:p w14:paraId="63E8B816" w14:textId="4094A252" w:rsidR="000A0C69" w:rsidRPr="00CB7D41" w:rsidRDefault="00565A5F" w:rsidP="00565A5F">
                          <w:pPr>
                            <w:ind w:firstLine="720"/>
                            <w:rPr>
                              <w:sz w:val="20"/>
                            </w:rPr>
                          </w:pPr>
                          <w:r w:rsidRPr="00565A5F">
                            <w:rPr>
                              <w:sz w:val="20"/>
                              <w:lang w:val="uk-UA"/>
                            </w:rPr>
                            <w:t xml:space="preserve">  Dushanbe, Tajikistan</w:t>
                          </w:r>
                          <w:r w:rsidR="000A0C69" w:rsidRPr="00CB7D41">
                            <w:rPr>
                              <w:sz w:val="20"/>
                            </w:rPr>
                            <w:t xml:space="preserve"> 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ED3A80">
            <w:rPr>
              <w:noProof/>
              <w:sz w:val="20"/>
            </w:rPr>
            <mc:AlternateContent>
              <mc:Choice Requires="wps">
                <w:drawing>
                  <wp:anchor distT="0" distB="0" distL="114300" distR="114300" simplePos="0" relativeHeight="251655168" behindDoc="0" locked="0" layoutInCell="0" allowOverlap="1" wp14:anchorId="501C1A59" wp14:editId="3B2BEDEA">
                    <wp:simplePos x="0" y="0"/>
                    <wp:positionH relativeFrom="column">
                      <wp:posOffset>1368425</wp:posOffset>
                    </wp:positionH>
                    <wp:positionV relativeFrom="paragraph">
                      <wp:posOffset>33655</wp:posOffset>
                    </wp:positionV>
                    <wp:extent cx="5057775" cy="332105"/>
                    <wp:effectExtent l="0" t="0" r="3175" b="0"/>
                    <wp:wrapNone/>
                    <wp:docPr id="1" name="Text Box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057775" cy="3321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0E7713A" w14:textId="77777777" w:rsidR="000A0C69" w:rsidRPr="00CB7D41" w:rsidRDefault="000A0C69">
                                <w:pPr>
                                  <w:pStyle w:val="Heading1"/>
                                  <w:jc w:val="left"/>
                                  <w:rPr>
                                    <w:rFonts w:ascii="Times New Roman" w:hAnsi="Times New Roman" w:cs="Times New Roman"/>
                                    <w:spacing w:val="16"/>
                                    <w:lang w:val="en-US"/>
                                  </w:rPr>
                                </w:pPr>
                                <w:r w:rsidRPr="00CB7D41">
                                  <w:rPr>
                                    <w:rFonts w:ascii="Times New Roman" w:hAnsi="Times New Roman" w:cs="Times New Roman"/>
                                    <w:spacing w:val="16"/>
                                    <w:lang w:val="en-US"/>
                                  </w:rPr>
                                  <w:t>Embassy of the United States of America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501C1A59" id="Text Box 1" o:spid="_x0000_s1028" type="#_x0000_t202" style="position:absolute;left:0;text-align:left;margin-left:107.75pt;margin-top:2.65pt;width:398.25pt;height:26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" o:allowincell="f" filled="f" stroked="f">
                    <v:textbox inset="0,0,0,0">
                      <w:txbxContent>
                        <w:p w14:paraId="60E7713A" w14:textId="77777777" w:rsidR="000A0C69" w:rsidRPr="00CB7D41" w:rsidRDefault="000A0C69">
                          <w:pPr>
                            <w:pStyle w:val="Heading1"/>
                            <w:jc w:val="left"/>
                            <w:rPr>
                              <w:rFonts w:ascii="Times New Roman" w:hAnsi="Times New Roman" w:cs="Times New Roman"/>
                              <w:spacing w:val="16"/>
                              <w:lang w:val="en-US"/>
                            </w:rPr>
                          </w:pPr>
                          <w:r w:rsidRPr="00CB7D41">
                            <w:rPr>
                              <w:rFonts w:ascii="Times New Roman" w:hAnsi="Times New Roman" w:cs="Times New Roman"/>
                              <w:spacing w:val="16"/>
                              <w:lang w:val="en-US"/>
                            </w:rPr>
                            <w:t>Embassy of the United States of America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  <w:p w14:paraId="5E236898" w14:textId="77777777" w:rsidR="000A0C69" w:rsidRDefault="000A0C69">
          <w:pPr>
            <w:pStyle w:val="Header"/>
            <w:rPr>
              <w:rFonts w:ascii="Georgia" w:hAnsi="Georgia"/>
              <w:sz w:val="36"/>
              <w:lang w:val="ru-RU"/>
            </w:rPr>
          </w:pPr>
        </w:p>
        <w:p w14:paraId="0F70713A" w14:textId="77777777" w:rsidR="000A0C69" w:rsidRDefault="000A0C69">
          <w:pPr>
            <w:pStyle w:val="Header"/>
            <w:rPr>
              <w:rFonts w:ascii="Georgia" w:hAnsi="Georgia"/>
              <w:sz w:val="36"/>
              <w:lang w:val="ru-RU"/>
            </w:rPr>
          </w:pPr>
        </w:p>
        <w:p w14:paraId="13D332BD" w14:textId="77777777" w:rsidR="000A0C69" w:rsidRDefault="000A0C69">
          <w:pPr>
            <w:pStyle w:val="Header"/>
            <w:rPr>
              <w:rFonts w:ascii="Georgia" w:hAnsi="Georgia"/>
              <w:sz w:val="36"/>
              <w:lang w:val="ru-RU"/>
            </w:rPr>
          </w:pPr>
        </w:p>
      </w:tc>
    </w:tr>
  </w:tbl>
  <w:p w14:paraId="593AD02A" w14:textId="77777777" w:rsidR="000A0C69" w:rsidRDefault="000A0C6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70E3E"/>
    <w:multiLevelType w:val="hybridMultilevel"/>
    <w:tmpl w:val="2C24B8F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135F9"/>
    <w:multiLevelType w:val="hybridMultilevel"/>
    <w:tmpl w:val="A5A05DA0"/>
    <w:lvl w:ilvl="0" w:tplc="0FFED1AE">
      <w:start w:val="1"/>
      <w:numFmt w:val="upperLetter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6340FE"/>
    <w:multiLevelType w:val="hybridMultilevel"/>
    <w:tmpl w:val="F0D6EC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174611"/>
    <w:multiLevelType w:val="hybridMultilevel"/>
    <w:tmpl w:val="F704DA56"/>
    <w:lvl w:ilvl="0" w:tplc="DC3A23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2"/>
        <w:szCs w:val="22"/>
      </w:rPr>
    </w:lvl>
    <w:lvl w:ilvl="1" w:tplc="B64C054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7DE039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D66D5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2D27BC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382988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7400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7AC3C4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FECC7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861C86"/>
    <w:multiLevelType w:val="hybridMultilevel"/>
    <w:tmpl w:val="0BB0AFE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947EBF"/>
    <w:multiLevelType w:val="hybridMultilevel"/>
    <w:tmpl w:val="8B8044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8D3216"/>
    <w:multiLevelType w:val="hybridMultilevel"/>
    <w:tmpl w:val="E1FE4DC6"/>
    <w:lvl w:ilvl="0" w:tplc="1C240056">
      <w:start w:val="1"/>
      <w:numFmt w:val="decimal"/>
      <w:lvlText w:val="%1."/>
      <w:lvlJc w:val="left"/>
      <w:pPr>
        <w:ind w:left="135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7" w15:restartNumberingAfterBreak="0">
    <w:nsid w:val="31B952EE"/>
    <w:multiLevelType w:val="hybridMultilevel"/>
    <w:tmpl w:val="54EE95F2"/>
    <w:lvl w:ilvl="0" w:tplc="6FA81136">
      <w:start w:val="4"/>
      <w:numFmt w:val="bullet"/>
      <w:lvlText w:val="-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C366B22A">
      <w:numFmt w:val="decimal"/>
      <w:lvlText w:val=""/>
      <w:lvlJc w:val="left"/>
    </w:lvl>
    <w:lvl w:ilvl="2" w:tplc="A6C20322">
      <w:numFmt w:val="decimal"/>
      <w:lvlText w:val=""/>
      <w:lvlJc w:val="left"/>
    </w:lvl>
    <w:lvl w:ilvl="3" w:tplc="A4BAEB9A">
      <w:numFmt w:val="decimal"/>
      <w:lvlText w:val=""/>
      <w:lvlJc w:val="left"/>
    </w:lvl>
    <w:lvl w:ilvl="4" w:tplc="32A44162">
      <w:numFmt w:val="decimal"/>
      <w:lvlText w:val=""/>
      <w:lvlJc w:val="left"/>
    </w:lvl>
    <w:lvl w:ilvl="5" w:tplc="BD120894">
      <w:numFmt w:val="decimal"/>
      <w:lvlText w:val=""/>
      <w:lvlJc w:val="left"/>
    </w:lvl>
    <w:lvl w:ilvl="6" w:tplc="7DD498C2">
      <w:numFmt w:val="decimal"/>
      <w:lvlText w:val=""/>
      <w:lvlJc w:val="left"/>
    </w:lvl>
    <w:lvl w:ilvl="7" w:tplc="D22A400C">
      <w:numFmt w:val="decimal"/>
      <w:lvlText w:val=""/>
      <w:lvlJc w:val="left"/>
    </w:lvl>
    <w:lvl w:ilvl="8" w:tplc="6C2E79F8">
      <w:numFmt w:val="decimal"/>
      <w:lvlText w:val=""/>
      <w:lvlJc w:val="left"/>
    </w:lvl>
  </w:abstractNum>
  <w:abstractNum w:abstractNumId="8" w15:restartNumberingAfterBreak="0">
    <w:nsid w:val="33726300"/>
    <w:multiLevelType w:val="hybridMultilevel"/>
    <w:tmpl w:val="9DFC5B1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3A772ED7"/>
    <w:multiLevelType w:val="hybridMultilevel"/>
    <w:tmpl w:val="1F68462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D51FCD"/>
    <w:multiLevelType w:val="hybridMultilevel"/>
    <w:tmpl w:val="E1FE4DC6"/>
    <w:lvl w:ilvl="0" w:tplc="1C240056">
      <w:start w:val="1"/>
      <w:numFmt w:val="decimal"/>
      <w:lvlText w:val="%1."/>
      <w:lvlJc w:val="left"/>
      <w:pPr>
        <w:ind w:left="135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1" w15:restartNumberingAfterBreak="0">
    <w:nsid w:val="420509D9"/>
    <w:multiLevelType w:val="hybridMultilevel"/>
    <w:tmpl w:val="D04C70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C74536"/>
    <w:multiLevelType w:val="hybridMultilevel"/>
    <w:tmpl w:val="D9A2A1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044583"/>
    <w:multiLevelType w:val="hybridMultilevel"/>
    <w:tmpl w:val="F55ED052"/>
    <w:lvl w:ilvl="0" w:tplc="1C240056">
      <w:start w:val="1"/>
      <w:numFmt w:val="decimal"/>
      <w:lvlText w:val="%1."/>
      <w:lvlJc w:val="left"/>
      <w:pPr>
        <w:ind w:left="135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247AD8"/>
    <w:multiLevelType w:val="hybridMultilevel"/>
    <w:tmpl w:val="40A66CB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633396A"/>
    <w:multiLevelType w:val="hybridMultilevel"/>
    <w:tmpl w:val="9B326A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086C0A"/>
    <w:multiLevelType w:val="hybridMultilevel"/>
    <w:tmpl w:val="E1FE4DC6"/>
    <w:lvl w:ilvl="0" w:tplc="1C24005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EA65863"/>
    <w:multiLevelType w:val="hybridMultilevel"/>
    <w:tmpl w:val="26702466"/>
    <w:lvl w:ilvl="0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8" w15:restartNumberingAfterBreak="0">
    <w:nsid w:val="5F446C49"/>
    <w:multiLevelType w:val="hybridMultilevel"/>
    <w:tmpl w:val="F0D6EC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AC7865"/>
    <w:multiLevelType w:val="hybridMultilevel"/>
    <w:tmpl w:val="E1FE4DC6"/>
    <w:lvl w:ilvl="0" w:tplc="1C240056">
      <w:start w:val="1"/>
      <w:numFmt w:val="decimal"/>
      <w:lvlText w:val="%1."/>
      <w:lvlJc w:val="left"/>
      <w:pPr>
        <w:ind w:left="135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0" w15:restartNumberingAfterBreak="0">
    <w:nsid w:val="6F420304"/>
    <w:multiLevelType w:val="hybridMultilevel"/>
    <w:tmpl w:val="B2F4B5F8"/>
    <w:lvl w:ilvl="0" w:tplc="0409000F">
      <w:start w:val="1"/>
      <w:numFmt w:val="decimal"/>
      <w:lvlText w:val="%1."/>
      <w:lvlJc w:val="left"/>
      <w:pPr>
        <w:ind w:left="135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CB0F96"/>
    <w:multiLevelType w:val="hybridMultilevel"/>
    <w:tmpl w:val="42C638EE"/>
    <w:lvl w:ilvl="0" w:tplc="5BF06760">
      <w:numFmt w:val="bullet"/>
      <w:lvlText w:val="-"/>
      <w:lvlJc w:val="left"/>
      <w:pPr>
        <w:ind w:left="39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22" w15:restartNumberingAfterBreak="0">
    <w:nsid w:val="741639DE"/>
    <w:multiLevelType w:val="hybridMultilevel"/>
    <w:tmpl w:val="67849F82"/>
    <w:lvl w:ilvl="0" w:tplc="1C240056">
      <w:start w:val="1"/>
      <w:numFmt w:val="decimal"/>
      <w:lvlText w:val="%1."/>
      <w:lvlJc w:val="left"/>
      <w:pPr>
        <w:ind w:left="135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D17609"/>
    <w:multiLevelType w:val="hybridMultilevel"/>
    <w:tmpl w:val="F19C7862"/>
    <w:lvl w:ilvl="0" w:tplc="EF2E7D76">
      <w:start w:val="1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B71A12FE">
      <w:numFmt w:val="decimal"/>
      <w:lvlText w:val=""/>
      <w:lvlJc w:val="left"/>
    </w:lvl>
    <w:lvl w:ilvl="2" w:tplc="11286D3A">
      <w:numFmt w:val="decimal"/>
      <w:lvlText w:val=""/>
      <w:lvlJc w:val="left"/>
    </w:lvl>
    <w:lvl w:ilvl="3" w:tplc="C520D0D6">
      <w:numFmt w:val="decimal"/>
      <w:lvlText w:val=""/>
      <w:lvlJc w:val="left"/>
    </w:lvl>
    <w:lvl w:ilvl="4" w:tplc="17987650">
      <w:numFmt w:val="decimal"/>
      <w:lvlText w:val=""/>
      <w:lvlJc w:val="left"/>
    </w:lvl>
    <w:lvl w:ilvl="5" w:tplc="4FCA66B8">
      <w:numFmt w:val="decimal"/>
      <w:lvlText w:val=""/>
      <w:lvlJc w:val="left"/>
    </w:lvl>
    <w:lvl w:ilvl="6" w:tplc="FEC8DE6C">
      <w:numFmt w:val="decimal"/>
      <w:lvlText w:val=""/>
      <w:lvlJc w:val="left"/>
    </w:lvl>
    <w:lvl w:ilvl="7" w:tplc="4F48096E">
      <w:numFmt w:val="decimal"/>
      <w:lvlText w:val=""/>
      <w:lvlJc w:val="left"/>
    </w:lvl>
    <w:lvl w:ilvl="8" w:tplc="2C42247C">
      <w:numFmt w:val="decimal"/>
      <w:lvlText w:val=""/>
      <w:lvlJc w:val="left"/>
    </w:lvl>
  </w:abstractNum>
  <w:abstractNum w:abstractNumId="24" w15:restartNumberingAfterBreak="0">
    <w:nsid w:val="7EBC3A94"/>
    <w:multiLevelType w:val="hybridMultilevel"/>
    <w:tmpl w:val="04CC51E2"/>
    <w:lvl w:ilvl="0" w:tplc="1C240056">
      <w:start w:val="1"/>
      <w:numFmt w:val="decimal"/>
      <w:lvlText w:val="%1."/>
      <w:lvlJc w:val="left"/>
      <w:pPr>
        <w:ind w:left="135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4308129">
    <w:abstractNumId w:val="0"/>
  </w:num>
  <w:num w:numId="2" w16cid:durableId="553397411">
    <w:abstractNumId w:val="4"/>
  </w:num>
  <w:num w:numId="3" w16cid:durableId="1061447339">
    <w:abstractNumId w:val="21"/>
  </w:num>
  <w:num w:numId="4" w16cid:durableId="1691294062">
    <w:abstractNumId w:val="12"/>
  </w:num>
  <w:num w:numId="5" w16cid:durableId="1898274497">
    <w:abstractNumId w:val="5"/>
  </w:num>
  <w:num w:numId="6" w16cid:durableId="2023120465">
    <w:abstractNumId w:val="3"/>
  </w:num>
  <w:num w:numId="7" w16cid:durableId="1633513982">
    <w:abstractNumId w:val="11"/>
  </w:num>
  <w:num w:numId="8" w16cid:durableId="2006856174">
    <w:abstractNumId w:val="9"/>
  </w:num>
  <w:num w:numId="9" w16cid:durableId="1283538704">
    <w:abstractNumId w:val="6"/>
  </w:num>
  <w:num w:numId="10" w16cid:durableId="1405107542">
    <w:abstractNumId w:val="13"/>
  </w:num>
  <w:num w:numId="11" w16cid:durableId="723456030">
    <w:abstractNumId w:val="22"/>
  </w:num>
  <w:num w:numId="12" w16cid:durableId="1550797998">
    <w:abstractNumId w:val="24"/>
  </w:num>
  <w:num w:numId="13" w16cid:durableId="169376075">
    <w:abstractNumId w:val="20"/>
  </w:num>
  <w:num w:numId="14" w16cid:durableId="539249912">
    <w:abstractNumId w:val="23"/>
  </w:num>
  <w:num w:numId="15" w16cid:durableId="510144196">
    <w:abstractNumId w:val="7"/>
  </w:num>
  <w:num w:numId="16" w16cid:durableId="472869531">
    <w:abstractNumId w:val="1"/>
  </w:num>
  <w:num w:numId="17" w16cid:durableId="748425725">
    <w:abstractNumId w:val="17"/>
  </w:num>
  <w:num w:numId="18" w16cid:durableId="627324521">
    <w:abstractNumId w:val="10"/>
  </w:num>
  <w:num w:numId="19" w16cid:durableId="2038192344">
    <w:abstractNumId w:val="16"/>
  </w:num>
  <w:num w:numId="20" w16cid:durableId="995843989">
    <w:abstractNumId w:val="19"/>
  </w:num>
  <w:num w:numId="21" w16cid:durableId="752967196">
    <w:abstractNumId w:val="2"/>
  </w:num>
  <w:num w:numId="22" w16cid:durableId="318533718">
    <w:abstractNumId w:val="15"/>
  </w:num>
  <w:num w:numId="23" w16cid:durableId="103810923">
    <w:abstractNumId w:val="18"/>
  </w:num>
  <w:num w:numId="24" w16cid:durableId="1794975814">
    <w:abstractNumId w:val="8"/>
  </w:num>
  <w:num w:numId="25" w16cid:durableId="106892277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272"/>
    <w:rsid w:val="000049C9"/>
    <w:rsid w:val="00011695"/>
    <w:rsid w:val="00013425"/>
    <w:rsid w:val="00020815"/>
    <w:rsid w:val="0002724C"/>
    <w:rsid w:val="000339F2"/>
    <w:rsid w:val="000417A6"/>
    <w:rsid w:val="00050A2F"/>
    <w:rsid w:val="000538FF"/>
    <w:rsid w:val="0006288E"/>
    <w:rsid w:val="00070E5E"/>
    <w:rsid w:val="00072B77"/>
    <w:rsid w:val="000738A2"/>
    <w:rsid w:val="000771DF"/>
    <w:rsid w:val="00077235"/>
    <w:rsid w:val="0008734D"/>
    <w:rsid w:val="00090706"/>
    <w:rsid w:val="0009145A"/>
    <w:rsid w:val="00091795"/>
    <w:rsid w:val="000A0C69"/>
    <w:rsid w:val="000A2668"/>
    <w:rsid w:val="000A2A3E"/>
    <w:rsid w:val="000B5C7A"/>
    <w:rsid w:val="000B78EF"/>
    <w:rsid w:val="000C09E9"/>
    <w:rsid w:val="000C6596"/>
    <w:rsid w:val="000C7CB2"/>
    <w:rsid w:val="000D6734"/>
    <w:rsid w:val="000E0C32"/>
    <w:rsid w:val="000E640E"/>
    <w:rsid w:val="000E6FB7"/>
    <w:rsid w:val="000E79C3"/>
    <w:rsid w:val="000F2ECE"/>
    <w:rsid w:val="000F567A"/>
    <w:rsid w:val="00105174"/>
    <w:rsid w:val="00105C0D"/>
    <w:rsid w:val="001240A0"/>
    <w:rsid w:val="00125266"/>
    <w:rsid w:val="001309CD"/>
    <w:rsid w:val="001414C8"/>
    <w:rsid w:val="00141CBF"/>
    <w:rsid w:val="00150015"/>
    <w:rsid w:val="00160466"/>
    <w:rsid w:val="00162B4D"/>
    <w:rsid w:val="0016710F"/>
    <w:rsid w:val="00170769"/>
    <w:rsid w:val="001753D5"/>
    <w:rsid w:val="00176052"/>
    <w:rsid w:val="00177ABA"/>
    <w:rsid w:val="001900C0"/>
    <w:rsid w:val="00194D61"/>
    <w:rsid w:val="001C115A"/>
    <w:rsid w:val="001D2C10"/>
    <w:rsid w:val="001D4DE0"/>
    <w:rsid w:val="001E7DEE"/>
    <w:rsid w:val="002000E4"/>
    <w:rsid w:val="00200C2E"/>
    <w:rsid w:val="00206C22"/>
    <w:rsid w:val="002128C4"/>
    <w:rsid w:val="00220BFD"/>
    <w:rsid w:val="0022199F"/>
    <w:rsid w:val="00221E2B"/>
    <w:rsid w:val="002448C4"/>
    <w:rsid w:val="00247BDC"/>
    <w:rsid w:val="00252E81"/>
    <w:rsid w:val="00263C7B"/>
    <w:rsid w:val="002675C1"/>
    <w:rsid w:val="00280932"/>
    <w:rsid w:val="0029239E"/>
    <w:rsid w:val="00297806"/>
    <w:rsid w:val="002A0557"/>
    <w:rsid w:val="002A2613"/>
    <w:rsid w:val="002B1C4C"/>
    <w:rsid w:val="002B201F"/>
    <w:rsid w:val="002B35BF"/>
    <w:rsid w:val="002B6FCA"/>
    <w:rsid w:val="002C0016"/>
    <w:rsid w:val="002C7F57"/>
    <w:rsid w:val="002E02DC"/>
    <w:rsid w:val="002E1B1E"/>
    <w:rsid w:val="002E30AB"/>
    <w:rsid w:val="002E66AF"/>
    <w:rsid w:val="002E7D14"/>
    <w:rsid w:val="002F6E80"/>
    <w:rsid w:val="003000CB"/>
    <w:rsid w:val="003064E1"/>
    <w:rsid w:val="0032406B"/>
    <w:rsid w:val="00324958"/>
    <w:rsid w:val="003358E3"/>
    <w:rsid w:val="0033743C"/>
    <w:rsid w:val="00337A41"/>
    <w:rsid w:val="003452B9"/>
    <w:rsid w:val="00351B77"/>
    <w:rsid w:val="00353A00"/>
    <w:rsid w:val="003579CE"/>
    <w:rsid w:val="0036327A"/>
    <w:rsid w:val="00365342"/>
    <w:rsid w:val="00371AE1"/>
    <w:rsid w:val="00373846"/>
    <w:rsid w:val="0038493F"/>
    <w:rsid w:val="0038689D"/>
    <w:rsid w:val="00391F6E"/>
    <w:rsid w:val="00395B46"/>
    <w:rsid w:val="00396F8D"/>
    <w:rsid w:val="00397A49"/>
    <w:rsid w:val="003B007E"/>
    <w:rsid w:val="003B12B4"/>
    <w:rsid w:val="003B241C"/>
    <w:rsid w:val="003B2DE0"/>
    <w:rsid w:val="003C0751"/>
    <w:rsid w:val="003C1013"/>
    <w:rsid w:val="003C1677"/>
    <w:rsid w:val="003C36CB"/>
    <w:rsid w:val="003C412A"/>
    <w:rsid w:val="003C4750"/>
    <w:rsid w:val="003C5161"/>
    <w:rsid w:val="003D2AF4"/>
    <w:rsid w:val="003D45F2"/>
    <w:rsid w:val="003E3A09"/>
    <w:rsid w:val="003E5CCC"/>
    <w:rsid w:val="003E6AA8"/>
    <w:rsid w:val="003F0486"/>
    <w:rsid w:val="003F2A6B"/>
    <w:rsid w:val="003F2F9A"/>
    <w:rsid w:val="003F4615"/>
    <w:rsid w:val="0040053B"/>
    <w:rsid w:val="004050DF"/>
    <w:rsid w:val="0041422B"/>
    <w:rsid w:val="00424486"/>
    <w:rsid w:val="0043179E"/>
    <w:rsid w:val="0043329E"/>
    <w:rsid w:val="00440AFC"/>
    <w:rsid w:val="00442685"/>
    <w:rsid w:val="004546F9"/>
    <w:rsid w:val="00455444"/>
    <w:rsid w:val="0045784C"/>
    <w:rsid w:val="00463B92"/>
    <w:rsid w:val="0046430F"/>
    <w:rsid w:val="004734BB"/>
    <w:rsid w:val="00481A76"/>
    <w:rsid w:val="004837CE"/>
    <w:rsid w:val="00485FDF"/>
    <w:rsid w:val="0049408C"/>
    <w:rsid w:val="00495660"/>
    <w:rsid w:val="004956B1"/>
    <w:rsid w:val="004B19D8"/>
    <w:rsid w:val="004B3B0B"/>
    <w:rsid w:val="004B780B"/>
    <w:rsid w:val="004C1A19"/>
    <w:rsid w:val="004C4794"/>
    <w:rsid w:val="004C6376"/>
    <w:rsid w:val="004D0321"/>
    <w:rsid w:val="004D2C3F"/>
    <w:rsid w:val="004D33E2"/>
    <w:rsid w:val="004E1E8B"/>
    <w:rsid w:val="004E3607"/>
    <w:rsid w:val="004E6FC0"/>
    <w:rsid w:val="004E7B3C"/>
    <w:rsid w:val="004F083B"/>
    <w:rsid w:val="004F14F6"/>
    <w:rsid w:val="004F5665"/>
    <w:rsid w:val="00512755"/>
    <w:rsid w:val="00514638"/>
    <w:rsid w:val="00516FFC"/>
    <w:rsid w:val="0052490E"/>
    <w:rsid w:val="00524A07"/>
    <w:rsid w:val="0055066D"/>
    <w:rsid w:val="005508FD"/>
    <w:rsid w:val="0056261B"/>
    <w:rsid w:val="00562674"/>
    <w:rsid w:val="00565A5F"/>
    <w:rsid w:val="005670E6"/>
    <w:rsid w:val="00572EE7"/>
    <w:rsid w:val="00574A96"/>
    <w:rsid w:val="00585FB4"/>
    <w:rsid w:val="00596053"/>
    <w:rsid w:val="005B4072"/>
    <w:rsid w:val="005B6B77"/>
    <w:rsid w:val="005D0EA6"/>
    <w:rsid w:val="005D2EFB"/>
    <w:rsid w:val="005D680C"/>
    <w:rsid w:val="005E4B94"/>
    <w:rsid w:val="005F1790"/>
    <w:rsid w:val="005F291D"/>
    <w:rsid w:val="006009E0"/>
    <w:rsid w:val="00606867"/>
    <w:rsid w:val="00606CE7"/>
    <w:rsid w:val="00607906"/>
    <w:rsid w:val="0061136A"/>
    <w:rsid w:val="006301B3"/>
    <w:rsid w:val="00634D5A"/>
    <w:rsid w:val="006353CE"/>
    <w:rsid w:val="006402D3"/>
    <w:rsid w:val="00641C53"/>
    <w:rsid w:val="006605F7"/>
    <w:rsid w:val="00662B25"/>
    <w:rsid w:val="00666C1F"/>
    <w:rsid w:val="006702DA"/>
    <w:rsid w:val="00674F3F"/>
    <w:rsid w:val="006850DA"/>
    <w:rsid w:val="006A4D62"/>
    <w:rsid w:val="006B3A44"/>
    <w:rsid w:val="006B61B1"/>
    <w:rsid w:val="006C5BC4"/>
    <w:rsid w:val="006C6382"/>
    <w:rsid w:val="006D00E0"/>
    <w:rsid w:val="006D1815"/>
    <w:rsid w:val="006D33FD"/>
    <w:rsid w:val="006D4A33"/>
    <w:rsid w:val="006F264C"/>
    <w:rsid w:val="006F2FB6"/>
    <w:rsid w:val="006F47F9"/>
    <w:rsid w:val="006F5A3C"/>
    <w:rsid w:val="006F5F0E"/>
    <w:rsid w:val="00701871"/>
    <w:rsid w:val="00703C13"/>
    <w:rsid w:val="00704647"/>
    <w:rsid w:val="00706BB1"/>
    <w:rsid w:val="00706C77"/>
    <w:rsid w:val="00711982"/>
    <w:rsid w:val="00714343"/>
    <w:rsid w:val="00714E8E"/>
    <w:rsid w:val="00722A1A"/>
    <w:rsid w:val="007277A3"/>
    <w:rsid w:val="00731C20"/>
    <w:rsid w:val="00732965"/>
    <w:rsid w:val="00753B78"/>
    <w:rsid w:val="00763A1B"/>
    <w:rsid w:val="00763BD5"/>
    <w:rsid w:val="00770A00"/>
    <w:rsid w:val="00771E73"/>
    <w:rsid w:val="00794BB1"/>
    <w:rsid w:val="007B4C9B"/>
    <w:rsid w:val="007D0BB1"/>
    <w:rsid w:val="007D6BB0"/>
    <w:rsid w:val="007E653A"/>
    <w:rsid w:val="007F3139"/>
    <w:rsid w:val="007F33D1"/>
    <w:rsid w:val="007F7F59"/>
    <w:rsid w:val="0080070C"/>
    <w:rsid w:val="00803E42"/>
    <w:rsid w:val="00805E77"/>
    <w:rsid w:val="00812A8F"/>
    <w:rsid w:val="008152AF"/>
    <w:rsid w:val="008215F2"/>
    <w:rsid w:val="008218BC"/>
    <w:rsid w:val="00823529"/>
    <w:rsid w:val="00824F94"/>
    <w:rsid w:val="00831F28"/>
    <w:rsid w:val="008346B3"/>
    <w:rsid w:val="00835AB1"/>
    <w:rsid w:val="0084510C"/>
    <w:rsid w:val="008457E9"/>
    <w:rsid w:val="0085529A"/>
    <w:rsid w:val="0085617E"/>
    <w:rsid w:val="00873408"/>
    <w:rsid w:val="0088247D"/>
    <w:rsid w:val="00892360"/>
    <w:rsid w:val="008B0BCB"/>
    <w:rsid w:val="008B1C37"/>
    <w:rsid w:val="008C650F"/>
    <w:rsid w:val="008C652B"/>
    <w:rsid w:val="008C7E17"/>
    <w:rsid w:val="008D301C"/>
    <w:rsid w:val="008E391D"/>
    <w:rsid w:val="008E4AB1"/>
    <w:rsid w:val="008E5A97"/>
    <w:rsid w:val="008E5E9C"/>
    <w:rsid w:val="008E7B64"/>
    <w:rsid w:val="008F0C78"/>
    <w:rsid w:val="008F1296"/>
    <w:rsid w:val="008F157B"/>
    <w:rsid w:val="008F283D"/>
    <w:rsid w:val="00904E41"/>
    <w:rsid w:val="00916178"/>
    <w:rsid w:val="009230A8"/>
    <w:rsid w:val="00933074"/>
    <w:rsid w:val="0094160A"/>
    <w:rsid w:val="00941783"/>
    <w:rsid w:val="00951D79"/>
    <w:rsid w:val="00954267"/>
    <w:rsid w:val="009568D6"/>
    <w:rsid w:val="00957D29"/>
    <w:rsid w:val="009602E6"/>
    <w:rsid w:val="0096069A"/>
    <w:rsid w:val="00962ECE"/>
    <w:rsid w:val="00966402"/>
    <w:rsid w:val="00980CEF"/>
    <w:rsid w:val="00983008"/>
    <w:rsid w:val="00984DD0"/>
    <w:rsid w:val="00984FB1"/>
    <w:rsid w:val="0099094B"/>
    <w:rsid w:val="00992172"/>
    <w:rsid w:val="009A0ADD"/>
    <w:rsid w:val="009A5293"/>
    <w:rsid w:val="009C17B6"/>
    <w:rsid w:val="009C6006"/>
    <w:rsid w:val="009C707E"/>
    <w:rsid w:val="009C7325"/>
    <w:rsid w:val="009E1F8C"/>
    <w:rsid w:val="009E46E7"/>
    <w:rsid w:val="009F2285"/>
    <w:rsid w:val="00A02D6C"/>
    <w:rsid w:val="00A10324"/>
    <w:rsid w:val="00A12A16"/>
    <w:rsid w:val="00A13925"/>
    <w:rsid w:val="00A270A5"/>
    <w:rsid w:val="00A30FAC"/>
    <w:rsid w:val="00A4407E"/>
    <w:rsid w:val="00A45272"/>
    <w:rsid w:val="00A60D4A"/>
    <w:rsid w:val="00A63A1B"/>
    <w:rsid w:val="00A671E2"/>
    <w:rsid w:val="00A74035"/>
    <w:rsid w:val="00A75E84"/>
    <w:rsid w:val="00A76A54"/>
    <w:rsid w:val="00A8626E"/>
    <w:rsid w:val="00A86A21"/>
    <w:rsid w:val="00A96068"/>
    <w:rsid w:val="00AB587E"/>
    <w:rsid w:val="00AC7CEB"/>
    <w:rsid w:val="00AE57CB"/>
    <w:rsid w:val="00AF27B9"/>
    <w:rsid w:val="00AF6924"/>
    <w:rsid w:val="00AF7287"/>
    <w:rsid w:val="00AF768A"/>
    <w:rsid w:val="00AF793B"/>
    <w:rsid w:val="00B01C23"/>
    <w:rsid w:val="00B05597"/>
    <w:rsid w:val="00B11945"/>
    <w:rsid w:val="00B126C9"/>
    <w:rsid w:val="00B163B8"/>
    <w:rsid w:val="00B16DE8"/>
    <w:rsid w:val="00B20FBC"/>
    <w:rsid w:val="00B41AE4"/>
    <w:rsid w:val="00B43128"/>
    <w:rsid w:val="00B4349F"/>
    <w:rsid w:val="00B46769"/>
    <w:rsid w:val="00B50B6E"/>
    <w:rsid w:val="00B62F6D"/>
    <w:rsid w:val="00B6524E"/>
    <w:rsid w:val="00B71661"/>
    <w:rsid w:val="00B76BAB"/>
    <w:rsid w:val="00B84A30"/>
    <w:rsid w:val="00B86AF6"/>
    <w:rsid w:val="00B92FE3"/>
    <w:rsid w:val="00B93BE7"/>
    <w:rsid w:val="00B9526B"/>
    <w:rsid w:val="00BA625F"/>
    <w:rsid w:val="00BA6624"/>
    <w:rsid w:val="00BB0441"/>
    <w:rsid w:val="00BB4E6C"/>
    <w:rsid w:val="00BC698F"/>
    <w:rsid w:val="00BC7704"/>
    <w:rsid w:val="00BD1E2F"/>
    <w:rsid w:val="00BD2B3A"/>
    <w:rsid w:val="00BD4BBC"/>
    <w:rsid w:val="00BD6C0E"/>
    <w:rsid w:val="00BE418D"/>
    <w:rsid w:val="00BE7D55"/>
    <w:rsid w:val="00BF06DD"/>
    <w:rsid w:val="00BF2DE3"/>
    <w:rsid w:val="00BF32B4"/>
    <w:rsid w:val="00BF37AE"/>
    <w:rsid w:val="00C00721"/>
    <w:rsid w:val="00C04B62"/>
    <w:rsid w:val="00C062B3"/>
    <w:rsid w:val="00C06AE9"/>
    <w:rsid w:val="00C108C5"/>
    <w:rsid w:val="00C212EC"/>
    <w:rsid w:val="00C238A5"/>
    <w:rsid w:val="00C40119"/>
    <w:rsid w:val="00C41079"/>
    <w:rsid w:val="00C41517"/>
    <w:rsid w:val="00C4370B"/>
    <w:rsid w:val="00C47B76"/>
    <w:rsid w:val="00C47D19"/>
    <w:rsid w:val="00C47FB9"/>
    <w:rsid w:val="00C507B6"/>
    <w:rsid w:val="00C50FCB"/>
    <w:rsid w:val="00C601CB"/>
    <w:rsid w:val="00C62B66"/>
    <w:rsid w:val="00C71D4D"/>
    <w:rsid w:val="00C80E60"/>
    <w:rsid w:val="00C845D4"/>
    <w:rsid w:val="00C85CDD"/>
    <w:rsid w:val="00C87103"/>
    <w:rsid w:val="00C90958"/>
    <w:rsid w:val="00C9794E"/>
    <w:rsid w:val="00CA172D"/>
    <w:rsid w:val="00CA60F7"/>
    <w:rsid w:val="00CB129C"/>
    <w:rsid w:val="00CB2645"/>
    <w:rsid w:val="00CB2ACB"/>
    <w:rsid w:val="00CB7D41"/>
    <w:rsid w:val="00CD0711"/>
    <w:rsid w:val="00CD531D"/>
    <w:rsid w:val="00CD5D7B"/>
    <w:rsid w:val="00CD5D7C"/>
    <w:rsid w:val="00CE1FA5"/>
    <w:rsid w:val="00CE2FDF"/>
    <w:rsid w:val="00CE6029"/>
    <w:rsid w:val="00CE78B8"/>
    <w:rsid w:val="00D01883"/>
    <w:rsid w:val="00D15769"/>
    <w:rsid w:val="00D15B62"/>
    <w:rsid w:val="00D2287F"/>
    <w:rsid w:val="00D319CE"/>
    <w:rsid w:val="00D32AA9"/>
    <w:rsid w:val="00D37756"/>
    <w:rsid w:val="00D37AC2"/>
    <w:rsid w:val="00D47479"/>
    <w:rsid w:val="00D57DE8"/>
    <w:rsid w:val="00D836EE"/>
    <w:rsid w:val="00D83929"/>
    <w:rsid w:val="00D92F08"/>
    <w:rsid w:val="00D965AF"/>
    <w:rsid w:val="00DB0627"/>
    <w:rsid w:val="00DB4B65"/>
    <w:rsid w:val="00DB6A15"/>
    <w:rsid w:val="00DC48BA"/>
    <w:rsid w:val="00DC4D04"/>
    <w:rsid w:val="00DD08E2"/>
    <w:rsid w:val="00DD0E84"/>
    <w:rsid w:val="00DD1A5E"/>
    <w:rsid w:val="00DD1D6F"/>
    <w:rsid w:val="00DE180B"/>
    <w:rsid w:val="00DE4108"/>
    <w:rsid w:val="00DE4334"/>
    <w:rsid w:val="00E13474"/>
    <w:rsid w:val="00E17302"/>
    <w:rsid w:val="00E255D2"/>
    <w:rsid w:val="00E272C0"/>
    <w:rsid w:val="00E3242B"/>
    <w:rsid w:val="00E3331C"/>
    <w:rsid w:val="00E33BF1"/>
    <w:rsid w:val="00E34857"/>
    <w:rsid w:val="00E410BB"/>
    <w:rsid w:val="00E44E2D"/>
    <w:rsid w:val="00E46598"/>
    <w:rsid w:val="00E469BF"/>
    <w:rsid w:val="00E51291"/>
    <w:rsid w:val="00E54BC4"/>
    <w:rsid w:val="00E54DB1"/>
    <w:rsid w:val="00E57D4A"/>
    <w:rsid w:val="00E66B5E"/>
    <w:rsid w:val="00E756A1"/>
    <w:rsid w:val="00E85C3D"/>
    <w:rsid w:val="00E93841"/>
    <w:rsid w:val="00EB04A2"/>
    <w:rsid w:val="00EB3105"/>
    <w:rsid w:val="00EB6CA1"/>
    <w:rsid w:val="00ED3A80"/>
    <w:rsid w:val="00ED3C7F"/>
    <w:rsid w:val="00EE0931"/>
    <w:rsid w:val="00EE1C72"/>
    <w:rsid w:val="00EE71EA"/>
    <w:rsid w:val="00F003A0"/>
    <w:rsid w:val="00F051F9"/>
    <w:rsid w:val="00F10C96"/>
    <w:rsid w:val="00F3221C"/>
    <w:rsid w:val="00F4105D"/>
    <w:rsid w:val="00F4260E"/>
    <w:rsid w:val="00F4696F"/>
    <w:rsid w:val="00F5422F"/>
    <w:rsid w:val="00F55A2C"/>
    <w:rsid w:val="00F6451E"/>
    <w:rsid w:val="00F64F30"/>
    <w:rsid w:val="00F66EE1"/>
    <w:rsid w:val="00F67639"/>
    <w:rsid w:val="00F6782F"/>
    <w:rsid w:val="00F7063E"/>
    <w:rsid w:val="00F7571C"/>
    <w:rsid w:val="00FA631A"/>
    <w:rsid w:val="00FB3042"/>
    <w:rsid w:val="00FC13C2"/>
    <w:rsid w:val="00FC22FE"/>
    <w:rsid w:val="00FC49F0"/>
    <w:rsid w:val="00FC4BE0"/>
    <w:rsid w:val="00FD3815"/>
    <w:rsid w:val="00FE0423"/>
    <w:rsid w:val="00FE3F2A"/>
    <w:rsid w:val="00FF52C7"/>
    <w:rsid w:val="04252DD8"/>
    <w:rsid w:val="059A980F"/>
    <w:rsid w:val="0873ACE4"/>
    <w:rsid w:val="0B6C86B2"/>
    <w:rsid w:val="0BFD41EE"/>
    <w:rsid w:val="0CEF233B"/>
    <w:rsid w:val="0E52FFE4"/>
    <w:rsid w:val="0F2EDDBD"/>
    <w:rsid w:val="176A4E22"/>
    <w:rsid w:val="1DC806AC"/>
    <w:rsid w:val="1EE0BC18"/>
    <w:rsid w:val="20E92415"/>
    <w:rsid w:val="22506F08"/>
    <w:rsid w:val="237A49DC"/>
    <w:rsid w:val="2824A562"/>
    <w:rsid w:val="295FB577"/>
    <w:rsid w:val="2A055BAE"/>
    <w:rsid w:val="2B6E5F97"/>
    <w:rsid w:val="2DAE1A19"/>
    <w:rsid w:val="2E3A0035"/>
    <w:rsid w:val="3076B02F"/>
    <w:rsid w:val="30E5BADB"/>
    <w:rsid w:val="32C5533B"/>
    <w:rsid w:val="36B501C9"/>
    <w:rsid w:val="38781BD5"/>
    <w:rsid w:val="3A9C4298"/>
    <w:rsid w:val="4113409A"/>
    <w:rsid w:val="41897396"/>
    <w:rsid w:val="4384E634"/>
    <w:rsid w:val="44E65C5C"/>
    <w:rsid w:val="45DD7417"/>
    <w:rsid w:val="46F48199"/>
    <w:rsid w:val="4B03515B"/>
    <w:rsid w:val="4C73AE2A"/>
    <w:rsid w:val="4D6904B4"/>
    <w:rsid w:val="4EC2C4F3"/>
    <w:rsid w:val="4EFDB1D8"/>
    <w:rsid w:val="50355E16"/>
    <w:rsid w:val="518921DF"/>
    <w:rsid w:val="541A800B"/>
    <w:rsid w:val="56F6BE9D"/>
    <w:rsid w:val="594FA17C"/>
    <w:rsid w:val="59E1E4C5"/>
    <w:rsid w:val="5DC3234E"/>
    <w:rsid w:val="5E1C86DA"/>
    <w:rsid w:val="614D9BD7"/>
    <w:rsid w:val="619410D1"/>
    <w:rsid w:val="671B5BB2"/>
    <w:rsid w:val="6BB1EE2F"/>
    <w:rsid w:val="6E036DC0"/>
    <w:rsid w:val="7A2C8C22"/>
    <w:rsid w:val="7C74230F"/>
    <w:rsid w:val="7DF280D9"/>
    <w:rsid w:val="7E8DF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B3C36A"/>
  <w15:docId w15:val="{1C67B83E-03FF-492F-A1EA-2987BB7DC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1422B"/>
    <w:rPr>
      <w:sz w:val="24"/>
      <w:szCs w:val="24"/>
    </w:rPr>
  </w:style>
  <w:style w:type="paragraph" w:styleId="Heading1">
    <w:name w:val="heading 1"/>
    <w:basedOn w:val="Normal"/>
    <w:next w:val="Normal"/>
    <w:qFormat/>
    <w:rsid w:val="0041422B"/>
    <w:pPr>
      <w:keepNext/>
      <w:jc w:val="center"/>
      <w:outlineLvl w:val="0"/>
    </w:pPr>
    <w:rPr>
      <w:rFonts w:ascii="Georgia" w:hAnsi="Georgia" w:cs="Tahoma"/>
      <w:spacing w:val="10"/>
      <w:sz w:val="34"/>
      <w:lang w:val="ru-RU"/>
    </w:rPr>
  </w:style>
  <w:style w:type="paragraph" w:styleId="Heading2">
    <w:name w:val="heading 2"/>
    <w:basedOn w:val="Normal"/>
    <w:next w:val="Normal"/>
    <w:qFormat/>
    <w:rsid w:val="0041422B"/>
    <w:pPr>
      <w:keepNext/>
      <w:jc w:val="both"/>
      <w:outlineLvl w:val="1"/>
    </w:pPr>
    <w:rPr>
      <w:b/>
      <w:sz w:val="36"/>
      <w:lang w:val="ru-RU"/>
    </w:rPr>
  </w:style>
  <w:style w:type="paragraph" w:styleId="Heading3">
    <w:name w:val="heading 3"/>
    <w:basedOn w:val="Normal"/>
    <w:qFormat/>
    <w:rsid w:val="0041422B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1422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sid w:val="0041422B"/>
    <w:pPr>
      <w:jc w:val="center"/>
    </w:pPr>
    <w:rPr>
      <w:b/>
      <w:bCs/>
      <w:lang w:val="ru-RU"/>
    </w:rPr>
  </w:style>
  <w:style w:type="paragraph" w:styleId="Footer">
    <w:name w:val="footer"/>
    <w:basedOn w:val="Normal"/>
    <w:link w:val="FooterChar"/>
    <w:uiPriority w:val="99"/>
    <w:rsid w:val="0041422B"/>
    <w:pPr>
      <w:tabs>
        <w:tab w:val="center" w:pos="4320"/>
        <w:tab w:val="right" w:pos="8640"/>
      </w:tabs>
    </w:pPr>
  </w:style>
  <w:style w:type="paragraph" w:customStyle="1" w:styleId="t9">
    <w:name w:val="t9"/>
    <w:basedOn w:val="Normal"/>
    <w:rsid w:val="0041422B"/>
    <w:pPr>
      <w:widowControl w:val="0"/>
      <w:autoSpaceDE w:val="0"/>
      <w:autoSpaceDN w:val="0"/>
      <w:adjustRightInd w:val="0"/>
      <w:spacing w:line="240" w:lineRule="atLeast"/>
    </w:pPr>
    <w:rPr>
      <w:lang w:eastAsia="ru-RU"/>
    </w:rPr>
  </w:style>
  <w:style w:type="paragraph" w:customStyle="1" w:styleId="p11">
    <w:name w:val="p11"/>
    <w:basedOn w:val="Normal"/>
    <w:rsid w:val="0041422B"/>
    <w:pPr>
      <w:widowControl w:val="0"/>
      <w:tabs>
        <w:tab w:val="left" w:pos="204"/>
      </w:tabs>
      <w:autoSpaceDE w:val="0"/>
      <w:autoSpaceDN w:val="0"/>
      <w:adjustRightInd w:val="0"/>
      <w:spacing w:line="272" w:lineRule="atLeast"/>
    </w:pPr>
    <w:rPr>
      <w:lang w:eastAsia="ru-RU"/>
    </w:rPr>
  </w:style>
  <w:style w:type="paragraph" w:customStyle="1" w:styleId="p5">
    <w:name w:val="p5"/>
    <w:basedOn w:val="Normal"/>
    <w:rsid w:val="0041422B"/>
    <w:pPr>
      <w:widowControl w:val="0"/>
      <w:tabs>
        <w:tab w:val="left" w:pos="1298"/>
        <w:tab w:val="left" w:pos="1655"/>
      </w:tabs>
      <w:autoSpaceDE w:val="0"/>
      <w:autoSpaceDN w:val="0"/>
      <w:adjustRightInd w:val="0"/>
      <w:spacing w:line="277" w:lineRule="atLeast"/>
      <w:ind w:left="1655" w:hanging="357"/>
    </w:pPr>
    <w:rPr>
      <w:lang w:eastAsia="ru-RU"/>
    </w:rPr>
  </w:style>
  <w:style w:type="paragraph" w:styleId="NormalWeb">
    <w:name w:val="Normal (Web)"/>
    <w:basedOn w:val="Normal"/>
    <w:rsid w:val="0041422B"/>
    <w:pPr>
      <w:spacing w:before="100" w:beforeAutospacing="1" w:after="100" w:afterAutospacing="1"/>
    </w:pPr>
  </w:style>
  <w:style w:type="paragraph" w:customStyle="1" w:styleId="subhead">
    <w:name w:val="subhead"/>
    <w:basedOn w:val="Normal"/>
    <w:rsid w:val="0041422B"/>
    <w:pPr>
      <w:spacing w:before="100" w:beforeAutospacing="1" w:after="100" w:afterAutospacing="1"/>
    </w:pPr>
  </w:style>
  <w:style w:type="character" w:styleId="Emphasis">
    <w:name w:val="Emphasis"/>
    <w:basedOn w:val="DefaultParagraphFont"/>
    <w:qFormat/>
    <w:rsid w:val="0041422B"/>
    <w:rPr>
      <w:i/>
      <w:iCs/>
    </w:rPr>
  </w:style>
  <w:style w:type="character" w:styleId="Hyperlink">
    <w:name w:val="Hyperlink"/>
    <w:basedOn w:val="DefaultParagraphFont"/>
    <w:rsid w:val="0041422B"/>
    <w:rPr>
      <w:color w:val="0000FF"/>
      <w:u w:val="single"/>
    </w:rPr>
  </w:style>
  <w:style w:type="paragraph" w:styleId="BodyText">
    <w:name w:val="Body Text"/>
    <w:basedOn w:val="Normal"/>
    <w:rsid w:val="0041422B"/>
    <w:rPr>
      <w:sz w:val="28"/>
    </w:rPr>
  </w:style>
  <w:style w:type="paragraph" w:styleId="Title">
    <w:name w:val="Title"/>
    <w:basedOn w:val="Normal"/>
    <w:qFormat/>
    <w:rsid w:val="0041422B"/>
    <w:pPr>
      <w:jc w:val="center"/>
    </w:pPr>
    <w:rPr>
      <w:rFonts w:ascii="Arial" w:hAnsi="Arial" w:cs="Arial"/>
      <w:b/>
      <w:bCs/>
    </w:rPr>
  </w:style>
  <w:style w:type="character" w:styleId="PageNumber">
    <w:name w:val="page number"/>
    <w:basedOn w:val="DefaultParagraphFont"/>
    <w:rsid w:val="008C652B"/>
  </w:style>
  <w:style w:type="paragraph" w:styleId="BodyText3">
    <w:name w:val="Body Text 3"/>
    <w:basedOn w:val="Normal"/>
    <w:link w:val="BodyText3Char"/>
    <w:uiPriority w:val="99"/>
    <w:rsid w:val="003064E1"/>
    <w:pPr>
      <w:spacing w:after="120"/>
    </w:pPr>
    <w:rPr>
      <w:sz w:val="16"/>
      <w:szCs w:val="16"/>
    </w:rPr>
  </w:style>
  <w:style w:type="paragraph" w:styleId="Subtitle">
    <w:name w:val="Subtitle"/>
    <w:basedOn w:val="Normal"/>
    <w:qFormat/>
    <w:rsid w:val="003064E1"/>
    <w:pPr>
      <w:jc w:val="center"/>
    </w:pPr>
    <w:rPr>
      <w:b/>
      <w:sz w:val="32"/>
      <w:szCs w:val="20"/>
    </w:rPr>
  </w:style>
  <w:style w:type="character" w:customStyle="1" w:styleId="EmailStyle301">
    <w:name w:val="EmailStyle301"/>
    <w:basedOn w:val="DefaultParagraphFont"/>
    <w:semiHidden/>
    <w:rsid w:val="009602E6"/>
    <w:rPr>
      <w:rFonts w:ascii="Arial" w:hAnsi="Arial" w:cs="Arial"/>
      <w:color w:val="auto"/>
      <w:sz w:val="20"/>
      <w:szCs w:val="20"/>
    </w:rPr>
  </w:style>
  <w:style w:type="character" w:styleId="FollowedHyperlink">
    <w:name w:val="FollowedHyperlink"/>
    <w:basedOn w:val="DefaultParagraphFont"/>
    <w:rsid w:val="00966402"/>
    <w:rPr>
      <w:color w:val="800080"/>
      <w:u w:val="single"/>
    </w:rPr>
  </w:style>
  <w:style w:type="paragraph" w:styleId="BalloonText">
    <w:name w:val="Balloon Text"/>
    <w:basedOn w:val="Normal"/>
    <w:semiHidden/>
    <w:rsid w:val="000F2ECE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641C53"/>
    <w:rPr>
      <w:sz w:val="16"/>
      <w:szCs w:val="16"/>
    </w:rPr>
  </w:style>
  <w:style w:type="character" w:styleId="CommentReference">
    <w:name w:val="annotation reference"/>
    <w:basedOn w:val="DefaultParagraphFont"/>
    <w:rsid w:val="002000E4"/>
    <w:rPr>
      <w:sz w:val="16"/>
      <w:szCs w:val="16"/>
    </w:rPr>
  </w:style>
  <w:style w:type="paragraph" w:styleId="CommentText">
    <w:name w:val="annotation text"/>
    <w:basedOn w:val="Normal"/>
    <w:link w:val="CommentTextChar"/>
    <w:rsid w:val="002000E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000E4"/>
  </w:style>
  <w:style w:type="paragraph" w:styleId="CommentSubject">
    <w:name w:val="annotation subject"/>
    <w:basedOn w:val="CommentText"/>
    <w:next w:val="CommentText"/>
    <w:link w:val="CommentSubjectChar"/>
    <w:rsid w:val="002000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000E4"/>
    <w:rPr>
      <w:b/>
      <w:bCs/>
    </w:rPr>
  </w:style>
  <w:style w:type="paragraph" w:styleId="ListParagraph">
    <w:name w:val="List Paragraph"/>
    <w:basedOn w:val="Normal"/>
    <w:uiPriority w:val="34"/>
    <w:qFormat/>
    <w:rsid w:val="003B007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NoSpacing">
    <w:name w:val="No Spacing"/>
    <w:basedOn w:val="Normal"/>
    <w:uiPriority w:val="1"/>
    <w:qFormat/>
    <w:rsid w:val="00941783"/>
    <w:rPr>
      <w:rFonts w:ascii="Calibri" w:eastAsiaTheme="minorHAnsi" w:hAnsi="Calibri"/>
      <w:sz w:val="22"/>
      <w:szCs w:val="22"/>
    </w:rPr>
  </w:style>
  <w:style w:type="paragraph" w:customStyle="1" w:styleId="Default">
    <w:name w:val="Default"/>
    <w:rsid w:val="00941783"/>
    <w:pPr>
      <w:autoSpaceDE w:val="0"/>
      <w:autoSpaceDN w:val="0"/>
      <w:adjustRightInd w:val="0"/>
    </w:pPr>
    <w:rPr>
      <w:rFonts w:eastAsiaTheme="minorHAnsi"/>
      <w:color w:val="000000"/>
      <w:sz w:val="24"/>
      <w:szCs w:val="24"/>
    </w:rPr>
  </w:style>
  <w:style w:type="paragraph" w:customStyle="1" w:styleId="citable">
    <w:name w:val="citable"/>
    <w:basedOn w:val="Default"/>
    <w:next w:val="Default"/>
    <w:uiPriority w:val="99"/>
    <w:rsid w:val="00941783"/>
    <w:rPr>
      <w:color w:val="auto"/>
    </w:rPr>
  </w:style>
  <w:style w:type="table" w:styleId="TableGrid">
    <w:name w:val="Table Grid"/>
    <w:basedOn w:val="TableNormal"/>
    <w:uiPriority w:val="39"/>
    <w:rsid w:val="001707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2">
    <w:name w:val="FR2"/>
    <w:rsid w:val="003C0751"/>
    <w:pPr>
      <w:widowControl w:val="0"/>
      <w:spacing w:before="240" w:line="260" w:lineRule="auto"/>
      <w:ind w:left="680" w:hanging="680"/>
    </w:pPr>
    <w:rPr>
      <w:snapToGrid w:val="0"/>
      <w:sz w:val="28"/>
      <w:lang w:val="ru-RU"/>
    </w:rPr>
  </w:style>
  <w:style w:type="paragraph" w:customStyle="1" w:styleId="FR3">
    <w:name w:val="FR3"/>
    <w:rsid w:val="003C0751"/>
    <w:pPr>
      <w:widowControl w:val="0"/>
      <w:spacing w:before="240" w:line="300" w:lineRule="auto"/>
    </w:pPr>
    <w:rPr>
      <w:snapToGrid w:val="0"/>
      <w:sz w:val="22"/>
    </w:rPr>
  </w:style>
  <w:style w:type="character" w:styleId="Strong">
    <w:name w:val="Strong"/>
    <w:basedOn w:val="DefaultParagraphFont"/>
    <w:uiPriority w:val="22"/>
    <w:qFormat/>
    <w:rsid w:val="000A2668"/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E272C0"/>
    <w:rPr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09145A"/>
    <w:rPr>
      <w:b/>
      <w:bCs/>
      <w:smallCaps/>
      <w:color w:val="4F81BD" w:themeColor="accent1"/>
      <w:spacing w:val="5"/>
    </w:rPr>
  </w:style>
  <w:style w:type="character" w:styleId="UnresolvedMention">
    <w:name w:val="Unresolved Mention"/>
    <w:basedOn w:val="DefaultParagraphFont"/>
    <w:uiPriority w:val="99"/>
    <w:semiHidden/>
    <w:unhideWhenUsed/>
    <w:rsid w:val="007D6B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0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8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776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4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0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580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3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2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10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60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25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2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9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s://tj.usembassy.gov/" TargetMode="External"/><Relationship Id="rId2" Type="http://schemas.openxmlformats.org/officeDocument/2006/relationships/hyperlink" Target="https://tj.usembassy.gov/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NT\Profiles\SaifutdinovA\Application%20Data\Microsoft\Templates\Press%20Release%20Eagle%20(eng)%20US%20Embassy%20in%20Tajikista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4959EDC2A2B247B713374C03DFA8F7" ma:contentTypeVersion="18" ma:contentTypeDescription="Create a new document." ma:contentTypeScope="" ma:versionID="b4c9d3b2ceff5b6b2b9ee9e69620d831">
  <xsd:schema xmlns:xsd="http://www.w3.org/2001/XMLSchema" xmlns:xs="http://www.w3.org/2001/XMLSchema" xmlns:p="http://schemas.microsoft.com/office/2006/metadata/properties" xmlns:ns2="b88e63cb-9f29-4d1a-a694-14334bf393f6" xmlns:ns3="04e82aa0-40f4-496a-be16-ffba268caa2d" targetNamespace="http://schemas.microsoft.com/office/2006/metadata/properties" ma:root="true" ma:fieldsID="d6f7f303eac245755befbe09c6610617" ns2:_="" ns3:_="">
    <xsd:import namespace="b88e63cb-9f29-4d1a-a694-14334bf393f6"/>
    <xsd:import namespace="04e82aa0-40f4-496a-be16-ffba268caa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TaxCatchAll" minOccurs="0"/>
                <xsd:element ref="ns2:MediaServiceLocation" minOccurs="0"/>
                <xsd:element ref="ns2:lcf76f155ced4ddcb4097134ff3c332f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8e63cb-9f29-4d1a-a694-14334bf393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0c4236b-c3ef-4727-9e6d-e99ea6badd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e82aa0-40f4-496a-be16-ffba268caa2d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966fc447-8314-4a9f-bbe4-2f9e24a33975}" ma:internalName="TaxCatchAll" ma:showField="CatchAllData" ma:web="04e82aa0-40f4-496a-be16-ffba268caa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8e63cb-9f29-4d1a-a694-14334bf393f6">
      <Terms xmlns="http://schemas.microsoft.com/office/infopath/2007/PartnerControls"/>
    </lcf76f155ced4ddcb4097134ff3c332f>
    <TaxCatchAll xmlns="04e82aa0-40f4-496a-be16-ffba268caa2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BDE5DD-7C10-4F16-9075-FF1F8773B7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8e63cb-9f29-4d1a-a694-14334bf393f6"/>
    <ds:schemaRef ds:uri="04e82aa0-40f4-496a-be16-ffba268caa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9434A7-D420-401D-9022-67AD9E60C5D1}">
  <ds:schemaRefs>
    <ds:schemaRef ds:uri="http://schemas.microsoft.com/office/2006/metadata/properties"/>
    <ds:schemaRef ds:uri="http://schemas.microsoft.com/office/infopath/2007/PartnerControls"/>
    <ds:schemaRef ds:uri="b88e63cb-9f29-4d1a-a694-14334bf393f6"/>
    <ds:schemaRef ds:uri="04e82aa0-40f4-496a-be16-ffba268caa2d"/>
  </ds:schemaRefs>
</ds:datastoreItem>
</file>

<file path=customXml/itemProps3.xml><?xml version="1.0" encoding="utf-8"?>
<ds:datastoreItem xmlns:ds="http://schemas.openxmlformats.org/officeDocument/2006/customXml" ds:itemID="{B09038E4-283E-4E47-924D-95B87D19DD6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8A34B23-C68D-458F-85F9-01C953BE0A0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 Release Eagle (eng) US Embassy in Tajikistan</Template>
  <TotalTime>47</TotalTime>
  <Pages>3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Press Release # 7</vt:lpstr>
    </vt:vector>
  </TitlesOfParts>
  <Company>PleasE SEND YOUR SOI TO THE FOLLOWING EMAIL:</Company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 Release # 7</dc:title>
  <dc:subject/>
  <dc:creator>Almaz Saitfudinov</dc:creator>
  <cp:keywords/>
  <cp:lastModifiedBy>Mukairshoeva, Raima A (Dushanbe)</cp:lastModifiedBy>
  <cp:revision>4</cp:revision>
  <cp:lastPrinted>2015-02-10T05:48:00Z</cp:lastPrinted>
  <dcterms:created xsi:type="dcterms:W3CDTF">2023-01-25T20:39:00Z</dcterms:created>
  <dcterms:modified xsi:type="dcterms:W3CDTF">2024-05-02T11:05:00Z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0x010100574959EDC2A2B247B713374C03DFA8F7</vt:lpwstr>
  </property>
  <property fmtid="{D5CDD505-2E9C-101B-9397-08002B2CF9AE}" pid="3" name="MSIP_Label_1665d9ee-429a-4d5f-97cc-cfb56e044a6e_Enabled">
    <vt:lpwstr>true</vt:lpwstr>
  </property>
  <property fmtid="{D5CDD505-2E9C-101B-9397-08002B2CF9AE}" pid="4" name="MSIP_Label_1665d9ee-429a-4d5f-97cc-cfb56e044a6e_SetDate">
    <vt:lpwstr>2021-11-19T15:55:01Z</vt:lpwstr>
  </property>
  <property fmtid="{D5CDD505-2E9C-101B-9397-08002B2CF9AE}" pid="5" name="MSIP_Label_1665d9ee-429a-4d5f-97cc-cfb56e044a6e_Method">
    <vt:lpwstr>Privileged</vt:lpwstr>
  </property>
  <property fmtid="{D5CDD505-2E9C-101B-9397-08002B2CF9AE}" pid="6" name="MSIP_Label_1665d9ee-429a-4d5f-97cc-cfb56e044a6e_Name">
    <vt:lpwstr>1665d9ee-429a-4d5f-97cc-cfb56e044a6e</vt:lpwstr>
  </property>
  <property fmtid="{D5CDD505-2E9C-101B-9397-08002B2CF9AE}" pid="7" name="MSIP_Label_1665d9ee-429a-4d5f-97cc-cfb56e044a6e_SiteId">
    <vt:lpwstr>66cf5074-5afe-48d1-a691-a12b2121f44b</vt:lpwstr>
  </property>
  <property fmtid="{D5CDD505-2E9C-101B-9397-08002B2CF9AE}" pid="8" name="MSIP_Label_1665d9ee-429a-4d5f-97cc-cfb56e044a6e_ActionId">
    <vt:lpwstr>c95f4743-ef71-4727-b6d3-0a806db0a8e0</vt:lpwstr>
  </property>
  <property fmtid="{D5CDD505-2E9C-101B-9397-08002B2CF9AE}" pid="9" name="MSIP_Label_1665d9ee-429a-4d5f-97cc-cfb56e044a6e_ContentBits">
    <vt:lpwstr>0</vt:lpwstr>
  </property>
  <property fmtid="{D5CDD505-2E9C-101B-9397-08002B2CF9AE}" pid="10" name="MediaServiceImageTags">
    <vt:lpwstr/>
  </property>
</Properties>
</file>