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DD4" w:rsidRPr="00272535" w:rsidRDefault="00B51DD4" w:rsidP="00EC27D9">
      <w:pPr>
        <w:pBdr>
          <w:bottom w:val="single" w:sz="12" w:space="2" w:color="auto"/>
        </w:pBdr>
        <w:spacing w:after="0" w:line="240" w:lineRule="auto"/>
        <w:jc w:val="center"/>
      </w:pPr>
      <w:r w:rsidRPr="00272535">
        <w:t>US Geological Survey</w:t>
      </w:r>
    </w:p>
    <w:p w:rsidR="00B51DD4" w:rsidRPr="00272535" w:rsidRDefault="00B51DD4" w:rsidP="00EC27D9">
      <w:pPr>
        <w:pBdr>
          <w:bottom w:val="single" w:sz="12" w:space="2" w:color="auto"/>
        </w:pBdr>
        <w:spacing w:after="0" w:line="240" w:lineRule="auto"/>
        <w:jc w:val="center"/>
      </w:pPr>
      <w:r w:rsidRPr="00272535">
        <w:t>Broad Agency Announcement for 3D Elevation Program (3DEP)</w:t>
      </w:r>
    </w:p>
    <w:p w:rsidR="00B51DD4" w:rsidRPr="00272535" w:rsidRDefault="00797B14" w:rsidP="00EC27D9">
      <w:pPr>
        <w:pBdr>
          <w:bottom w:val="single" w:sz="12" w:space="2" w:color="auto"/>
        </w:pBdr>
        <w:spacing w:after="0" w:line="240" w:lineRule="auto"/>
        <w:jc w:val="center"/>
      </w:pPr>
      <w:r w:rsidRPr="00272535">
        <w:t>G1</w:t>
      </w:r>
      <w:r w:rsidR="00BE246A">
        <w:t>7</w:t>
      </w:r>
      <w:r w:rsidR="00C72AEA">
        <w:t>PS007</w:t>
      </w:r>
      <w:r w:rsidR="00BE246A">
        <w:t>46</w:t>
      </w:r>
      <w:r w:rsidR="00C72AEA">
        <w:t xml:space="preserve"> / G1</w:t>
      </w:r>
      <w:r w:rsidR="00BE246A">
        <w:t>7</w:t>
      </w:r>
      <w:r w:rsidR="00C72AEA">
        <w:t>AS001</w:t>
      </w:r>
      <w:r w:rsidR="00BE246A">
        <w:t>16</w:t>
      </w:r>
    </w:p>
    <w:p w:rsidR="00B51DD4" w:rsidRPr="00272535" w:rsidRDefault="00B51DD4" w:rsidP="00EC27D9">
      <w:pPr>
        <w:pBdr>
          <w:bottom w:val="single" w:sz="12" w:space="2" w:color="auto"/>
        </w:pBdr>
        <w:spacing w:after="0" w:line="240" w:lineRule="auto"/>
        <w:jc w:val="center"/>
      </w:pPr>
      <w:r w:rsidRPr="00272535">
        <w:t xml:space="preserve">Validation of </w:t>
      </w:r>
      <w:r w:rsidR="00BC266A" w:rsidRPr="00272535">
        <w:t xml:space="preserve">Proposed </w:t>
      </w:r>
      <w:r w:rsidRPr="00272535">
        <w:t>Funding Partners</w:t>
      </w:r>
      <w:r w:rsidR="00C57BDB" w:rsidRPr="00272535">
        <w:t xml:space="preserve"> </w:t>
      </w:r>
    </w:p>
    <w:p w:rsidR="00DC21F9" w:rsidRPr="00272535" w:rsidRDefault="00DC21F9" w:rsidP="00EC27D9">
      <w:pPr>
        <w:pBdr>
          <w:bottom w:val="single" w:sz="12" w:space="2" w:color="auto"/>
        </w:pBdr>
        <w:spacing w:after="0" w:line="240" w:lineRule="auto"/>
        <w:jc w:val="center"/>
      </w:pPr>
    </w:p>
    <w:p w:rsidR="00DC21F9" w:rsidRPr="00272535" w:rsidRDefault="00DC21F9" w:rsidP="00EC27D9">
      <w:pPr>
        <w:pBdr>
          <w:bottom w:val="single" w:sz="12" w:space="2" w:color="auto"/>
        </w:pBdr>
        <w:spacing w:after="0" w:line="240" w:lineRule="auto"/>
        <w:jc w:val="center"/>
      </w:pPr>
      <w:r w:rsidRPr="00272535">
        <w:t xml:space="preserve">Required for Proposal </w:t>
      </w:r>
      <w:r w:rsidR="00797B14">
        <w:t>Submission</w:t>
      </w:r>
    </w:p>
    <w:p w:rsidR="00DE3504" w:rsidRPr="00272535" w:rsidRDefault="00DE3504"/>
    <w:tbl>
      <w:tblPr>
        <w:tblStyle w:val="TableGrid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969"/>
        <w:gridCol w:w="2246"/>
        <w:gridCol w:w="847"/>
        <w:gridCol w:w="4198"/>
      </w:tblGrid>
      <w:tr w:rsidR="00882392" w:rsidRPr="00272535" w:rsidTr="003C3B98">
        <w:trPr>
          <w:trHeight w:val="420"/>
        </w:trPr>
        <w:tc>
          <w:tcPr>
            <w:tcW w:w="13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82392" w:rsidRPr="00272535" w:rsidRDefault="00882392" w:rsidP="00946583">
            <w:r w:rsidRPr="00272535">
              <w:rPr>
                <w:b/>
              </w:rPr>
              <w:t>Applicant Information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82392" w:rsidRPr="00272535" w:rsidRDefault="000F38BF" w:rsidP="00946583">
            <w:r>
              <w:t>First</w:t>
            </w:r>
            <w:r w:rsidR="00882392" w:rsidRPr="00272535">
              <w:t xml:space="preserve"> Name:</w:t>
            </w:r>
          </w:p>
        </w:tc>
        <w:tc>
          <w:tcPr>
            <w:tcW w:w="22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392" w:rsidRPr="00272535" w:rsidRDefault="00882392" w:rsidP="00272535">
            <w:r w:rsidRPr="00272535">
              <w:fldChar w:fldCharType="begin">
                <w:ffData>
                  <w:name w:val="Text3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0" w:name="Text3"/>
            <w:r w:rsidRPr="00272535">
              <w:instrText xml:space="preserve"> FORMTEXT </w:instrText>
            </w:r>
            <w:r w:rsidRPr="00272535">
              <w:fldChar w:fldCharType="separate"/>
            </w:r>
            <w:bookmarkStart w:id="1" w:name="_GoBack"/>
            <w:bookmarkEnd w:id="1"/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Pr="00272535">
              <w:fldChar w:fldCharType="end"/>
            </w:r>
            <w:bookmarkEnd w:id="0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82392" w:rsidRPr="00272535" w:rsidRDefault="00882392" w:rsidP="00946583">
            <w:r w:rsidRPr="00272535">
              <w:t>Last Name:</w:t>
            </w:r>
          </w:p>
        </w:tc>
        <w:tc>
          <w:tcPr>
            <w:tcW w:w="41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392" w:rsidRPr="00272535" w:rsidRDefault="00882392" w:rsidP="00272535">
            <w:r w:rsidRPr="00272535">
              <w:fldChar w:fldCharType="begin">
                <w:ffData>
                  <w:name w:val="Text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2" w:name="Text4"/>
            <w:r w:rsidRPr="00272535">
              <w:instrText xml:space="preserve"> FORMTEXT </w:instrText>
            </w:r>
            <w:r w:rsidRPr="00272535">
              <w:fldChar w:fldCharType="separate"/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Pr="00272535">
              <w:fldChar w:fldCharType="end"/>
            </w:r>
            <w:bookmarkEnd w:id="2"/>
          </w:p>
        </w:tc>
      </w:tr>
      <w:tr w:rsidR="00882392" w:rsidRPr="00272535" w:rsidTr="003C3B98">
        <w:trPr>
          <w:trHeight w:val="498"/>
        </w:trPr>
        <w:tc>
          <w:tcPr>
            <w:tcW w:w="1368" w:type="dxa"/>
            <w:vMerge/>
            <w:tcBorders>
              <w:right w:val="single" w:sz="4" w:space="0" w:color="auto"/>
            </w:tcBorders>
          </w:tcPr>
          <w:p w:rsidR="00882392" w:rsidRPr="00272535" w:rsidRDefault="00882392" w:rsidP="00946583"/>
        </w:tc>
        <w:tc>
          <w:tcPr>
            <w:tcW w:w="8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392" w:rsidRPr="00272535" w:rsidRDefault="00882392" w:rsidP="00272535">
            <w:r w:rsidRPr="00272535">
              <w:t>Organization:</w:t>
            </w:r>
            <w:r w:rsidRPr="00272535">
              <w:fldChar w:fldCharType="begin">
                <w:ffData>
                  <w:name w:val="Text4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3" w:name="Text44"/>
            <w:r w:rsidRPr="00272535">
              <w:instrText xml:space="preserve"> FORMTEXT </w:instrText>
            </w:r>
            <w:r w:rsidRPr="00272535">
              <w:fldChar w:fldCharType="separate"/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Pr="00272535">
              <w:fldChar w:fldCharType="end"/>
            </w:r>
            <w:bookmarkEnd w:id="3"/>
          </w:p>
        </w:tc>
      </w:tr>
      <w:tr w:rsidR="006630B1" w:rsidRPr="00272535" w:rsidTr="003C3B98">
        <w:trPr>
          <w:trHeight w:val="420"/>
        </w:trPr>
        <w:tc>
          <w:tcPr>
            <w:tcW w:w="13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630B1" w:rsidRPr="00272535" w:rsidRDefault="006630B1" w:rsidP="00946583"/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30B1" w:rsidRPr="00272535" w:rsidRDefault="006630B1" w:rsidP="00946583">
            <w:r w:rsidRPr="00272535">
              <w:t>Project Title:</w:t>
            </w:r>
          </w:p>
        </w:tc>
        <w:tc>
          <w:tcPr>
            <w:tcW w:w="729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30B1" w:rsidRPr="00272535" w:rsidRDefault="00882392" w:rsidP="00272535">
            <w:r w:rsidRPr="00272535">
              <w:t xml:space="preserve">  </w:t>
            </w:r>
            <w:r w:rsidR="006630B1" w:rsidRPr="00272535">
              <w:fldChar w:fldCharType="begin">
                <w:ffData>
                  <w:name w:val="Text7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4" w:name="Text7"/>
            <w:r w:rsidR="006630B1" w:rsidRPr="00272535">
              <w:instrText xml:space="preserve"> FORMTEXT </w:instrText>
            </w:r>
            <w:r w:rsidR="006630B1" w:rsidRPr="00272535">
              <w:fldChar w:fldCharType="separate"/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6630B1" w:rsidRPr="00272535">
              <w:fldChar w:fldCharType="end"/>
            </w:r>
            <w:bookmarkEnd w:id="4"/>
          </w:p>
        </w:tc>
      </w:tr>
    </w:tbl>
    <w:p w:rsidR="00EC27D9" w:rsidRPr="00272535" w:rsidRDefault="00EC27D9"/>
    <w:p w:rsidR="006630B1" w:rsidRPr="00272535" w:rsidRDefault="00EC27D9">
      <w:r w:rsidRPr="0027253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87A967" wp14:editId="7D7ACE53">
                <wp:simplePos x="0" y="0"/>
                <wp:positionH relativeFrom="column">
                  <wp:posOffset>-9728</wp:posOffset>
                </wp:positionH>
                <wp:positionV relativeFrom="paragraph">
                  <wp:posOffset>44626</wp:posOffset>
                </wp:positionV>
                <wp:extent cx="6060332" cy="0"/>
                <wp:effectExtent l="0" t="0" r="1714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60332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5pt,3.5pt" to="476.4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" strokecolor="black [3213]" strokeweight="1.75pt"/>
            </w:pict>
          </mc:Fallback>
        </mc:AlternateContent>
      </w:r>
    </w:p>
    <w:tbl>
      <w:tblPr>
        <w:tblStyle w:val="TableGrid"/>
        <w:tblW w:w="97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810"/>
        <w:gridCol w:w="2520"/>
        <w:gridCol w:w="900"/>
        <w:gridCol w:w="3851"/>
      </w:tblGrid>
      <w:tr w:rsidR="00882392" w:rsidRPr="00272535" w:rsidTr="00D51989">
        <w:trPr>
          <w:trHeight w:val="645"/>
        </w:trPr>
        <w:tc>
          <w:tcPr>
            <w:tcW w:w="16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82392" w:rsidRPr="00272535" w:rsidRDefault="00882392" w:rsidP="00946583">
            <w:r w:rsidRPr="00272535">
              <w:rPr>
                <w:b/>
              </w:rPr>
              <w:t>Proposed Funding Partner Information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82392" w:rsidRPr="00272535" w:rsidRDefault="00882392" w:rsidP="00946583">
            <w:r w:rsidRPr="00272535">
              <w:t>First Name: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392" w:rsidRPr="00272535" w:rsidRDefault="00882392" w:rsidP="00272535">
            <w:r w:rsidRPr="00272535">
              <w:fldChar w:fldCharType="begin">
                <w:ffData>
                  <w:name w:val="Text3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72535">
              <w:instrText xml:space="preserve"> FORMTEXT </w:instrText>
            </w:r>
            <w:r w:rsidRPr="00272535">
              <w:fldChar w:fldCharType="separate"/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Pr="00272535"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82392" w:rsidRPr="00272535" w:rsidRDefault="00882392" w:rsidP="00946583">
            <w:r w:rsidRPr="00272535">
              <w:t>Last Name:</w:t>
            </w:r>
          </w:p>
        </w:tc>
        <w:tc>
          <w:tcPr>
            <w:tcW w:w="3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392" w:rsidRPr="00272535" w:rsidRDefault="00882392" w:rsidP="00272535">
            <w:r w:rsidRPr="00272535">
              <w:fldChar w:fldCharType="begin">
                <w:ffData>
                  <w:name w:val="Text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72535">
              <w:instrText xml:space="preserve"> FORMTEXT </w:instrText>
            </w:r>
            <w:r w:rsidRPr="00272535">
              <w:fldChar w:fldCharType="separate"/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Pr="00272535">
              <w:fldChar w:fldCharType="end"/>
            </w:r>
          </w:p>
        </w:tc>
      </w:tr>
      <w:tr w:rsidR="00882392" w:rsidRPr="00272535" w:rsidTr="00D51989">
        <w:trPr>
          <w:trHeight w:val="526"/>
        </w:trPr>
        <w:tc>
          <w:tcPr>
            <w:tcW w:w="16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82392" w:rsidRPr="00272535" w:rsidRDefault="00882392" w:rsidP="00946583"/>
        </w:tc>
        <w:tc>
          <w:tcPr>
            <w:tcW w:w="8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392" w:rsidRPr="00272535" w:rsidRDefault="00882392" w:rsidP="00272535">
            <w:r w:rsidRPr="00272535">
              <w:t xml:space="preserve">Organization: </w:t>
            </w:r>
            <w:r w:rsidRPr="00272535">
              <w:fldChar w:fldCharType="begin">
                <w:ffData>
                  <w:name w:val="Text4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72535">
              <w:instrText xml:space="preserve"> FORMTEXT </w:instrText>
            </w:r>
            <w:r w:rsidRPr="00272535">
              <w:fldChar w:fldCharType="separate"/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Pr="00272535">
              <w:fldChar w:fldCharType="end"/>
            </w:r>
          </w:p>
        </w:tc>
      </w:tr>
      <w:tr w:rsidR="00EC27D9" w:rsidRPr="00272535" w:rsidTr="00D51989">
        <w:trPr>
          <w:trHeight w:val="526"/>
        </w:trPr>
        <w:tc>
          <w:tcPr>
            <w:tcW w:w="1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7D9" w:rsidRPr="00272535" w:rsidRDefault="00EC27D9" w:rsidP="00946583"/>
        </w:tc>
        <w:tc>
          <w:tcPr>
            <w:tcW w:w="8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7D9" w:rsidRPr="00272535" w:rsidRDefault="00A45F6C" w:rsidP="00AA6801">
            <w:r w:rsidRPr="00272535">
              <w:t xml:space="preserve">This form acknowledges that our </w:t>
            </w:r>
            <w:r w:rsidR="00A272CE">
              <w:t xml:space="preserve">organization is a full and willing partner </w:t>
            </w:r>
            <w:r w:rsidRPr="00272535">
              <w:t xml:space="preserve">in the project referenced above. </w:t>
            </w:r>
            <w:r w:rsidR="00EC27D9" w:rsidRPr="00272535">
              <w:t xml:space="preserve">If accepted for award, our agency has </w:t>
            </w:r>
            <w:r w:rsidRPr="00272535">
              <w:t>proposed a</w:t>
            </w:r>
            <w:r w:rsidR="00A272CE">
              <w:t xml:space="preserve"> good faith</w:t>
            </w:r>
            <w:r w:rsidRPr="00272535">
              <w:t xml:space="preserve"> contribution of</w:t>
            </w:r>
            <w:r w:rsidR="00C76F01" w:rsidRPr="00272535">
              <w:t xml:space="preserve"> $___</w:t>
            </w:r>
            <w:r w:rsidR="00C76F01" w:rsidRPr="00272535">
              <w:rPr>
                <w:u w:val="single"/>
              </w:rPr>
              <w:t>__</w:t>
            </w:r>
            <w:r w:rsidR="00272535" w:rsidRPr="00272535">
              <w:rPr>
                <w:u w:val="single"/>
              </w:rPr>
              <w:fldChar w:fldCharType="begin">
                <w:ffData>
                  <w:name w:val="Text45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bookmarkStart w:id="5" w:name="Text45"/>
            <w:r w:rsidR="00272535" w:rsidRPr="00272535">
              <w:rPr>
                <w:u w:val="single"/>
              </w:rPr>
              <w:instrText xml:space="preserve"> FORMTEXT </w:instrText>
            </w:r>
            <w:r w:rsidR="00272535" w:rsidRPr="00272535">
              <w:rPr>
                <w:u w:val="single"/>
              </w:rPr>
            </w:r>
            <w:r w:rsidR="00272535" w:rsidRPr="00272535">
              <w:rPr>
                <w:u w:val="single"/>
              </w:rPr>
              <w:fldChar w:fldCharType="separate"/>
            </w:r>
            <w:r w:rsidR="00272535">
              <w:rPr>
                <w:noProof/>
                <w:u w:val="single"/>
              </w:rPr>
              <w:t> </w:t>
            </w:r>
            <w:r w:rsidR="00272535">
              <w:rPr>
                <w:noProof/>
                <w:u w:val="single"/>
              </w:rPr>
              <w:t> </w:t>
            </w:r>
            <w:r w:rsidR="00272535">
              <w:rPr>
                <w:noProof/>
                <w:u w:val="single"/>
              </w:rPr>
              <w:t> </w:t>
            </w:r>
            <w:r w:rsidR="00272535">
              <w:rPr>
                <w:noProof/>
                <w:u w:val="single"/>
              </w:rPr>
              <w:t> </w:t>
            </w:r>
            <w:r w:rsidR="00272535">
              <w:rPr>
                <w:noProof/>
                <w:u w:val="single"/>
              </w:rPr>
              <w:t> </w:t>
            </w:r>
            <w:r w:rsidR="00272535" w:rsidRPr="00272535">
              <w:rPr>
                <w:u w:val="single"/>
              </w:rPr>
              <w:fldChar w:fldCharType="end"/>
            </w:r>
            <w:bookmarkEnd w:id="5"/>
            <w:r w:rsidR="00C76F01" w:rsidRPr="00272535">
              <w:rPr>
                <w:u w:val="single"/>
              </w:rPr>
              <w:t xml:space="preserve">____ </w:t>
            </w:r>
            <w:r w:rsidR="00C76F01" w:rsidRPr="00272535">
              <w:t xml:space="preserve">towards </w:t>
            </w:r>
            <w:r w:rsidR="00BC266A" w:rsidRPr="00272535">
              <w:t>said project</w:t>
            </w:r>
            <w:r w:rsidR="00C76F01" w:rsidRPr="00272535">
              <w:t xml:space="preserve">. </w:t>
            </w:r>
          </w:p>
        </w:tc>
      </w:tr>
      <w:tr w:rsidR="006A367C" w:rsidRPr="00272535" w:rsidTr="00D51989">
        <w:trPr>
          <w:trHeight w:val="414"/>
        </w:trPr>
        <w:sdt>
          <w:sdtPr>
            <w:id w:val="-56178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38" w:type="dxa"/>
                <w:tcBorders>
                  <w:top w:val="single" w:sz="4" w:space="0" w:color="auto"/>
                  <w:right w:val="single" w:sz="4" w:space="0" w:color="auto"/>
                </w:tcBorders>
                <w:vAlign w:val="center"/>
              </w:tcPr>
              <w:p w:rsidR="006A367C" w:rsidRPr="00272535" w:rsidRDefault="006A367C" w:rsidP="006A367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08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6A367C" w:rsidRPr="00100786" w:rsidRDefault="006A367C" w:rsidP="00100786">
            <w:r w:rsidRPr="006A367C">
              <w:rPr>
                <w:rFonts w:asciiTheme="minorHAnsi" w:eastAsia="Arial" w:hAnsiTheme="minorHAnsi" w:cs="Times New Roman"/>
                <w:szCs w:val="22"/>
              </w:rPr>
              <w:t>In addition to the acquisition cost, applicants utilizing the GPSC contracts will be subject to a 5% assessment on the value of their contribution.</w:t>
            </w:r>
            <w:r w:rsidR="0033049B">
              <w:rPr>
                <w:rFonts w:asciiTheme="minorHAnsi" w:eastAsia="Arial" w:hAnsiTheme="minorHAnsi" w:cs="Times New Roman"/>
                <w:szCs w:val="22"/>
              </w:rPr>
              <w:t xml:space="preserve"> This assessment covers the cost of contract management.</w:t>
            </w:r>
            <w:r w:rsidRPr="006A367C">
              <w:rPr>
                <w:rFonts w:asciiTheme="minorHAnsi" w:eastAsia="Arial" w:hAnsiTheme="minorHAnsi" w:cs="Times New Roman"/>
                <w:szCs w:val="22"/>
              </w:rPr>
              <w:t xml:space="preserve"> The total cost of the</w:t>
            </w:r>
            <w:r>
              <w:rPr>
                <w:rFonts w:asciiTheme="minorHAnsi" w:eastAsia="Arial" w:hAnsiTheme="minorHAnsi" w:cs="Times New Roman"/>
                <w:szCs w:val="22"/>
              </w:rPr>
              <w:t xml:space="preserve"> project</w:t>
            </w:r>
            <w:r w:rsidRPr="00100786">
              <w:rPr>
                <w:rFonts w:asciiTheme="minorHAnsi" w:eastAsia="Arial" w:hAnsiTheme="minorHAnsi" w:cs="Times New Roman"/>
                <w:szCs w:val="22"/>
              </w:rPr>
              <w:t xml:space="preserve"> will include the acquisition</w:t>
            </w:r>
            <w:r>
              <w:rPr>
                <w:rFonts w:asciiTheme="minorHAnsi" w:eastAsia="Arial" w:hAnsiTheme="minorHAnsi" w:cs="Times New Roman"/>
                <w:szCs w:val="22"/>
              </w:rPr>
              <w:t xml:space="preserve"> </w:t>
            </w:r>
            <w:r w:rsidRPr="006A367C">
              <w:rPr>
                <w:rFonts w:asciiTheme="minorHAnsi" w:eastAsia="Arial" w:hAnsiTheme="minorHAnsi" w:cs="Times New Roman"/>
                <w:szCs w:val="22"/>
              </w:rPr>
              <w:t>cost plus the assessment.</w:t>
            </w:r>
          </w:p>
        </w:tc>
      </w:tr>
      <w:tr w:rsidR="006A367C" w:rsidRPr="00272535" w:rsidTr="00D51989">
        <w:trPr>
          <w:trHeight w:val="413"/>
        </w:trPr>
        <w:tc>
          <w:tcPr>
            <w:tcW w:w="163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A367C" w:rsidRPr="0033049B" w:rsidRDefault="0033049B" w:rsidP="006A367C">
            <w:pPr>
              <w:jc w:val="center"/>
              <w:rPr>
                <w:sz w:val="18"/>
                <w:szCs w:val="18"/>
              </w:rPr>
            </w:pPr>
            <w:r w:rsidRPr="0033049B">
              <w:rPr>
                <w:i/>
                <w:sz w:val="18"/>
                <w:szCs w:val="18"/>
              </w:rPr>
              <w:t>Acknowledgement  required; please read and check box</w:t>
            </w:r>
          </w:p>
        </w:tc>
        <w:tc>
          <w:tcPr>
            <w:tcW w:w="808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367C" w:rsidRPr="006A367C" w:rsidRDefault="006A367C" w:rsidP="00100786">
            <w:pPr>
              <w:rPr>
                <w:rFonts w:asciiTheme="minorHAnsi" w:eastAsia="Arial" w:hAnsiTheme="minorHAnsi" w:cs="Times New Roman"/>
                <w:szCs w:val="22"/>
              </w:rPr>
            </w:pPr>
          </w:p>
        </w:tc>
      </w:tr>
      <w:tr w:rsidR="009E5E60" w:rsidRPr="00272535" w:rsidTr="00D51989">
        <w:trPr>
          <w:trHeight w:val="1017"/>
        </w:trPr>
        <w:tc>
          <w:tcPr>
            <w:tcW w:w="1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60" w:rsidRPr="00272535" w:rsidRDefault="009E5E60" w:rsidP="00946583"/>
        </w:tc>
        <w:tc>
          <w:tcPr>
            <w:tcW w:w="8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tbl>
            <w:tblPr>
              <w:tblStyle w:val="TableGrid"/>
              <w:tblW w:w="9143" w:type="dxa"/>
              <w:tblLayout w:type="fixed"/>
              <w:tblLook w:val="04A0" w:firstRow="1" w:lastRow="0" w:firstColumn="1" w:lastColumn="0" w:noHBand="0" w:noVBand="1"/>
            </w:tblPr>
            <w:tblGrid>
              <w:gridCol w:w="1984"/>
              <w:gridCol w:w="416"/>
              <w:gridCol w:w="6743"/>
            </w:tblGrid>
            <w:tr w:rsidR="00C76F01" w:rsidRPr="00272535" w:rsidTr="00230E71">
              <w:trPr>
                <w:trHeight w:val="436"/>
              </w:trPr>
              <w:tc>
                <w:tcPr>
                  <w:tcW w:w="1984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</w:tcPr>
                <w:p w:rsidR="00C76F01" w:rsidRPr="00272535" w:rsidRDefault="00C76F01" w:rsidP="00946583">
                  <w:pPr>
                    <w:jc w:val="right"/>
                    <w:rPr>
                      <w:b/>
                    </w:rPr>
                  </w:pPr>
                  <w:r w:rsidRPr="00272535">
                    <w:rPr>
                      <w:b/>
                    </w:rPr>
                    <w:t>As stated in the proposal this contribution is: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C76F01" w:rsidRPr="00272535" w:rsidRDefault="00083D0C" w:rsidP="00946583">
                  <w:pPr>
                    <w:jc w:val="right"/>
                  </w:pPr>
                  <w:sdt>
                    <w:sdtPr>
                      <w:id w:val="18714847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72535" w:rsidRPr="00272535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C76F01" w:rsidRPr="00272535">
                    <w:t xml:space="preserve"> </w:t>
                  </w:r>
                </w:p>
              </w:tc>
              <w:tc>
                <w:tcPr>
                  <w:tcW w:w="674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76F01" w:rsidRPr="00272535" w:rsidRDefault="00C76F01" w:rsidP="00946583">
                  <w:r w:rsidRPr="00272535">
                    <w:t xml:space="preserve">Guaranteed  </w:t>
                  </w:r>
                </w:p>
              </w:tc>
            </w:tr>
            <w:tr w:rsidR="00C76F01" w:rsidRPr="00272535" w:rsidTr="00230E71">
              <w:trPr>
                <w:trHeight w:val="436"/>
              </w:trPr>
              <w:tc>
                <w:tcPr>
                  <w:tcW w:w="1984" w:type="dxa"/>
                  <w:vMerge/>
                  <w:tcBorders>
                    <w:left w:val="nil"/>
                    <w:bottom w:val="nil"/>
                    <w:right w:val="single" w:sz="4" w:space="0" w:color="auto"/>
                  </w:tcBorders>
                </w:tcPr>
                <w:p w:rsidR="00C76F01" w:rsidRPr="00272535" w:rsidRDefault="00C76F01" w:rsidP="00946583">
                  <w:pPr>
                    <w:jc w:val="right"/>
                    <w:rPr>
                      <w:b/>
                    </w:rPr>
                  </w:pPr>
                </w:p>
              </w:tc>
              <w:sdt>
                <w:sdtPr>
                  <w:id w:val="-177046005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16" w:type="dxa"/>
                      <w:tcBorders>
                        <w:top w:val="nil"/>
                        <w:left w:val="single" w:sz="4" w:space="0" w:color="auto"/>
                        <w:bottom w:val="nil"/>
                        <w:right w:val="nil"/>
                      </w:tcBorders>
                      <w:vAlign w:val="center"/>
                    </w:tcPr>
                    <w:p w:rsidR="00C76F01" w:rsidRPr="00272535" w:rsidRDefault="00272535" w:rsidP="00946583">
                      <w:r w:rsidRPr="00272535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674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72535" w:rsidRPr="00272535" w:rsidRDefault="00C76F01" w:rsidP="00272535">
                  <w:pPr>
                    <w:rPr>
                      <w:u w:val="single"/>
                    </w:rPr>
                  </w:pPr>
                  <w:r w:rsidRPr="00272535">
                    <w:t xml:space="preserve">Pending, with a final funding decision expected on </w:t>
                  </w:r>
                  <w:r w:rsidR="00272535" w:rsidRPr="00272535">
                    <w:rPr>
                      <w:u w:val="single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>
                          <w:type w:val="date"/>
                          <w:format w:val="MMMM yyyy"/>
                        </w:textInput>
                      </w:ffData>
                    </w:fldChar>
                  </w:r>
                  <w:bookmarkStart w:id="6" w:name="Text46"/>
                  <w:r w:rsidR="00272535" w:rsidRPr="00272535">
                    <w:rPr>
                      <w:u w:val="single"/>
                    </w:rPr>
                    <w:instrText xml:space="preserve"> FORMTEXT </w:instrText>
                  </w:r>
                  <w:r w:rsidR="00272535" w:rsidRPr="00272535">
                    <w:rPr>
                      <w:u w:val="single"/>
                    </w:rPr>
                  </w:r>
                  <w:r w:rsidR="00272535" w:rsidRPr="00272535">
                    <w:rPr>
                      <w:u w:val="single"/>
                    </w:rPr>
                    <w:fldChar w:fldCharType="separate"/>
                  </w:r>
                  <w:r w:rsidR="00272535">
                    <w:rPr>
                      <w:noProof/>
                      <w:u w:val="single"/>
                    </w:rPr>
                    <w:t> </w:t>
                  </w:r>
                  <w:r w:rsidR="00272535">
                    <w:rPr>
                      <w:noProof/>
                      <w:u w:val="single"/>
                    </w:rPr>
                    <w:t> </w:t>
                  </w:r>
                  <w:r w:rsidR="00272535">
                    <w:rPr>
                      <w:noProof/>
                      <w:u w:val="single"/>
                    </w:rPr>
                    <w:t> </w:t>
                  </w:r>
                  <w:r w:rsidR="00272535">
                    <w:rPr>
                      <w:noProof/>
                      <w:u w:val="single"/>
                    </w:rPr>
                    <w:t> </w:t>
                  </w:r>
                  <w:r w:rsidR="00272535">
                    <w:rPr>
                      <w:noProof/>
                      <w:u w:val="single"/>
                    </w:rPr>
                    <w:t> </w:t>
                  </w:r>
                  <w:r w:rsidR="00272535" w:rsidRPr="00272535">
                    <w:rPr>
                      <w:u w:val="single"/>
                    </w:rPr>
                    <w:fldChar w:fldCharType="end"/>
                  </w:r>
                  <w:bookmarkEnd w:id="6"/>
                </w:p>
                <w:p w:rsidR="00C76F01" w:rsidRPr="00272535" w:rsidRDefault="00272535" w:rsidP="00272535">
                  <w:r w:rsidRPr="00272535">
                    <w:rPr>
                      <w:i/>
                      <w:sz w:val="20"/>
                    </w:rPr>
                    <w:t xml:space="preserve">(Use: </w:t>
                  </w:r>
                  <w:r w:rsidRPr="00272535">
                    <w:rPr>
                      <w:i/>
                      <w:sz w:val="20"/>
                      <w:u w:val="single"/>
                    </w:rPr>
                    <w:t>MMM YYYY)</w:t>
                  </w:r>
                </w:p>
              </w:tc>
            </w:tr>
          </w:tbl>
          <w:p w:rsidR="009E5E60" w:rsidRPr="00272535" w:rsidRDefault="009E5E60" w:rsidP="00946583"/>
        </w:tc>
      </w:tr>
    </w:tbl>
    <w:p w:rsidR="00C76F01" w:rsidRPr="00272535" w:rsidRDefault="00C76F01"/>
    <w:p w:rsidR="00C76F01" w:rsidRPr="00272535" w:rsidRDefault="00C76F01"/>
    <w:p w:rsidR="00F7553A" w:rsidRPr="00272535" w:rsidRDefault="00F7553A">
      <w:r w:rsidRPr="00272535">
        <w:t>Signature</w:t>
      </w:r>
      <w:r w:rsidR="006630B1" w:rsidRPr="00272535">
        <w:t xml:space="preserve"> of Funding Partner</w:t>
      </w:r>
      <w:r w:rsidRPr="00272535">
        <w:t>_____________________________________________________</w:t>
      </w:r>
      <w:r w:rsidR="006630B1" w:rsidRPr="00272535">
        <w:t>________</w:t>
      </w:r>
    </w:p>
    <w:p w:rsidR="00F7553A" w:rsidRDefault="00F7553A">
      <w:r w:rsidRPr="00272535">
        <w:t>Date _________________________________________________________________________________</w:t>
      </w:r>
    </w:p>
    <w:sectPr w:rsidR="00F755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D0C" w:rsidRDefault="00083D0C" w:rsidP="00B51DD4">
      <w:pPr>
        <w:spacing w:after="0" w:line="240" w:lineRule="auto"/>
      </w:pPr>
      <w:r>
        <w:separator/>
      </w:r>
    </w:p>
  </w:endnote>
  <w:endnote w:type="continuationSeparator" w:id="0">
    <w:p w:rsidR="00083D0C" w:rsidRDefault="00083D0C" w:rsidP="00B51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6A" w:rsidRDefault="00BE246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DD4" w:rsidRDefault="00DD4B52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G1</w:t>
    </w:r>
    <w:r w:rsidR="00BE246A">
      <w:rPr>
        <w:rFonts w:asciiTheme="majorHAnsi" w:eastAsiaTheme="majorEastAsia" w:hAnsiTheme="majorHAnsi" w:cstheme="majorBidi"/>
      </w:rPr>
      <w:t>7PS00746</w:t>
    </w:r>
    <w:r w:rsidR="002059BE">
      <w:rPr>
        <w:rFonts w:asciiTheme="majorHAnsi" w:eastAsiaTheme="majorEastAsia" w:hAnsiTheme="majorHAnsi" w:cstheme="majorBidi"/>
      </w:rPr>
      <w:t xml:space="preserve"> / G1</w:t>
    </w:r>
    <w:r w:rsidR="00BE246A">
      <w:rPr>
        <w:rFonts w:asciiTheme="majorHAnsi" w:eastAsiaTheme="majorEastAsia" w:hAnsiTheme="majorHAnsi" w:cstheme="majorBidi"/>
      </w:rPr>
      <w:t>7</w:t>
    </w:r>
    <w:r w:rsidR="002059BE">
      <w:rPr>
        <w:rFonts w:asciiTheme="majorHAnsi" w:eastAsiaTheme="majorEastAsia" w:hAnsiTheme="majorHAnsi" w:cstheme="majorBidi"/>
      </w:rPr>
      <w:t>AS001</w:t>
    </w:r>
    <w:r w:rsidR="00BE246A">
      <w:rPr>
        <w:rFonts w:asciiTheme="majorHAnsi" w:eastAsiaTheme="majorEastAsia" w:hAnsiTheme="majorHAnsi" w:cstheme="majorBidi"/>
      </w:rPr>
      <w:t>16</w:t>
    </w:r>
    <w:r w:rsidR="002059BE">
      <w:rPr>
        <w:rFonts w:asciiTheme="majorHAnsi" w:eastAsiaTheme="majorEastAsia" w:hAnsiTheme="majorHAnsi" w:cstheme="majorBidi"/>
      </w:rPr>
      <w:t xml:space="preserve">        </w:t>
    </w:r>
    <w:r w:rsidR="00B51DD4">
      <w:rPr>
        <w:rFonts w:asciiTheme="majorHAnsi" w:eastAsiaTheme="majorEastAsia" w:hAnsiTheme="majorHAnsi" w:cstheme="majorBidi"/>
      </w:rPr>
      <w:tab/>
      <w:t>A</w:t>
    </w:r>
    <w:r w:rsidR="006F5297">
      <w:rPr>
        <w:rFonts w:asciiTheme="majorHAnsi" w:eastAsiaTheme="majorEastAsia" w:hAnsiTheme="majorHAnsi" w:cstheme="majorBidi"/>
      </w:rPr>
      <w:t>ttachment</w:t>
    </w:r>
    <w:r w:rsidR="002059BE">
      <w:rPr>
        <w:rFonts w:asciiTheme="majorHAnsi" w:eastAsiaTheme="majorEastAsia" w:hAnsiTheme="majorHAnsi" w:cstheme="majorBidi"/>
      </w:rPr>
      <w:t xml:space="preserve"> </w:t>
    </w:r>
    <w:r w:rsidR="00BE246A">
      <w:rPr>
        <w:rFonts w:asciiTheme="majorHAnsi" w:eastAsiaTheme="majorEastAsia" w:hAnsiTheme="majorHAnsi" w:cstheme="majorBidi"/>
      </w:rPr>
      <w:t>B</w:t>
    </w:r>
    <w:r w:rsidR="00B51DD4">
      <w:rPr>
        <w:rFonts w:asciiTheme="majorHAnsi" w:eastAsiaTheme="majorEastAsia" w:hAnsiTheme="majorHAnsi" w:cstheme="majorBidi"/>
      </w:rPr>
      <w:t>: Applicant Validation of Funding Partners</w:t>
    </w:r>
    <w:r w:rsidR="00B51DD4">
      <w:rPr>
        <w:rFonts w:asciiTheme="majorHAnsi" w:eastAsiaTheme="majorEastAsia" w:hAnsiTheme="majorHAnsi" w:cstheme="majorBidi"/>
      </w:rPr>
      <w:ptab w:relativeTo="margin" w:alignment="right" w:leader="none"/>
    </w:r>
    <w:r w:rsidR="00B51DD4">
      <w:rPr>
        <w:rFonts w:asciiTheme="majorHAnsi" w:eastAsiaTheme="majorEastAsia" w:hAnsiTheme="majorHAnsi" w:cstheme="majorBidi"/>
      </w:rPr>
      <w:t xml:space="preserve">Page </w:t>
    </w:r>
    <w:r w:rsidR="00B51DD4">
      <w:rPr>
        <w:rFonts w:asciiTheme="minorHAnsi" w:eastAsiaTheme="minorEastAsia" w:hAnsiTheme="minorHAnsi" w:cstheme="minorBidi"/>
      </w:rPr>
      <w:fldChar w:fldCharType="begin"/>
    </w:r>
    <w:r w:rsidR="00B51DD4">
      <w:instrText xml:space="preserve"> PAGE   \* MERGEFORMAT </w:instrText>
    </w:r>
    <w:r w:rsidR="00B51DD4">
      <w:rPr>
        <w:rFonts w:asciiTheme="minorHAnsi" w:eastAsiaTheme="minorEastAsia" w:hAnsiTheme="minorHAnsi" w:cstheme="minorBidi"/>
      </w:rPr>
      <w:fldChar w:fldCharType="separate"/>
    </w:r>
    <w:r w:rsidR="000F38BF" w:rsidRPr="000F38BF">
      <w:rPr>
        <w:rFonts w:asciiTheme="majorHAnsi" w:eastAsiaTheme="majorEastAsia" w:hAnsiTheme="majorHAnsi" w:cstheme="majorBidi"/>
        <w:noProof/>
      </w:rPr>
      <w:t>1</w:t>
    </w:r>
    <w:r w:rsidR="00B51DD4">
      <w:rPr>
        <w:rFonts w:asciiTheme="majorHAnsi" w:eastAsiaTheme="majorEastAsia" w:hAnsiTheme="majorHAnsi" w:cstheme="majorBidi"/>
        <w:noProof/>
      </w:rPr>
      <w:fldChar w:fldCharType="end"/>
    </w:r>
  </w:p>
  <w:p w:rsidR="00B51DD4" w:rsidRDefault="00B51DD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6A" w:rsidRDefault="00BE246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D0C" w:rsidRDefault="00083D0C" w:rsidP="00B51DD4">
      <w:pPr>
        <w:spacing w:after="0" w:line="240" w:lineRule="auto"/>
      </w:pPr>
      <w:r>
        <w:separator/>
      </w:r>
    </w:p>
  </w:footnote>
  <w:footnote w:type="continuationSeparator" w:id="0">
    <w:p w:rsidR="00083D0C" w:rsidRDefault="00083D0C" w:rsidP="00B51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6A" w:rsidRDefault="00BE246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6A" w:rsidRDefault="00BE246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6A" w:rsidRDefault="00BE24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ocumentProtection w:edit="forms" w:enforcement="1" w:cryptProviderType="rsaFull" w:cryptAlgorithmClass="hash" w:cryptAlgorithmType="typeAny" w:cryptAlgorithmSid="4" w:cryptSpinCount="100000" w:hash="8M/xKrsrJPPHs/IeEu7MaBmr2W0=" w:salt="etTbkr/07XGm3LQboUn6F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8BF"/>
    <w:rsid w:val="00083D0C"/>
    <w:rsid w:val="00091683"/>
    <w:rsid w:val="000A03E2"/>
    <w:rsid w:val="000A0D5D"/>
    <w:rsid w:val="000A7715"/>
    <w:rsid w:val="000C3FBE"/>
    <w:rsid w:val="000D7F58"/>
    <w:rsid w:val="000F38BF"/>
    <w:rsid w:val="00100786"/>
    <w:rsid w:val="001055D6"/>
    <w:rsid w:val="0011745D"/>
    <w:rsid w:val="001F1B33"/>
    <w:rsid w:val="001F36D9"/>
    <w:rsid w:val="001F6A59"/>
    <w:rsid w:val="002059BE"/>
    <w:rsid w:val="00230E71"/>
    <w:rsid w:val="002322AB"/>
    <w:rsid w:val="00272535"/>
    <w:rsid w:val="002B10AD"/>
    <w:rsid w:val="002D4929"/>
    <w:rsid w:val="002D7A42"/>
    <w:rsid w:val="0033049B"/>
    <w:rsid w:val="003C3B98"/>
    <w:rsid w:val="003E0A40"/>
    <w:rsid w:val="004E4EEC"/>
    <w:rsid w:val="004F0BAE"/>
    <w:rsid w:val="005342F0"/>
    <w:rsid w:val="0059044F"/>
    <w:rsid w:val="006630B1"/>
    <w:rsid w:val="006A367C"/>
    <w:rsid w:val="006F5297"/>
    <w:rsid w:val="00702055"/>
    <w:rsid w:val="0071660A"/>
    <w:rsid w:val="00797B14"/>
    <w:rsid w:val="008220A8"/>
    <w:rsid w:val="00882392"/>
    <w:rsid w:val="00904C3D"/>
    <w:rsid w:val="009241F9"/>
    <w:rsid w:val="00981DF7"/>
    <w:rsid w:val="009E5E60"/>
    <w:rsid w:val="00A272CE"/>
    <w:rsid w:val="00A45F6C"/>
    <w:rsid w:val="00A56219"/>
    <w:rsid w:val="00A87F75"/>
    <w:rsid w:val="00A9173A"/>
    <w:rsid w:val="00AA6801"/>
    <w:rsid w:val="00AF3565"/>
    <w:rsid w:val="00B34934"/>
    <w:rsid w:val="00B417D2"/>
    <w:rsid w:val="00B51DD4"/>
    <w:rsid w:val="00BA6199"/>
    <w:rsid w:val="00BC266A"/>
    <w:rsid w:val="00BE246A"/>
    <w:rsid w:val="00C57BDB"/>
    <w:rsid w:val="00C6001F"/>
    <w:rsid w:val="00C72AEA"/>
    <w:rsid w:val="00C74AFF"/>
    <w:rsid w:val="00C76F01"/>
    <w:rsid w:val="00D34321"/>
    <w:rsid w:val="00D51989"/>
    <w:rsid w:val="00DC21F9"/>
    <w:rsid w:val="00DD4B52"/>
    <w:rsid w:val="00DE3504"/>
    <w:rsid w:val="00EC252F"/>
    <w:rsid w:val="00EC27D9"/>
    <w:rsid w:val="00F13C95"/>
    <w:rsid w:val="00F25209"/>
    <w:rsid w:val="00F47A83"/>
    <w:rsid w:val="00F7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51DD4"/>
    <w:pPr>
      <w:widowControl w:val="0"/>
    </w:pPr>
    <w:rPr>
      <w:rFonts w:ascii="Calibri" w:eastAsia="Calibri" w:hAnsi="Calibri" w:cs="Calibri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1D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DD4"/>
    <w:rPr>
      <w:rFonts w:ascii="Calibri" w:eastAsia="Calibri" w:hAnsi="Calibri" w:cs="Calibri"/>
      <w:color w:val="000000"/>
      <w:szCs w:val="20"/>
    </w:rPr>
  </w:style>
  <w:style w:type="paragraph" w:styleId="Footer">
    <w:name w:val="footer"/>
    <w:basedOn w:val="Normal"/>
    <w:link w:val="FooterChar"/>
    <w:uiPriority w:val="99"/>
    <w:unhideWhenUsed/>
    <w:rsid w:val="00B51D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DD4"/>
    <w:rPr>
      <w:rFonts w:ascii="Calibri" w:eastAsia="Calibri" w:hAnsi="Calibri" w:cs="Calibri"/>
      <w:color w:val="00000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DD4"/>
    <w:rPr>
      <w:rFonts w:ascii="Tahoma" w:eastAsia="Calibri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1F3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51DD4"/>
    <w:pPr>
      <w:widowControl w:val="0"/>
    </w:pPr>
    <w:rPr>
      <w:rFonts w:ascii="Calibri" w:eastAsia="Calibri" w:hAnsi="Calibri" w:cs="Calibri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1D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DD4"/>
    <w:rPr>
      <w:rFonts w:ascii="Calibri" w:eastAsia="Calibri" w:hAnsi="Calibri" w:cs="Calibri"/>
      <w:color w:val="000000"/>
      <w:szCs w:val="20"/>
    </w:rPr>
  </w:style>
  <w:style w:type="paragraph" w:styleId="Footer">
    <w:name w:val="footer"/>
    <w:basedOn w:val="Normal"/>
    <w:link w:val="FooterChar"/>
    <w:uiPriority w:val="99"/>
    <w:unhideWhenUsed/>
    <w:rsid w:val="00B51D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DD4"/>
    <w:rPr>
      <w:rFonts w:ascii="Calibri" w:eastAsia="Calibri" w:hAnsi="Calibri" w:cs="Calibri"/>
      <w:color w:val="00000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DD4"/>
    <w:rPr>
      <w:rFonts w:ascii="Tahoma" w:eastAsia="Calibri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1F3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dridge\Downloads\BAAFY1718G17PS00746G17AS00116AttachmentB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BAAFY1718G17PS00746G17AS00116AttachmentBFinal.dotx</Template>
  <TotalTime>2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Geological Survey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Eldridge, Diane F.</dc:creator>
  <cp:lastModifiedBy>Eldridge, Diane F.</cp:lastModifiedBy>
  <cp:revision>1</cp:revision>
  <cp:lastPrinted>2015-06-26T14:32:00Z</cp:lastPrinted>
  <dcterms:created xsi:type="dcterms:W3CDTF">2017-08-14T13:55:00Z</dcterms:created>
  <dcterms:modified xsi:type="dcterms:W3CDTF">2017-08-14T13:57:00Z</dcterms:modified>
</cp:coreProperties>
</file>