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47FC" w:rsidRDefault="00B57EF8" w:rsidP="00890741">
      <w:pPr>
        <w:jc w:val="center"/>
      </w:pPr>
      <w:r w:rsidRPr="00B57EF8">
        <w:rPr>
          <w:u w:val="single"/>
        </w:rPr>
        <w:t xml:space="preserve">Supporting Her Empowerment – Girls' Resilience, Enterprise, and Technology (SHE's GREAT) </w:t>
      </w:r>
      <w:r w:rsidR="00610CD4">
        <w:rPr>
          <w:u w:val="single"/>
        </w:rPr>
        <w:t>I</w:t>
      </w:r>
      <w:r w:rsidRPr="00B57EF8">
        <w:rPr>
          <w:u w:val="single"/>
        </w:rPr>
        <w:t>nitiative</w:t>
      </w:r>
      <w:r w:rsidRPr="00B57EF8">
        <w:t xml:space="preserve"> </w:t>
      </w:r>
      <w:r w:rsidR="00D147FC" w:rsidRPr="00B57EF8">
        <w:rPr>
          <w:b/>
        </w:rPr>
        <w:t>Frequently Asked Questions</w:t>
      </w:r>
    </w:p>
    <w:p w:rsidR="00D147FC" w:rsidRDefault="00D147FC"/>
    <w:p w:rsidR="00610CD4" w:rsidRPr="00610CD4" w:rsidRDefault="00610CD4">
      <w:r>
        <w:rPr>
          <w:b/>
        </w:rPr>
        <w:t xml:space="preserve">PLEASE NOTE: </w:t>
      </w:r>
      <w:r w:rsidRPr="00610CD4">
        <w:rPr>
          <w:i/>
        </w:rPr>
        <w:t>The correct version of the Bu</w:t>
      </w:r>
      <w:r>
        <w:rPr>
          <w:i/>
        </w:rPr>
        <w:t xml:space="preserve">dget Narrative Template document </w:t>
      </w:r>
      <w:proofErr w:type="gramStart"/>
      <w:r>
        <w:rPr>
          <w:i/>
        </w:rPr>
        <w:t>has been uploaded</w:t>
      </w:r>
      <w:proofErr w:type="gramEnd"/>
      <w:r>
        <w:rPr>
          <w:i/>
        </w:rPr>
        <w:t xml:space="preserve"> to SAMS Domestic. (Previously, the document was a second copy of the M&amp;E Plan Template.)</w:t>
      </w:r>
    </w:p>
    <w:p w:rsidR="00610CD4" w:rsidRDefault="00610CD4">
      <w:pPr>
        <w:rPr>
          <w:b/>
        </w:rPr>
      </w:pPr>
    </w:p>
    <w:p w:rsidR="00D147FC" w:rsidRDefault="00D147FC">
      <w:r w:rsidRPr="00486B2D">
        <w:rPr>
          <w:b/>
        </w:rPr>
        <w:t>Q:</w:t>
      </w:r>
      <w:r>
        <w:t xml:space="preserve"> </w:t>
      </w:r>
      <w:proofErr w:type="gramStart"/>
      <w:r w:rsidR="00E053F1">
        <w:t>We’re</w:t>
      </w:r>
      <w:proofErr w:type="gramEnd"/>
      <w:r w:rsidR="00E053F1">
        <w:t xml:space="preserve"> a</w:t>
      </w:r>
      <w:r w:rsidR="002427C1">
        <w:t xml:space="preserve"> non-U.S.</w:t>
      </w:r>
      <w:r w:rsidR="00E053F1">
        <w:t xml:space="preserve"> NGO and are interested in applying</w:t>
      </w:r>
      <w:r w:rsidR="002427C1">
        <w:t>; a</w:t>
      </w:r>
      <w:r w:rsidR="00E053F1">
        <w:t>re there any particular countries that are not permitted to apply to this opportunity? Is this</w:t>
      </w:r>
      <w:r w:rsidR="00E053F1" w:rsidRPr="00B57EF8">
        <w:t xml:space="preserve"> initiative open to organizations (non-profits) outside the </w:t>
      </w:r>
      <w:r w:rsidR="002427C1">
        <w:t>U.S.?</w:t>
      </w:r>
      <w:r w:rsidR="00E053F1">
        <w:t xml:space="preserve"> </w:t>
      </w:r>
      <w:r>
        <w:t>Is this for international projects only, or can a domestic initiative qualify?</w:t>
      </w:r>
    </w:p>
    <w:p w:rsidR="00CE6693" w:rsidRDefault="00D147FC">
      <w:r w:rsidRPr="00486B2D">
        <w:rPr>
          <w:b/>
        </w:rPr>
        <w:t>A:</w:t>
      </w:r>
      <w:r w:rsidR="00CE6693">
        <w:t xml:space="preserve"> Per the Notice of Funding Opportunity (NOFO), p</w:t>
      </w:r>
      <w:r w:rsidR="00CE6693" w:rsidRPr="00CE6693">
        <w:t xml:space="preserve">roject activities must take place outside the United States. Below is additional guidance for the initial pilot regions of this initiative. </w:t>
      </w:r>
      <w:proofErr w:type="gramStart"/>
      <w:r w:rsidR="00CE6693" w:rsidRPr="00CE6693">
        <w:t>Note,</w:t>
      </w:r>
      <w:proofErr w:type="gramEnd"/>
      <w:r w:rsidR="00CE6693" w:rsidRPr="00CE6693">
        <w:t xml:space="preserve"> applicants should look at the Department of State breakdown of regions to confirm that proposed project locations align with the regional designations mentioned </w:t>
      </w:r>
      <w:r w:rsidR="00CE6693">
        <w:t>in the NOFO</w:t>
      </w:r>
      <w:r w:rsidR="00CE6693" w:rsidRPr="00CE6693">
        <w:t xml:space="preserve">: </w:t>
      </w:r>
      <w:hyperlink r:id="rId5" w:history="1">
        <w:r w:rsidR="00CE6693" w:rsidRPr="005A32CF">
          <w:rPr>
            <w:rStyle w:val="Hyperlink"/>
          </w:rPr>
          <w:t>https://www.state.gov/p/</w:t>
        </w:r>
      </w:hyperlink>
      <w:r w:rsidR="00CE6693">
        <w:t xml:space="preserve">. </w:t>
      </w:r>
      <w:r w:rsidR="00CE6693" w:rsidRPr="00CE6693">
        <w:t>Applicants must propose solution models (see section A</w:t>
      </w:r>
      <w:r w:rsidR="00CE6693">
        <w:t xml:space="preserve"> of the NOFO</w:t>
      </w:r>
      <w:r w:rsidR="00CE6693" w:rsidRPr="00CE6693">
        <w:t xml:space="preserve">) that address the thematic areas noted in the pilot regions </w:t>
      </w:r>
      <w:r w:rsidR="00CE6693">
        <w:t>of sub-Saharan Africa and Asia.</w:t>
      </w:r>
    </w:p>
    <w:p w:rsidR="00D147FC" w:rsidRDefault="00D147FC"/>
    <w:p w:rsidR="00D147FC" w:rsidRDefault="00D147FC">
      <w:r w:rsidRPr="00486B2D">
        <w:rPr>
          <w:b/>
        </w:rPr>
        <w:t>Q:</w:t>
      </w:r>
      <w:r>
        <w:t xml:space="preserve"> </w:t>
      </w:r>
      <w:r w:rsidRPr="00D147FC">
        <w:t>I am facing challenges accessing the grant details and application documents for the</w:t>
      </w:r>
      <w:r w:rsidR="00B57EF8">
        <w:t xml:space="preserve"> funding</w:t>
      </w:r>
      <w:r w:rsidRPr="00D147FC">
        <w:t xml:space="preserve"> opportunity. Can you kindly</w:t>
      </w:r>
      <w:r w:rsidR="00B57EF8">
        <w:t xml:space="preserve"> guide/send the documents to me?</w:t>
      </w:r>
    </w:p>
    <w:p w:rsidR="00B57EF8" w:rsidRDefault="00B57EF8">
      <w:r w:rsidRPr="00486B2D">
        <w:rPr>
          <w:b/>
        </w:rPr>
        <w:t>A:</w:t>
      </w:r>
      <w:r w:rsidR="00E053F1">
        <w:t xml:space="preserve"> The Notice of Funding Opportunity </w:t>
      </w:r>
      <w:r w:rsidR="00486B2D">
        <w:t xml:space="preserve">(NOFO) </w:t>
      </w:r>
      <w:r w:rsidR="00E053F1">
        <w:t>may be accessed via Grants.gov</w:t>
      </w:r>
      <w:r w:rsidR="00F1507F">
        <w:t>, by searching for “She’s Great</w:t>
      </w:r>
      <w:r w:rsidR="00610CD4">
        <w:t xml:space="preserve">” or by the funding opportunity number </w:t>
      </w:r>
      <w:r w:rsidR="00F1507F" w:rsidRPr="00F1507F">
        <w:t>SFOP0004942</w:t>
      </w:r>
      <w:r w:rsidR="00E053F1">
        <w:t xml:space="preserve">, which will provide a link to the SAMS Domestic website where you may view all the necessary documents and submit an application. The U.S. Department of State requires that all applicants complete the registrations </w:t>
      </w:r>
      <w:r w:rsidR="00486B2D">
        <w:t xml:space="preserve">outlined in the NOFO </w:t>
      </w:r>
      <w:r w:rsidR="00E053F1">
        <w:t xml:space="preserve">in order to </w:t>
      </w:r>
      <w:r w:rsidR="00486B2D">
        <w:t xml:space="preserve">access the application documents </w:t>
      </w:r>
      <w:r w:rsidR="00E053F1">
        <w:t>be able to submit an application</w:t>
      </w:r>
      <w:r w:rsidR="00486B2D">
        <w:t>.</w:t>
      </w:r>
    </w:p>
    <w:p w:rsidR="000D57E1" w:rsidRDefault="000D57E1" w:rsidP="00B57EF8"/>
    <w:p w:rsidR="00ED0F8D" w:rsidRPr="00CA65B3" w:rsidRDefault="00ED0F8D" w:rsidP="00ED0F8D">
      <w:r w:rsidRPr="003B28AD">
        <w:rPr>
          <w:b/>
        </w:rPr>
        <w:t>Q:</w:t>
      </w:r>
      <w:r>
        <w:t xml:space="preserve"> Should applications cover</w:t>
      </w:r>
      <w:r w:rsidRPr="00CA65B3">
        <w:t xml:space="preserve"> both Sub Saharan Africa </w:t>
      </w:r>
      <w:r w:rsidR="002427C1" w:rsidRPr="002427C1">
        <w:t>and</w:t>
      </w:r>
      <w:r w:rsidRPr="00CA65B3">
        <w:t xml:space="preserve"> the Asia Region </w:t>
      </w:r>
      <w:r>
        <w:t>at once</w:t>
      </w:r>
      <w:r w:rsidRPr="00CA65B3">
        <w:t xml:space="preserve">, or </w:t>
      </w:r>
      <w:r>
        <w:t>should</w:t>
      </w:r>
      <w:r w:rsidRPr="00CA65B3">
        <w:t xml:space="preserve"> applicatio</w:t>
      </w:r>
      <w:r>
        <w:t>ns</w:t>
      </w:r>
      <w:r w:rsidRPr="00CA65B3">
        <w:t xml:space="preserve"> cover only one region</w:t>
      </w:r>
      <w:r>
        <w:t>? S</w:t>
      </w:r>
      <w:r w:rsidRPr="00CA65B3">
        <w:t>hould</w:t>
      </w:r>
      <w:r>
        <w:t xml:space="preserve"> applications</w:t>
      </w:r>
      <w:r w:rsidRPr="00CA65B3">
        <w:t xml:space="preserve"> not necessarily target both regions, but have the potential to scale to other regions in the next phases?</w:t>
      </w:r>
    </w:p>
    <w:p w:rsidR="00ED0F8D" w:rsidRDefault="00ED0F8D" w:rsidP="00ED0F8D">
      <w:pPr>
        <w:rPr>
          <w:b/>
        </w:rPr>
      </w:pPr>
      <w:r w:rsidRPr="003B28AD">
        <w:rPr>
          <w:b/>
        </w:rPr>
        <w:t>A:</w:t>
      </w:r>
      <w:r w:rsidR="00F1507F">
        <w:rPr>
          <w:b/>
        </w:rPr>
        <w:t xml:space="preserve"> </w:t>
      </w:r>
      <w:r w:rsidR="00F1507F" w:rsidRPr="00F1507F">
        <w:t>Applications must cover both Asia and Sub-Saharan Africa as outlined in the Executive Summary of the Notice of Funding Opportunity.</w:t>
      </w:r>
      <w:r w:rsidR="00F1507F">
        <w:rPr>
          <w:b/>
        </w:rPr>
        <w:t xml:space="preserve"> </w:t>
      </w:r>
    </w:p>
    <w:p w:rsidR="00ED0F8D" w:rsidRDefault="00ED0F8D" w:rsidP="00B57EF8">
      <w:pPr>
        <w:rPr>
          <w:b/>
        </w:rPr>
      </w:pPr>
    </w:p>
    <w:p w:rsidR="00B57EF8" w:rsidRDefault="00B57EF8" w:rsidP="00B57EF8">
      <w:r w:rsidRPr="00486B2D">
        <w:rPr>
          <w:b/>
        </w:rPr>
        <w:t>Q:</w:t>
      </w:r>
      <w:r>
        <w:t xml:space="preserve"> </w:t>
      </w:r>
      <w:r w:rsidR="00F1507F">
        <w:t>Who is eligible to apply for this Funding Opportunity? For example, w</w:t>
      </w:r>
      <w:r w:rsidR="003B28AD">
        <w:t>ould a foreign educational/academic institution be eligible to apply?</w:t>
      </w:r>
    </w:p>
    <w:p w:rsidR="00554759" w:rsidRDefault="0039712A" w:rsidP="00610CD4">
      <w:r w:rsidRPr="00610CD4">
        <w:rPr>
          <w:b/>
        </w:rPr>
        <w:t>A:</w:t>
      </w:r>
      <w:r w:rsidR="00E053F1" w:rsidRPr="00610CD4">
        <w:t xml:space="preserve"> </w:t>
      </w:r>
      <w:r w:rsidR="00610CD4" w:rsidRPr="00610CD4">
        <w:t>All are welcome to apply, as long as project activities take place outside of the United States and the applicant/proposal adheres to the eligibility requirements outlined in the Notice of Funding Opportunity</w:t>
      </w:r>
      <w:r w:rsidR="00554759">
        <w:t xml:space="preserve"> (NOFO)</w:t>
      </w:r>
      <w:r w:rsidR="00610CD4" w:rsidRPr="00610CD4">
        <w:t xml:space="preserve">. </w:t>
      </w:r>
      <w:r w:rsidR="00554759">
        <w:t xml:space="preserve">The NOFO </w:t>
      </w:r>
      <w:proofErr w:type="gramStart"/>
      <w:r w:rsidR="00554759">
        <w:t>has been clarified and updated to include the following eligibility information</w:t>
      </w:r>
      <w:proofErr w:type="gramEnd"/>
      <w:r w:rsidR="00554759">
        <w:t xml:space="preserve">: </w:t>
      </w:r>
    </w:p>
    <w:p w:rsidR="00554759" w:rsidRPr="00554759" w:rsidRDefault="00554759" w:rsidP="00554759">
      <w:pPr>
        <w:rPr>
          <w:b/>
        </w:rPr>
      </w:pPr>
      <w:r w:rsidRPr="00554759">
        <w:rPr>
          <w:b/>
        </w:rPr>
        <w:lastRenderedPageBreak/>
        <w:t>Eligibility for this NOFO is limited to:  Educational and research institutions; U.S. for-profit; nonprofits having a 501(c) 3 status with the IRS; non-governmental organizations (NGOs) and Foreign NGOs not-for-profits and social enterprises.</w:t>
      </w:r>
    </w:p>
    <w:p w:rsidR="00F1507F" w:rsidRPr="00610CD4" w:rsidRDefault="00F1507F" w:rsidP="00610CD4"/>
    <w:p w:rsidR="00CE6693" w:rsidRPr="00CE6693" w:rsidRDefault="00CE6693" w:rsidP="00CE6693">
      <w:r w:rsidRPr="00486B2D">
        <w:rPr>
          <w:b/>
        </w:rPr>
        <w:t>Q:</w:t>
      </w:r>
      <w:r>
        <w:t xml:space="preserve"> </w:t>
      </w:r>
      <w:r w:rsidRPr="00CE6693">
        <w:t>We have a 501 3 c dedicated to giving back to the community</w:t>
      </w:r>
      <w:r w:rsidR="007F7EE6">
        <w:t xml:space="preserve">. </w:t>
      </w:r>
      <w:r w:rsidRPr="00CE6693">
        <w:t xml:space="preserve">How do we apply for this program? </w:t>
      </w:r>
      <w:proofErr w:type="gramStart"/>
      <w:r w:rsidRPr="00CE6693">
        <w:t>I've</w:t>
      </w:r>
      <w:proofErr w:type="gramEnd"/>
      <w:r w:rsidRPr="00CE6693">
        <w:t xml:space="preserve"> been looking but can't find any way to apply</w:t>
      </w:r>
      <w:r w:rsidR="007F7EE6">
        <w:t>.</w:t>
      </w:r>
    </w:p>
    <w:p w:rsidR="00E053F1" w:rsidRDefault="00CE6693" w:rsidP="00E053F1">
      <w:r w:rsidRPr="00486B2D">
        <w:rPr>
          <w:b/>
        </w:rPr>
        <w:t>A:</w:t>
      </w:r>
      <w:r w:rsidR="00E053F1">
        <w:t xml:space="preserve"> The Grants.gov posting for the </w:t>
      </w:r>
      <w:proofErr w:type="gramStart"/>
      <w:r w:rsidR="00E053F1">
        <w:t>SHE’s</w:t>
      </w:r>
      <w:proofErr w:type="gramEnd"/>
      <w:r w:rsidR="00E053F1">
        <w:t xml:space="preserve"> GREAT funding opportunity provides a link to the SAMS Domestic website where you may apply. The U.S. Department of State requires that all applicants complete the following registrations in order to be able to submit an application: </w:t>
      </w:r>
    </w:p>
    <w:p w:rsidR="00E053F1" w:rsidRDefault="00E053F1" w:rsidP="00E053F1">
      <w:pPr>
        <w:pStyle w:val="ListParagraph"/>
        <w:numPr>
          <w:ilvl w:val="0"/>
          <w:numId w:val="1"/>
        </w:numPr>
      </w:pPr>
      <w:r>
        <w:t xml:space="preserve">Register for a Data Universal Numbering System (DUNS) number at </w:t>
      </w:r>
      <w:hyperlink r:id="rId6" w:history="1">
        <w:r w:rsidRPr="005A32CF">
          <w:rPr>
            <w:rStyle w:val="Hyperlink"/>
          </w:rPr>
          <w:t>http://fedgov.dnb.com/webform</w:t>
        </w:r>
      </w:hyperlink>
      <w:r>
        <w:t xml:space="preserve"> </w:t>
      </w:r>
    </w:p>
    <w:p w:rsidR="00E053F1" w:rsidRDefault="00E053F1" w:rsidP="00E053F1">
      <w:pPr>
        <w:pStyle w:val="ListParagraph"/>
        <w:numPr>
          <w:ilvl w:val="0"/>
          <w:numId w:val="1"/>
        </w:numPr>
      </w:pPr>
      <w:r>
        <w:t xml:space="preserve">Obtain necessary codes: for non-U.S. organizations, an NCAGE code at </w:t>
      </w:r>
      <w:hyperlink r:id="rId7" w:history="1">
        <w:r w:rsidRPr="005A32CF">
          <w:rPr>
            <w:rStyle w:val="Hyperlink"/>
          </w:rPr>
          <w:t>https://eportal.nspa.nato.int/AC135Public/scage/CageList.aspx</w:t>
        </w:r>
      </w:hyperlink>
      <w:r>
        <w:t xml:space="preserve">; if based in the U.S or pay employees within the U.S., an Employer Identification Number (EIN) from the Internal Revenue Service (IRS) and a Commercial and Government Entity (CAGE) code. </w:t>
      </w:r>
    </w:p>
    <w:p w:rsidR="00E053F1" w:rsidRDefault="00E053F1" w:rsidP="00E053F1">
      <w:pPr>
        <w:pStyle w:val="ListParagraph"/>
        <w:numPr>
          <w:ilvl w:val="0"/>
          <w:numId w:val="1"/>
        </w:numPr>
      </w:pPr>
      <w:r>
        <w:t xml:space="preserve">Register for an individual account for your organization with the System for Award Management (SAM.gov): </w:t>
      </w:r>
      <w:hyperlink r:id="rId8" w:history="1">
        <w:r w:rsidRPr="005A32CF">
          <w:rPr>
            <w:rStyle w:val="Hyperlink"/>
          </w:rPr>
          <w:t>https://www.sam.gov/portal/public/SAM/</w:t>
        </w:r>
      </w:hyperlink>
      <w:r>
        <w:t xml:space="preserve">  </w:t>
      </w:r>
    </w:p>
    <w:p w:rsidR="00E053F1" w:rsidRDefault="00E053F1" w:rsidP="00E053F1">
      <w:pPr>
        <w:pStyle w:val="ListParagraph"/>
        <w:numPr>
          <w:ilvl w:val="0"/>
          <w:numId w:val="1"/>
        </w:numPr>
      </w:pPr>
      <w:r>
        <w:t xml:space="preserve">Register for an individual account for your organization on SAMS Domestic: </w:t>
      </w:r>
      <w:hyperlink r:id="rId9" w:history="1">
        <w:r w:rsidRPr="005A32CF">
          <w:rPr>
            <w:rStyle w:val="Hyperlink"/>
          </w:rPr>
          <w:t>https://mygrants.service-now.com/grants</w:t>
        </w:r>
      </w:hyperlink>
      <w:r>
        <w:t xml:space="preserve">. Please be advised that applicants will need to validate their email address once a request for an account </w:t>
      </w:r>
      <w:proofErr w:type="gramStart"/>
      <w:r>
        <w:t>has been submitted</w:t>
      </w:r>
      <w:proofErr w:type="gramEnd"/>
      <w:r>
        <w:t xml:space="preserve"> to SAMS Domestic. Additionally, applicants will be required to log into SAMS Domestic using multi-factor authentication.</w:t>
      </w:r>
    </w:p>
    <w:p w:rsidR="00CE6693" w:rsidRDefault="00E053F1" w:rsidP="00E053F1">
      <w:r>
        <w:t>Once the above steps are complete, you will be able to submit your application per the instructions in the Notice of Funding Opportunity and systems websites.</w:t>
      </w:r>
    </w:p>
    <w:p w:rsidR="00ED0F8D" w:rsidRDefault="00ED0F8D" w:rsidP="00ED0F8D">
      <w:pPr>
        <w:rPr>
          <w:b/>
        </w:rPr>
      </w:pPr>
    </w:p>
    <w:p w:rsidR="00ED0F8D" w:rsidRDefault="00ED0F8D" w:rsidP="00ED0F8D">
      <w:r w:rsidRPr="003B28AD">
        <w:rPr>
          <w:b/>
        </w:rPr>
        <w:t>Q:</w:t>
      </w:r>
      <w:r>
        <w:t xml:space="preserve"> The </w:t>
      </w:r>
      <w:r w:rsidR="00554759">
        <w:t>Notice of Funding Opportunity (NOFO)</w:t>
      </w:r>
      <w:r>
        <w:t xml:space="preserve"> states that the following is ineligible: “Direct support or the appearance of direct support for any religious organization, to include repair or building of structures used for religious purposes.”</w:t>
      </w:r>
    </w:p>
    <w:p w:rsidR="00ED0F8D" w:rsidRPr="00CA65B3" w:rsidRDefault="00ED0F8D" w:rsidP="00ED0F8D">
      <w:r>
        <w:t>Is a faith-based NGO with a Christian mission eligible to apply for funding? The NGO serves all people as beneficiaries, regardless of religion.</w:t>
      </w:r>
    </w:p>
    <w:p w:rsidR="00ED0F8D" w:rsidRDefault="00ED0F8D" w:rsidP="00ED0F8D">
      <w:pPr>
        <w:rPr>
          <w:b/>
        </w:rPr>
      </w:pPr>
      <w:r w:rsidRPr="003B28AD">
        <w:rPr>
          <w:b/>
        </w:rPr>
        <w:t>A:</w:t>
      </w:r>
      <w:r w:rsidR="00DE6C19">
        <w:rPr>
          <w:b/>
        </w:rPr>
        <w:t xml:space="preserve"> </w:t>
      </w:r>
      <w:r w:rsidR="003C7008" w:rsidRPr="003C7008">
        <w:t xml:space="preserve">It </w:t>
      </w:r>
      <w:proofErr w:type="gramStart"/>
      <w:r w:rsidR="003C7008" w:rsidRPr="003C7008">
        <w:t>is rightly noted</w:t>
      </w:r>
      <w:proofErr w:type="gramEnd"/>
      <w:r w:rsidR="00DE6C19" w:rsidRPr="003C7008">
        <w:t xml:space="preserve"> that there are funding restrictions under this funding opportunity. </w:t>
      </w:r>
      <w:proofErr w:type="gramStart"/>
      <w:r w:rsidR="00DE6C19" w:rsidRPr="003C7008">
        <w:t xml:space="preserve">While funds cannot go to the activities outlined in section </w:t>
      </w:r>
      <w:r w:rsidR="003C7008">
        <w:t>“E. Funding Restrictions”</w:t>
      </w:r>
      <w:r w:rsidR="00DE6C19" w:rsidRPr="003C7008">
        <w:t xml:space="preserve"> of the NOFO, there are no restrictions on which organizations are eligible to apply, as long as they meet the requirements noted under</w:t>
      </w:r>
      <w:r w:rsidR="002427C1">
        <w:t xml:space="preserve"> in the Executive Summary and in section “C. Eligibility Information”</w:t>
      </w:r>
      <w:r w:rsidR="00DE6C19" w:rsidRPr="003C7008">
        <w:t>.</w:t>
      </w:r>
      <w:proofErr w:type="gramEnd"/>
      <w:r w:rsidR="00DE6C19">
        <w:rPr>
          <w:b/>
        </w:rPr>
        <w:t xml:space="preserve"> </w:t>
      </w:r>
    </w:p>
    <w:p w:rsidR="00ED0F8D" w:rsidRDefault="00ED0F8D" w:rsidP="0039712A">
      <w:pPr>
        <w:rPr>
          <w:b/>
        </w:rPr>
      </w:pPr>
    </w:p>
    <w:p w:rsidR="0039712A" w:rsidRDefault="0039712A" w:rsidP="0039712A">
      <w:r w:rsidRPr="00486B2D">
        <w:rPr>
          <w:b/>
        </w:rPr>
        <w:t>Q:</w:t>
      </w:r>
      <w:r>
        <w:t xml:space="preserve"> I am writing </w:t>
      </w:r>
      <w:r w:rsidRPr="0039712A">
        <w:t xml:space="preserve">to find out who to contact about the </w:t>
      </w:r>
      <w:r>
        <w:t>SHE's GREAT</w:t>
      </w:r>
      <w:r w:rsidRPr="0039712A">
        <w:t xml:space="preserve"> Initiative, if you know.  I am not interested in submitting to the bid for the grant.  If you might know any more about the initiative </w:t>
      </w:r>
      <w:r w:rsidRPr="0039712A">
        <w:lastRenderedPageBreak/>
        <w:t xml:space="preserve">contact people and could share </w:t>
      </w:r>
      <w:proofErr w:type="gramStart"/>
      <w:r w:rsidRPr="0039712A">
        <w:t>that</w:t>
      </w:r>
      <w:proofErr w:type="gramEnd"/>
      <w:r w:rsidRPr="0039712A">
        <w:t xml:space="preserve"> I would appreciate it very much.  I am interested in seeing how I might be able to help them.</w:t>
      </w:r>
    </w:p>
    <w:p w:rsidR="0039712A" w:rsidRDefault="0039712A" w:rsidP="0039712A">
      <w:r w:rsidRPr="00486B2D">
        <w:rPr>
          <w:b/>
        </w:rPr>
        <w:t>A:</w:t>
      </w:r>
      <w:r w:rsidR="00E053F1" w:rsidRPr="00486B2D">
        <w:rPr>
          <w:b/>
        </w:rPr>
        <w:t xml:space="preserve"> </w:t>
      </w:r>
      <w:r w:rsidR="00E053F1">
        <w:t xml:space="preserve">Please contact </w:t>
      </w:r>
      <w:hyperlink r:id="rId10" w:history="1">
        <w:r w:rsidR="00E053F1" w:rsidRPr="005A32CF">
          <w:rPr>
            <w:rStyle w:val="Hyperlink"/>
          </w:rPr>
          <w:t>SGWI_Programs@state.gov</w:t>
        </w:r>
      </w:hyperlink>
      <w:r w:rsidR="00E053F1">
        <w:t xml:space="preserve"> </w:t>
      </w:r>
      <w:r w:rsidR="007F7EE6">
        <w:t xml:space="preserve">or </w:t>
      </w:r>
      <w:hyperlink r:id="rId11" w:history="1">
        <w:r w:rsidR="007F7EE6" w:rsidRPr="00713C21">
          <w:rPr>
            <w:rStyle w:val="Hyperlink"/>
          </w:rPr>
          <w:t>RukundoS@state.gov</w:t>
        </w:r>
      </w:hyperlink>
      <w:r w:rsidR="007F7EE6">
        <w:t xml:space="preserve"> </w:t>
      </w:r>
    </w:p>
    <w:p w:rsidR="0039712A" w:rsidRDefault="0039712A" w:rsidP="0039712A"/>
    <w:p w:rsidR="001444A4" w:rsidRPr="00CA65B3" w:rsidRDefault="001444A4" w:rsidP="001444A4">
      <w:r w:rsidRPr="003B28AD">
        <w:rPr>
          <w:b/>
        </w:rPr>
        <w:t>Q:</w:t>
      </w:r>
      <w:r>
        <w:t xml:space="preserve"> </w:t>
      </w:r>
      <w:r>
        <w:t>W</w:t>
      </w:r>
      <w:r w:rsidRPr="001444A4">
        <w:t>e intend to submit the proposal for the Grants Notice SFOP0004942 Supporting Her Empowerment – Girls' Resilience, Enterprise, and Technology (</w:t>
      </w:r>
      <w:proofErr w:type="gramStart"/>
      <w:r w:rsidRPr="001444A4">
        <w:t>SHE's</w:t>
      </w:r>
      <w:proofErr w:type="gramEnd"/>
      <w:r w:rsidRPr="001444A4">
        <w:t xml:space="preserve"> GREAT) Initiative</w:t>
      </w:r>
      <w:r>
        <w:t>. Would we be able to contact you to discuss our proposal?</w:t>
      </w:r>
    </w:p>
    <w:p w:rsidR="001444A4" w:rsidRDefault="001444A4" w:rsidP="001444A4">
      <w:pPr>
        <w:rPr>
          <w:b/>
        </w:rPr>
      </w:pPr>
      <w:r w:rsidRPr="003B28AD">
        <w:rPr>
          <w:b/>
        </w:rPr>
        <w:t>A:</w:t>
      </w:r>
      <w:r>
        <w:rPr>
          <w:b/>
        </w:rPr>
        <w:t xml:space="preserve"> </w:t>
      </w:r>
      <w:r w:rsidRPr="001444A4">
        <w:t>Many thanks for your interest i</w:t>
      </w:r>
      <w:r>
        <w:t>n applying for this initiative.</w:t>
      </w:r>
      <w:r w:rsidRPr="001444A4">
        <w:t xml:space="preserve"> In order to ensure fairness and transparency for all those applying we do not conduct one on one discussions with those interested, nor do we provide guidance on specific implementation information. Please utilize the information in the </w:t>
      </w:r>
      <w:r>
        <w:t xml:space="preserve">Notice of Funding Opportunity. </w:t>
      </w:r>
      <w:r w:rsidRPr="001444A4">
        <w:t xml:space="preserve">Additionally, if there are questions regarding the application instructions please see the FAQ section or submit in writing for review and publication for </w:t>
      </w:r>
      <w:proofErr w:type="gramStart"/>
      <w:r w:rsidRPr="001444A4">
        <w:t>all.</w:t>
      </w:r>
      <w:bookmarkStart w:id="0" w:name="_GoBack"/>
      <w:bookmarkEnd w:id="0"/>
      <w:proofErr w:type="gramEnd"/>
    </w:p>
    <w:p w:rsidR="001444A4" w:rsidRDefault="001444A4" w:rsidP="0039712A"/>
    <w:p w:rsidR="00CA65B3" w:rsidRDefault="00CA65B3">
      <w:pPr>
        <w:rPr>
          <w:b/>
        </w:rPr>
      </w:pPr>
    </w:p>
    <w:p w:rsidR="00890741" w:rsidRDefault="00890741" w:rsidP="00CA65B3">
      <w:pPr>
        <w:rPr>
          <w:b/>
        </w:rPr>
      </w:pPr>
    </w:p>
    <w:p w:rsidR="00CA65B3" w:rsidRPr="0039712A" w:rsidRDefault="00CA65B3" w:rsidP="0039712A"/>
    <w:sectPr w:rsidR="00CA65B3" w:rsidRPr="003971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AB42A7"/>
    <w:multiLevelType w:val="hybridMultilevel"/>
    <w:tmpl w:val="796EF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7FC"/>
    <w:rsid w:val="000D57E1"/>
    <w:rsid w:val="001444A4"/>
    <w:rsid w:val="002427C1"/>
    <w:rsid w:val="0039712A"/>
    <w:rsid w:val="003B28AD"/>
    <w:rsid w:val="003C7008"/>
    <w:rsid w:val="00486B2D"/>
    <w:rsid w:val="00554759"/>
    <w:rsid w:val="00610CD4"/>
    <w:rsid w:val="007F7EE6"/>
    <w:rsid w:val="00890741"/>
    <w:rsid w:val="00983A86"/>
    <w:rsid w:val="00B57EF8"/>
    <w:rsid w:val="00CA65B3"/>
    <w:rsid w:val="00CE6693"/>
    <w:rsid w:val="00D147FC"/>
    <w:rsid w:val="00DE6C19"/>
    <w:rsid w:val="00E053F1"/>
    <w:rsid w:val="00ED0F8D"/>
    <w:rsid w:val="00F15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515AA"/>
  <w15:chartTrackingRefBased/>
  <w15:docId w15:val="{A20AE44B-E097-4646-AB6F-AFBC40964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6693"/>
    <w:rPr>
      <w:color w:val="0563C1" w:themeColor="hyperlink"/>
      <w:u w:val="single"/>
    </w:rPr>
  </w:style>
  <w:style w:type="paragraph" w:styleId="ListParagraph">
    <w:name w:val="List Paragraph"/>
    <w:basedOn w:val="Normal"/>
    <w:uiPriority w:val="34"/>
    <w:qFormat/>
    <w:rsid w:val="00E053F1"/>
    <w:pPr>
      <w:ind w:left="720"/>
      <w:contextualSpacing/>
    </w:pPr>
  </w:style>
  <w:style w:type="character" w:styleId="FollowedHyperlink">
    <w:name w:val="FollowedHyperlink"/>
    <w:basedOn w:val="DefaultParagraphFont"/>
    <w:uiPriority w:val="99"/>
    <w:semiHidden/>
    <w:unhideWhenUsed/>
    <w:rsid w:val="00F1507F"/>
    <w:rPr>
      <w:color w:val="954F72" w:themeColor="followedHyperlink"/>
      <w:u w:val="single"/>
    </w:rPr>
  </w:style>
  <w:style w:type="character" w:styleId="CommentReference">
    <w:name w:val="annotation reference"/>
    <w:basedOn w:val="DefaultParagraphFont"/>
    <w:uiPriority w:val="99"/>
    <w:semiHidden/>
    <w:unhideWhenUsed/>
    <w:rsid w:val="00F1507F"/>
    <w:rPr>
      <w:sz w:val="16"/>
      <w:szCs w:val="16"/>
    </w:rPr>
  </w:style>
  <w:style w:type="paragraph" w:styleId="CommentText">
    <w:name w:val="annotation text"/>
    <w:basedOn w:val="Normal"/>
    <w:link w:val="CommentTextChar"/>
    <w:uiPriority w:val="99"/>
    <w:semiHidden/>
    <w:unhideWhenUsed/>
    <w:rsid w:val="00F1507F"/>
    <w:pPr>
      <w:spacing w:line="240" w:lineRule="auto"/>
    </w:pPr>
    <w:rPr>
      <w:sz w:val="20"/>
      <w:szCs w:val="20"/>
    </w:rPr>
  </w:style>
  <w:style w:type="character" w:customStyle="1" w:styleId="CommentTextChar">
    <w:name w:val="Comment Text Char"/>
    <w:basedOn w:val="DefaultParagraphFont"/>
    <w:link w:val="CommentText"/>
    <w:uiPriority w:val="99"/>
    <w:semiHidden/>
    <w:rsid w:val="00F1507F"/>
    <w:rPr>
      <w:sz w:val="20"/>
      <w:szCs w:val="20"/>
    </w:rPr>
  </w:style>
  <w:style w:type="paragraph" w:styleId="CommentSubject">
    <w:name w:val="annotation subject"/>
    <w:basedOn w:val="CommentText"/>
    <w:next w:val="CommentText"/>
    <w:link w:val="CommentSubjectChar"/>
    <w:uiPriority w:val="99"/>
    <w:semiHidden/>
    <w:unhideWhenUsed/>
    <w:rsid w:val="00F1507F"/>
    <w:rPr>
      <w:b/>
      <w:bCs/>
    </w:rPr>
  </w:style>
  <w:style w:type="character" w:customStyle="1" w:styleId="CommentSubjectChar">
    <w:name w:val="Comment Subject Char"/>
    <w:basedOn w:val="CommentTextChar"/>
    <w:link w:val="CommentSubject"/>
    <w:uiPriority w:val="99"/>
    <w:semiHidden/>
    <w:rsid w:val="00F1507F"/>
    <w:rPr>
      <w:b/>
      <w:bCs/>
      <w:sz w:val="20"/>
      <w:szCs w:val="20"/>
    </w:rPr>
  </w:style>
  <w:style w:type="paragraph" w:styleId="BalloonText">
    <w:name w:val="Balloon Text"/>
    <w:basedOn w:val="Normal"/>
    <w:link w:val="BalloonTextChar"/>
    <w:uiPriority w:val="99"/>
    <w:semiHidden/>
    <w:unhideWhenUsed/>
    <w:rsid w:val="00F1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50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7197036">
      <w:bodyDiv w:val="1"/>
      <w:marLeft w:val="0"/>
      <w:marRight w:val="0"/>
      <w:marTop w:val="0"/>
      <w:marBottom w:val="0"/>
      <w:divBdr>
        <w:top w:val="none" w:sz="0" w:space="0" w:color="auto"/>
        <w:left w:val="none" w:sz="0" w:space="0" w:color="auto"/>
        <w:bottom w:val="none" w:sz="0" w:space="0" w:color="auto"/>
        <w:right w:val="none" w:sz="0" w:space="0" w:color="auto"/>
      </w:divBdr>
    </w:div>
    <w:div w:id="844130189">
      <w:bodyDiv w:val="1"/>
      <w:marLeft w:val="0"/>
      <w:marRight w:val="0"/>
      <w:marTop w:val="0"/>
      <w:marBottom w:val="0"/>
      <w:divBdr>
        <w:top w:val="none" w:sz="0" w:space="0" w:color="auto"/>
        <w:left w:val="none" w:sz="0" w:space="0" w:color="auto"/>
        <w:bottom w:val="none" w:sz="0" w:space="0" w:color="auto"/>
        <w:right w:val="none" w:sz="0" w:space="0" w:color="auto"/>
      </w:divBdr>
    </w:div>
    <w:div w:id="963971690">
      <w:bodyDiv w:val="1"/>
      <w:marLeft w:val="0"/>
      <w:marRight w:val="0"/>
      <w:marTop w:val="0"/>
      <w:marBottom w:val="0"/>
      <w:divBdr>
        <w:top w:val="none" w:sz="0" w:space="0" w:color="auto"/>
        <w:left w:val="none" w:sz="0" w:space="0" w:color="auto"/>
        <w:bottom w:val="none" w:sz="0" w:space="0" w:color="auto"/>
        <w:right w:val="none" w:sz="0" w:space="0" w:color="auto"/>
      </w:divBdr>
    </w:div>
    <w:div w:id="987975129">
      <w:bodyDiv w:val="1"/>
      <w:marLeft w:val="0"/>
      <w:marRight w:val="0"/>
      <w:marTop w:val="0"/>
      <w:marBottom w:val="0"/>
      <w:divBdr>
        <w:top w:val="none" w:sz="0" w:space="0" w:color="auto"/>
        <w:left w:val="none" w:sz="0" w:space="0" w:color="auto"/>
        <w:bottom w:val="none" w:sz="0" w:space="0" w:color="auto"/>
        <w:right w:val="none" w:sz="0" w:space="0" w:color="auto"/>
      </w:divBdr>
    </w:div>
    <w:div w:id="1003631295">
      <w:bodyDiv w:val="1"/>
      <w:marLeft w:val="0"/>
      <w:marRight w:val="0"/>
      <w:marTop w:val="0"/>
      <w:marBottom w:val="0"/>
      <w:divBdr>
        <w:top w:val="none" w:sz="0" w:space="0" w:color="auto"/>
        <w:left w:val="none" w:sz="0" w:space="0" w:color="auto"/>
        <w:bottom w:val="none" w:sz="0" w:space="0" w:color="auto"/>
        <w:right w:val="none" w:sz="0" w:space="0" w:color="auto"/>
      </w:divBdr>
    </w:div>
    <w:div w:id="1150944558">
      <w:bodyDiv w:val="1"/>
      <w:marLeft w:val="0"/>
      <w:marRight w:val="0"/>
      <w:marTop w:val="0"/>
      <w:marBottom w:val="0"/>
      <w:divBdr>
        <w:top w:val="none" w:sz="0" w:space="0" w:color="auto"/>
        <w:left w:val="none" w:sz="0" w:space="0" w:color="auto"/>
        <w:bottom w:val="none" w:sz="0" w:space="0" w:color="auto"/>
        <w:right w:val="none" w:sz="0" w:space="0" w:color="auto"/>
      </w:divBdr>
    </w:div>
    <w:div w:id="1243564367">
      <w:bodyDiv w:val="1"/>
      <w:marLeft w:val="0"/>
      <w:marRight w:val="0"/>
      <w:marTop w:val="0"/>
      <w:marBottom w:val="0"/>
      <w:divBdr>
        <w:top w:val="none" w:sz="0" w:space="0" w:color="auto"/>
        <w:left w:val="none" w:sz="0" w:space="0" w:color="auto"/>
        <w:bottom w:val="none" w:sz="0" w:space="0" w:color="auto"/>
        <w:right w:val="none" w:sz="0" w:space="0" w:color="auto"/>
      </w:divBdr>
    </w:div>
    <w:div w:id="1478650833">
      <w:bodyDiv w:val="1"/>
      <w:marLeft w:val="0"/>
      <w:marRight w:val="0"/>
      <w:marTop w:val="0"/>
      <w:marBottom w:val="0"/>
      <w:divBdr>
        <w:top w:val="none" w:sz="0" w:space="0" w:color="auto"/>
        <w:left w:val="none" w:sz="0" w:space="0" w:color="auto"/>
        <w:bottom w:val="none" w:sz="0" w:space="0" w:color="auto"/>
        <w:right w:val="none" w:sz="0" w:space="0" w:color="auto"/>
      </w:divBdr>
    </w:div>
    <w:div w:id="1615401910">
      <w:bodyDiv w:val="1"/>
      <w:marLeft w:val="0"/>
      <w:marRight w:val="0"/>
      <w:marTop w:val="0"/>
      <w:marBottom w:val="0"/>
      <w:divBdr>
        <w:top w:val="none" w:sz="0" w:space="0" w:color="auto"/>
        <w:left w:val="none" w:sz="0" w:space="0" w:color="auto"/>
        <w:bottom w:val="none" w:sz="0" w:space="0" w:color="auto"/>
        <w:right w:val="none" w:sz="0" w:space="0" w:color="auto"/>
      </w:divBdr>
    </w:div>
    <w:div w:id="1735228883">
      <w:bodyDiv w:val="1"/>
      <w:marLeft w:val="0"/>
      <w:marRight w:val="0"/>
      <w:marTop w:val="0"/>
      <w:marBottom w:val="0"/>
      <w:divBdr>
        <w:top w:val="none" w:sz="0" w:space="0" w:color="auto"/>
        <w:left w:val="none" w:sz="0" w:space="0" w:color="auto"/>
        <w:bottom w:val="none" w:sz="0" w:space="0" w:color="auto"/>
        <w:right w:val="none" w:sz="0" w:space="0" w:color="auto"/>
      </w:divBdr>
    </w:div>
    <w:div w:id="210010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am.gov/portal/public/SA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portal.nspa.nato.int/AC135Public/scage/CageList.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edgov.dnb.com/webform" TargetMode="External"/><Relationship Id="rId11" Type="http://schemas.openxmlformats.org/officeDocument/2006/relationships/hyperlink" Target="mailto:RukundoS@state.gov" TargetMode="External"/><Relationship Id="rId5" Type="http://schemas.openxmlformats.org/officeDocument/2006/relationships/hyperlink" Target="https://www.state.gov/p/" TargetMode="External"/><Relationship Id="rId10" Type="http://schemas.openxmlformats.org/officeDocument/2006/relationships/hyperlink" Target="mailto:SGWI_Programs@state.gov" TargetMode="External"/><Relationship Id="rId4" Type="http://schemas.openxmlformats.org/officeDocument/2006/relationships/webSettings" Target="webSettings.xml"/><Relationship Id="rId9" Type="http://schemas.openxmlformats.org/officeDocument/2006/relationships/hyperlink" Target="https://mygrants.service-now.com/gra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EC09C416</Template>
  <TotalTime>2</TotalTime>
  <Pages>3</Pages>
  <Words>991</Words>
  <Characters>5652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MurrayMJ</dc:creator>
  <cp:keywords/>
  <dc:description/>
  <cp:lastModifiedBy>Murray, Mark J</cp:lastModifiedBy>
  <cp:revision>3</cp:revision>
  <dcterms:created xsi:type="dcterms:W3CDTF">2018-05-18T17:39:00Z</dcterms:created>
  <dcterms:modified xsi:type="dcterms:W3CDTF">2018-05-18T17:48:00Z</dcterms:modified>
</cp:coreProperties>
</file>