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C1D" w:rsidRDefault="00316C1D" w:rsidP="00AB7A95">
      <w:pPr>
        <w:pStyle w:val="NoSpacing"/>
        <w:jc w:val="center"/>
        <w:rPr>
          <w:rFonts w:ascii="Times New Roman" w:hAnsi="Times New Roman" w:cs="Times New Roman"/>
          <w:sz w:val="24"/>
        </w:rPr>
      </w:pPr>
    </w:p>
    <w:p w:rsidR="00246E90" w:rsidRPr="00AB7A95" w:rsidRDefault="00AB7A95" w:rsidP="00AB7A95">
      <w:pPr>
        <w:pStyle w:val="NoSpacing"/>
        <w:jc w:val="center"/>
        <w:rPr>
          <w:rFonts w:ascii="Times New Roman" w:hAnsi="Times New Roman" w:cs="Times New Roman"/>
          <w:sz w:val="24"/>
        </w:rPr>
      </w:pPr>
      <w:r w:rsidRPr="00AB7A95">
        <w:rPr>
          <w:rFonts w:ascii="Times New Roman" w:hAnsi="Times New Roman" w:cs="Times New Roman"/>
          <w:sz w:val="24"/>
        </w:rPr>
        <w:t>Amendment No. 1 to the Notice of Funding Opportunity (NFO) Number: NFO-596-16-000002</w:t>
      </w:r>
    </w:p>
    <w:p w:rsidR="00AB7A95" w:rsidRDefault="00AB7A95" w:rsidP="00AB7A95">
      <w:pPr>
        <w:pStyle w:val="NoSpacing"/>
        <w:jc w:val="center"/>
        <w:rPr>
          <w:rFonts w:ascii="Times New Roman" w:hAnsi="Times New Roman" w:cs="Times New Roman"/>
          <w:sz w:val="24"/>
        </w:rPr>
      </w:pPr>
      <w:r w:rsidRPr="00AB7A95">
        <w:rPr>
          <w:rFonts w:ascii="Times New Roman" w:hAnsi="Times New Roman" w:cs="Times New Roman"/>
          <w:sz w:val="24"/>
        </w:rPr>
        <w:t>Program Title:  Regional Human Rights and Democracy Activity</w:t>
      </w:r>
    </w:p>
    <w:p w:rsidR="00AB7A95" w:rsidRDefault="00AB7A95" w:rsidP="00AB7A95">
      <w:pPr>
        <w:pStyle w:val="NoSpacing"/>
        <w:jc w:val="center"/>
        <w:rPr>
          <w:rFonts w:ascii="Times New Roman" w:hAnsi="Times New Roman" w:cs="Times New Roman"/>
          <w:sz w:val="24"/>
        </w:rPr>
      </w:pPr>
    </w:p>
    <w:p w:rsidR="00AB7A95" w:rsidRDefault="00AB7A95" w:rsidP="00AB7A95">
      <w:pPr>
        <w:pStyle w:val="NoSpacing"/>
        <w:rPr>
          <w:rFonts w:ascii="Times New Roman" w:hAnsi="Times New Roman" w:cs="Times New Roman"/>
          <w:sz w:val="24"/>
        </w:rPr>
      </w:pPr>
    </w:p>
    <w:p w:rsidR="00316C1D" w:rsidRDefault="00316C1D" w:rsidP="00AB7A95">
      <w:pPr>
        <w:pStyle w:val="NoSpacing"/>
        <w:rPr>
          <w:rFonts w:ascii="Times New Roman" w:hAnsi="Times New Roman" w:cs="Times New Roman"/>
          <w:sz w:val="24"/>
        </w:rPr>
      </w:pPr>
    </w:p>
    <w:p w:rsidR="00074166" w:rsidRDefault="00646F7F" w:rsidP="00AB7A95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purpose of this amendment is to</w:t>
      </w:r>
      <w:r w:rsidR="00074166">
        <w:rPr>
          <w:rFonts w:ascii="Times New Roman" w:hAnsi="Times New Roman" w:cs="Times New Roman"/>
          <w:sz w:val="24"/>
        </w:rPr>
        <w:t>:</w:t>
      </w:r>
    </w:p>
    <w:p w:rsidR="00074166" w:rsidRDefault="00074166" w:rsidP="00AB7A95">
      <w:pPr>
        <w:pStyle w:val="NoSpacing"/>
        <w:rPr>
          <w:rFonts w:ascii="Times New Roman" w:hAnsi="Times New Roman" w:cs="Times New Roman"/>
          <w:sz w:val="24"/>
        </w:rPr>
      </w:pPr>
    </w:p>
    <w:p w:rsidR="00AB7A95" w:rsidRPr="00AB7A95" w:rsidRDefault="00074166" w:rsidP="00AB7A95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E</w:t>
      </w:r>
      <w:r w:rsidR="00646F7F">
        <w:rPr>
          <w:rFonts w:ascii="Times New Roman" w:hAnsi="Times New Roman" w:cs="Times New Roman"/>
          <w:sz w:val="24"/>
        </w:rPr>
        <w:t xml:space="preserve">xtend the deadline for submission of applications from </w:t>
      </w:r>
      <w:r w:rsidR="00AB7A95" w:rsidRPr="00AB7A95">
        <w:rPr>
          <w:rFonts w:ascii="Times New Roman" w:hAnsi="Times New Roman" w:cs="Times New Roman"/>
          <w:sz w:val="24"/>
        </w:rPr>
        <w:t xml:space="preserve">January 28, 2016 to </w:t>
      </w:r>
      <w:r>
        <w:rPr>
          <w:rFonts w:ascii="Times New Roman" w:hAnsi="Times New Roman" w:cs="Times New Roman"/>
          <w:sz w:val="24"/>
        </w:rPr>
        <w:t>F</w:t>
      </w:r>
      <w:r w:rsidR="00AB7A95" w:rsidRPr="00AB7A95">
        <w:rPr>
          <w:rFonts w:ascii="Times New Roman" w:hAnsi="Times New Roman" w:cs="Times New Roman"/>
          <w:sz w:val="24"/>
        </w:rPr>
        <w:t>ebruary 1</w:t>
      </w:r>
      <w:r w:rsidR="00646F7F">
        <w:rPr>
          <w:rFonts w:ascii="Times New Roman" w:hAnsi="Times New Roman" w:cs="Times New Roman"/>
          <w:sz w:val="24"/>
        </w:rPr>
        <w:t>6</w:t>
      </w:r>
      <w:r w:rsidR="00AB7A95" w:rsidRPr="00AB7A95">
        <w:rPr>
          <w:rFonts w:ascii="Times New Roman" w:hAnsi="Times New Roman" w:cs="Times New Roman"/>
          <w:sz w:val="24"/>
        </w:rPr>
        <w:t>, 2016.</w:t>
      </w:r>
      <w:r w:rsidR="00646F7F">
        <w:rPr>
          <w:rFonts w:ascii="Times New Roman" w:hAnsi="Times New Roman" w:cs="Times New Roman"/>
          <w:sz w:val="24"/>
        </w:rPr>
        <w:t xml:space="preserve">  The closing time is changed from 2:00 p.m. to 12 p.m. El Salvador time. </w:t>
      </w:r>
    </w:p>
    <w:p w:rsidR="00AB7A95" w:rsidRDefault="00AB7A95" w:rsidP="00AB7A95">
      <w:pPr>
        <w:pStyle w:val="NoSpacing"/>
        <w:rPr>
          <w:rFonts w:ascii="Times New Roman" w:hAnsi="Times New Roman" w:cs="Times New Roman"/>
          <w:sz w:val="24"/>
        </w:rPr>
      </w:pPr>
    </w:p>
    <w:p w:rsidR="00074166" w:rsidRDefault="00074166" w:rsidP="00AB7A95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4B4993">
        <w:rPr>
          <w:rFonts w:ascii="Times New Roman" w:hAnsi="Times New Roman" w:cs="Times New Roman"/>
          <w:sz w:val="24"/>
        </w:rPr>
        <w:t xml:space="preserve">Notify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potential applicants that USAID plans to issue another amendment to the NFO to provide the questions and answers and update other sections of the NFO.</w:t>
      </w:r>
    </w:p>
    <w:p w:rsidR="00074166" w:rsidRDefault="00074166" w:rsidP="00AB7A95">
      <w:pPr>
        <w:pStyle w:val="NoSpacing"/>
        <w:rPr>
          <w:rFonts w:ascii="Times New Roman" w:hAnsi="Times New Roman" w:cs="Times New Roman"/>
          <w:sz w:val="24"/>
        </w:rPr>
      </w:pPr>
    </w:p>
    <w:p w:rsidR="00074166" w:rsidRDefault="00074166" w:rsidP="00AB7A95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Other terms and conditions of the NFO which are not expressly herein modified remain the same.</w:t>
      </w:r>
    </w:p>
    <w:sectPr w:rsidR="0007416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166" w:rsidRDefault="00074166" w:rsidP="0043606B">
      <w:pPr>
        <w:spacing w:after="0" w:line="240" w:lineRule="auto"/>
      </w:pPr>
      <w:r>
        <w:separator/>
      </w:r>
    </w:p>
  </w:endnote>
  <w:endnote w:type="continuationSeparator" w:id="0">
    <w:p w:rsidR="00074166" w:rsidRDefault="00074166" w:rsidP="00436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17727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4166" w:rsidRDefault="000741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49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4166" w:rsidRDefault="000741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166" w:rsidRDefault="00074166" w:rsidP="0043606B">
      <w:pPr>
        <w:spacing w:after="0" w:line="240" w:lineRule="auto"/>
      </w:pPr>
      <w:r>
        <w:separator/>
      </w:r>
    </w:p>
  </w:footnote>
  <w:footnote w:type="continuationSeparator" w:id="0">
    <w:p w:rsidR="00074166" w:rsidRDefault="00074166" w:rsidP="00436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4D68EA"/>
    <w:multiLevelType w:val="multilevel"/>
    <w:tmpl w:val="34C4D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A95"/>
    <w:rsid w:val="00074166"/>
    <w:rsid w:val="001B25ED"/>
    <w:rsid w:val="00246E90"/>
    <w:rsid w:val="00316C1D"/>
    <w:rsid w:val="0043606B"/>
    <w:rsid w:val="004A37AA"/>
    <w:rsid w:val="004B4993"/>
    <w:rsid w:val="0054316C"/>
    <w:rsid w:val="00646F7F"/>
    <w:rsid w:val="007E3E80"/>
    <w:rsid w:val="009873AD"/>
    <w:rsid w:val="00AB7A95"/>
    <w:rsid w:val="00E2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useText9">
    <w:name w:val="Clause Text 9"/>
    <w:next w:val="Normal"/>
    <w:uiPriority w:val="99"/>
    <w:rsid w:val="00AB7A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AB7A9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360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06B"/>
  </w:style>
  <w:style w:type="paragraph" w:styleId="Footer">
    <w:name w:val="footer"/>
    <w:basedOn w:val="Normal"/>
    <w:link w:val="FooterChar"/>
    <w:uiPriority w:val="99"/>
    <w:unhideWhenUsed/>
    <w:rsid w:val="004360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0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useText9">
    <w:name w:val="Clause Text 9"/>
    <w:next w:val="Normal"/>
    <w:uiPriority w:val="99"/>
    <w:rsid w:val="00AB7A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AB7A9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360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06B"/>
  </w:style>
  <w:style w:type="paragraph" w:styleId="Footer">
    <w:name w:val="footer"/>
    <w:basedOn w:val="Normal"/>
    <w:link w:val="FooterChar"/>
    <w:uiPriority w:val="99"/>
    <w:unhideWhenUsed/>
    <w:rsid w:val="004360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47F2503D</Template>
  <TotalTime>158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Ibarra, Blanca (San Salvador/CO)</dc:creator>
  <cp:lastModifiedBy>Ibarra, Blanca (San Salvador/CO)</cp:lastModifiedBy>
  <cp:revision>4</cp:revision>
  <dcterms:created xsi:type="dcterms:W3CDTF">2016-01-06T20:05:00Z</dcterms:created>
  <dcterms:modified xsi:type="dcterms:W3CDTF">2016-01-14T23:24:00Z</dcterms:modified>
</cp:coreProperties>
</file>